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CC4" w:rsidRPr="00B80CC4" w:rsidRDefault="00B80CC4" w:rsidP="00DB700B">
      <w:pPr>
        <w:pStyle w:val="berschrift2"/>
      </w:pPr>
      <w:r w:rsidRPr="00B80CC4">
        <w:t xml:space="preserve">Absichtserklärung </w:t>
      </w:r>
      <w:r w:rsidR="00DB700B">
        <w:t xml:space="preserve">/ </w:t>
      </w:r>
      <w:r w:rsidRPr="00B80CC4">
        <w:t xml:space="preserve">Letter of Intent </w:t>
      </w:r>
    </w:p>
    <w:p w:rsidR="00B80CC4" w:rsidRPr="00B80CC4" w:rsidRDefault="00B80CC4" w:rsidP="00B80CC4">
      <w:pPr>
        <w:pStyle w:val="Flietext"/>
      </w:pPr>
      <w:r w:rsidRPr="00B80CC4">
        <w:t xml:space="preserve">zur Zusammenarbeit im Projekt </w:t>
      </w:r>
    </w:p>
    <w:p w:rsidR="00B80CC4" w:rsidRPr="00B80CC4" w:rsidRDefault="00876728" w:rsidP="00876728">
      <w:pPr>
        <w:pStyle w:val="berschrift4"/>
        <w:spacing w:before="120" w:after="360"/>
      </w:pPr>
      <w:r>
        <w:t xml:space="preserve">Berufsbezogene Sprachförderung an Berliner Beruflichen </w:t>
      </w:r>
      <w:r>
        <w:br/>
      </w:r>
      <w:r>
        <w:t xml:space="preserve">Schulen (OSZ) </w:t>
      </w:r>
    </w:p>
    <w:p w:rsidR="00B80CC4" w:rsidRPr="00B80CC4" w:rsidRDefault="00B80CC4" w:rsidP="00B80CC4">
      <w:pPr>
        <w:pStyle w:val="Flietext"/>
      </w:pPr>
      <w:r>
        <w:t>Die</w:t>
      </w:r>
      <w:r w:rsidRPr="00B80CC4">
        <w:t xml:space="preserve"> </w:t>
      </w:r>
      <w:r w:rsidR="0050591B">
        <w:t>Kooperationsp</w:t>
      </w:r>
      <w:r w:rsidR="000A571E">
        <w:t>artner</w:t>
      </w:r>
      <w:r w:rsidRPr="00B80CC4">
        <w:t xml:space="preserve">: </w:t>
      </w:r>
    </w:p>
    <w:p w:rsidR="00B80CC4" w:rsidRPr="00DB700B" w:rsidRDefault="00DB700B" w:rsidP="00B80CC4">
      <w:pPr>
        <w:pStyle w:val="Flietext"/>
      </w:pP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"/>
      <w:r>
        <w:rPr>
          <w:b/>
        </w:rPr>
        <w:fldChar w:fldCharType="end"/>
      </w:r>
      <w:bookmarkEnd w:id="0"/>
      <w:r>
        <w:rPr>
          <w:b/>
        </w:rPr>
        <w:t xml:space="preserve"> </w:t>
      </w:r>
      <w:r w:rsidRPr="00DB700B">
        <w:t>(Name des OSZ)</w:t>
      </w:r>
    </w:p>
    <w:p w:rsidR="00B80CC4" w:rsidRPr="00B80CC4" w:rsidRDefault="00B80CC4" w:rsidP="00B80CC4">
      <w:pPr>
        <w:pStyle w:val="Flietext"/>
      </w:pPr>
      <w:r w:rsidRPr="00B80CC4">
        <w:t xml:space="preserve">und </w:t>
      </w:r>
    </w:p>
    <w:p w:rsidR="00B80CC4" w:rsidRPr="00B80CC4" w:rsidRDefault="00DB700B" w:rsidP="00B80CC4">
      <w:pPr>
        <w:pStyle w:val="Flietext"/>
        <w:rPr>
          <w:b/>
        </w:rPr>
      </w:pP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  <w:r w:rsidRPr="00DB700B">
        <w:t>(Name des Bildungsträgers)</w:t>
      </w:r>
      <w:r w:rsidR="00B80CC4" w:rsidRPr="00B80CC4">
        <w:rPr>
          <w:b/>
        </w:rPr>
        <w:t xml:space="preserve"> </w:t>
      </w:r>
    </w:p>
    <w:p w:rsidR="00B80CC4" w:rsidRPr="00B80CC4" w:rsidRDefault="00DB700B" w:rsidP="00B80CC4">
      <w:pPr>
        <w:pStyle w:val="Flietext"/>
      </w:pPr>
      <w:r>
        <w:t xml:space="preserve">– </w:t>
      </w:r>
      <w:r w:rsidR="00B80CC4" w:rsidRPr="00B80CC4">
        <w:t xml:space="preserve">nachfolgend </w:t>
      </w:r>
      <w:r w:rsidR="00055E93">
        <w:t>Kooperations</w:t>
      </w:r>
      <w:r w:rsidR="00B80CC4" w:rsidRPr="00B80CC4">
        <w:t>partner genannt</w:t>
      </w:r>
      <w:r>
        <w:t xml:space="preserve"> – </w:t>
      </w:r>
      <w:r w:rsidR="00B80CC4">
        <w:t>verabreden wie folgt:</w:t>
      </w:r>
    </w:p>
    <w:p w:rsidR="00055E93" w:rsidRDefault="00B80CC4" w:rsidP="00DB700B">
      <w:pPr>
        <w:pStyle w:val="Flietext"/>
        <w:spacing w:before="240"/>
      </w:pPr>
      <w:r w:rsidRPr="00DB700B">
        <w:rPr>
          <w:b/>
        </w:rPr>
        <w:t>§ 1</w:t>
      </w:r>
      <w:r w:rsidR="00DB700B">
        <w:t xml:space="preserve"> </w:t>
      </w:r>
      <w:r w:rsidR="00DB700B">
        <w:tab/>
      </w:r>
      <w:r w:rsidRPr="00B80CC4">
        <w:t xml:space="preserve">Beide </w:t>
      </w:r>
      <w:r w:rsidR="00055E93">
        <w:t>Kooperations</w:t>
      </w:r>
      <w:r w:rsidRPr="00B80CC4">
        <w:t>partner befürworten das Ziel und die gemeinsame Vorbereitung</w:t>
      </w:r>
      <w:r w:rsidR="00055E93">
        <w:t xml:space="preserve"> </w:t>
      </w:r>
      <w:r w:rsidRPr="00B80CC4">
        <w:t xml:space="preserve">und Durchführung des </w:t>
      </w:r>
      <w:r w:rsidRPr="00DB700B">
        <w:t xml:space="preserve">Projektes </w:t>
      </w:r>
      <w:r w:rsidR="00055E93" w:rsidRPr="00DB700B">
        <w:t>Berufsbezogene Sprachförderung an OSZ bezüglich d</w:t>
      </w:r>
      <w:r w:rsidR="00055E93">
        <w:t>er</w:t>
      </w:r>
    </w:p>
    <w:p w:rsidR="00055E93" w:rsidRDefault="00055E93" w:rsidP="00055E93">
      <w:pPr>
        <w:pStyle w:val="Listenabsatz"/>
      </w:pPr>
      <w:r>
        <w:t>Bereitstellung von Unterrichtsräumen;</w:t>
      </w:r>
    </w:p>
    <w:p w:rsidR="000D004A" w:rsidRDefault="00055E93" w:rsidP="00055E93">
      <w:pPr>
        <w:pStyle w:val="Listenabsatz"/>
      </w:pPr>
      <w:r>
        <w:t>Koordinierung von Unterrichtszeiten für die berufsbezogene Sprachförderung;</w:t>
      </w:r>
    </w:p>
    <w:p w:rsidR="00055E93" w:rsidRPr="00055E93" w:rsidRDefault="00055E93" w:rsidP="00055E93">
      <w:pPr>
        <w:pStyle w:val="Listenabsatz"/>
      </w:pPr>
      <w:r>
        <w:t>notwendigen Kooperation mit den ausbildenden Unternehmen.</w:t>
      </w:r>
    </w:p>
    <w:p w:rsidR="00B80CC4" w:rsidRPr="00B80CC4" w:rsidRDefault="00B80CC4" w:rsidP="00DB700B">
      <w:pPr>
        <w:pStyle w:val="Flietext"/>
        <w:spacing w:before="240"/>
      </w:pPr>
      <w:r w:rsidRPr="00DB700B">
        <w:rPr>
          <w:b/>
        </w:rPr>
        <w:t>§ 2</w:t>
      </w:r>
      <w:r w:rsidR="00DB700B">
        <w:t xml:space="preserve"> </w:t>
      </w:r>
      <w:r w:rsidR="00DB700B">
        <w:tab/>
      </w:r>
      <w:r w:rsidRPr="00B80CC4">
        <w:t>Die Durchführung des Projektes ist im</w:t>
      </w:r>
      <w:r w:rsidR="00055E93">
        <w:t xml:space="preserve"> Zeitraum vom </w:t>
      </w:r>
      <w:r w:rsidR="0050591B" w:rsidRPr="0050591B">
        <w:t>15.</w:t>
      </w:r>
      <w:r w:rsidR="00055E93" w:rsidRPr="0050591B">
        <w:t xml:space="preserve">04.2019 bis zum </w:t>
      </w:r>
      <w:r w:rsidR="0050591B" w:rsidRPr="0050591B">
        <w:t>14</w:t>
      </w:r>
      <w:r w:rsidR="00055E93" w:rsidRPr="0050591B">
        <w:t>.04.2020</w:t>
      </w:r>
      <w:r w:rsidR="00055E93">
        <w:t xml:space="preserve"> </w:t>
      </w:r>
      <w:r w:rsidRPr="00B80CC4">
        <w:t>geplant und beinhaltet die Organisation, Koordinierung und Umsetzung der geplanten und in dem Projektantrag formulierten Projektmaßnahmen</w:t>
      </w:r>
      <w:r w:rsidR="00055E93">
        <w:t>.</w:t>
      </w:r>
      <w:r w:rsidRPr="00B80CC4">
        <w:t xml:space="preserve"> </w:t>
      </w:r>
    </w:p>
    <w:p w:rsidR="00B80CC4" w:rsidRPr="00B80CC4" w:rsidRDefault="00B80CC4" w:rsidP="00B80CC4">
      <w:pPr>
        <w:pStyle w:val="Flietext"/>
      </w:pPr>
      <w:r w:rsidRPr="00DB700B">
        <w:rPr>
          <w:b/>
        </w:rPr>
        <w:t xml:space="preserve">§ </w:t>
      </w:r>
      <w:r w:rsidR="00DB700B" w:rsidRPr="00DB700B">
        <w:rPr>
          <w:b/>
        </w:rPr>
        <w:t>3</w:t>
      </w:r>
      <w:r w:rsidR="00DB700B">
        <w:t xml:space="preserve"> </w:t>
      </w:r>
      <w:r w:rsidR="00DB700B">
        <w:tab/>
      </w:r>
      <w:r w:rsidRPr="00B80CC4">
        <w:t xml:space="preserve">Die Absichtserklärung tritt mit dem Datum der Unterzeichnung durch </w:t>
      </w:r>
      <w:r>
        <w:t>die</w:t>
      </w:r>
      <w:r w:rsidRPr="00B80CC4">
        <w:t xml:space="preserve"> </w:t>
      </w:r>
      <w:r w:rsidR="004F0FC0">
        <w:t>Kooperations</w:t>
      </w:r>
      <w:r w:rsidRPr="00B80CC4">
        <w:t xml:space="preserve">partner </w:t>
      </w:r>
      <w:r w:rsidR="00DB700B" w:rsidRPr="00B80CC4">
        <w:t xml:space="preserve">in Kraft </w:t>
      </w:r>
      <w:r w:rsidRPr="00B80CC4">
        <w:t>und erlischt a</w:t>
      </w:r>
      <w:r w:rsidR="007C789C">
        <w:t>n de</w:t>
      </w:r>
      <w:r w:rsidRPr="00B80CC4">
        <w:t xml:space="preserve">m </w:t>
      </w:r>
      <w:r w:rsidR="007C789C" w:rsidRPr="00B80CC4">
        <w:t>Tag,</w:t>
      </w:r>
      <w:r w:rsidRPr="00B80CC4">
        <w:t xml:space="preserve"> an dem das gemeinsame Projekt endgültig abgeschlossen ist.  </w:t>
      </w:r>
    </w:p>
    <w:p w:rsidR="00B80CC4" w:rsidRDefault="00B80CC4" w:rsidP="00B80CC4">
      <w:pPr>
        <w:pStyle w:val="Flietext"/>
      </w:pPr>
      <w:r w:rsidRPr="00B80CC4">
        <w:t>Aus der Absichtserklärung lassen sich keine Rechtsansprüche ableiten.</w:t>
      </w:r>
    </w:p>
    <w:p w:rsidR="00B80CC4" w:rsidRDefault="00B80CC4" w:rsidP="00B80CC4">
      <w:pPr>
        <w:pStyle w:val="Flietext"/>
      </w:pPr>
    </w:p>
    <w:p w:rsidR="00B80CC4" w:rsidRDefault="00055E93" w:rsidP="00B80CC4">
      <w:pPr>
        <w:pStyle w:val="Flietext"/>
      </w:pPr>
      <w:r>
        <w:t>Berlin</w:t>
      </w:r>
      <w:r w:rsidR="00B80CC4">
        <w:t xml:space="preserve">, </w:t>
      </w:r>
      <w:r>
        <w:t>den</w:t>
      </w:r>
      <w:r w:rsidR="00DB700B">
        <w:t xml:space="preserve"> </w:t>
      </w:r>
      <w:r w:rsidR="00DB700B">
        <w:fldChar w:fldCharType="begin">
          <w:ffData>
            <w:name w:val="Text2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2" w:name="Text2"/>
      <w:r w:rsidR="00DB700B">
        <w:instrText xml:space="preserve"> FORMTEXT </w:instrText>
      </w:r>
      <w:r w:rsidR="00DB700B">
        <w:fldChar w:fldCharType="separate"/>
      </w:r>
      <w:r w:rsidR="00DB700B">
        <w:rPr>
          <w:noProof/>
        </w:rPr>
        <w:t> </w:t>
      </w:r>
      <w:r w:rsidR="00DB700B">
        <w:rPr>
          <w:noProof/>
        </w:rPr>
        <w:t> </w:t>
      </w:r>
      <w:r w:rsidR="00DB700B">
        <w:rPr>
          <w:noProof/>
        </w:rPr>
        <w:t> </w:t>
      </w:r>
      <w:r w:rsidR="00DB700B">
        <w:rPr>
          <w:noProof/>
        </w:rPr>
        <w:t> </w:t>
      </w:r>
      <w:r w:rsidR="00DB700B">
        <w:rPr>
          <w:noProof/>
        </w:rPr>
        <w:t> </w:t>
      </w:r>
      <w:r w:rsidR="00DB700B">
        <w:fldChar w:fldCharType="end"/>
      </w:r>
      <w:bookmarkEnd w:id="2"/>
    </w:p>
    <w:p w:rsidR="00B80CC4" w:rsidRDefault="00B80CC4" w:rsidP="00B80CC4">
      <w:pPr>
        <w:pStyle w:val="Flietext"/>
      </w:pPr>
    </w:p>
    <w:p w:rsidR="00DB700B" w:rsidRDefault="00B80CC4" w:rsidP="00B80CC4">
      <w:pPr>
        <w:pStyle w:val="Flietext"/>
      </w:pPr>
      <w:r>
        <w:t>Unterschriften</w:t>
      </w:r>
      <w:r w:rsidR="00EF103C">
        <w:t xml:space="preserve"> / Stempel</w:t>
      </w:r>
    </w:p>
    <w:p w:rsidR="00DB700B" w:rsidRDefault="00DB700B" w:rsidP="00DB700B">
      <w:pPr>
        <w:pStyle w:val="Flietext"/>
        <w:spacing w:before="480"/>
      </w:pPr>
      <w:r>
        <w:t>_______________________</w:t>
      </w:r>
      <w:r>
        <w:tab/>
      </w:r>
      <w:r>
        <w:tab/>
        <w:t>_________________________</w:t>
      </w:r>
    </w:p>
    <w:p w:rsidR="00B80CC4" w:rsidRPr="00B80CC4" w:rsidRDefault="00DB700B" w:rsidP="00B80CC4">
      <w:pPr>
        <w:pStyle w:val="Flietext"/>
      </w:pPr>
      <w:r>
        <w:t>OSZ</w:t>
      </w:r>
      <w:r>
        <w:tab/>
      </w:r>
      <w:r>
        <w:tab/>
      </w:r>
      <w:r>
        <w:tab/>
      </w:r>
      <w:r>
        <w:tab/>
      </w:r>
      <w:r>
        <w:tab/>
        <w:t>Bildungsträger</w:t>
      </w:r>
    </w:p>
    <w:sectPr w:rsidR="00B80CC4" w:rsidRPr="00B80CC4" w:rsidSect="003C6EED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CC4" w:rsidRDefault="00B80CC4" w:rsidP="00AE272F">
      <w:r>
        <w:separator/>
      </w:r>
    </w:p>
  </w:endnote>
  <w:endnote w:type="continuationSeparator" w:id="0">
    <w:p w:rsidR="00B80CC4" w:rsidRDefault="00B80CC4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CC4" w:rsidRDefault="00B80CC4" w:rsidP="00AE272F">
      <w:r>
        <w:separator/>
      </w:r>
    </w:p>
  </w:footnote>
  <w:footnote w:type="continuationSeparator" w:id="0">
    <w:p w:rsidR="00B80CC4" w:rsidRDefault="00B80CC4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A27945B" wp14:editId="6A2794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728">
      <w:rPr>
        <w:noProof/>
        <w:lang w:eastAsia="de-DE"/>
      </w:rPr>
      <w:pict w14:anchorId="6A279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A27945E" wp14:editId="6A2794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A279460" wp14:editId="6A2794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6A279462" wp14:editId="6A2794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6A279464" wp14:editId="6A2794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6A279466" wp14:editId="6A2794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A279468" wp14:editId="6A2794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6A27946A" wp14:editId="6A27946B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6A27946C" wp14:editId="6A27946D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3"/>
  </w:num>
  <w:num w:numId="5">
    <w:abstractNumId w:val="15"/>
  </w:num>
  <w:num w:numId="6">
    <w:abstractNumId w:val="19"/>
  </w:num>
  <w:num w:numId="7">
    <w:abstractNumId w:val="1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1"/>
  </w:num>
  <w:num w:numId="14">
    <w:abstractNumId w:val="9"/>
  </w:num>
  <w:num w:numId="15">
    <w:abstractNumId w:val="17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2"/>
  </w:num>
  <w:num w:numId="21">
    <w:abstractNumId w:val="12"/>
  </w:num>
  <w:num w:numId="22">
    <w:abstractNumId w:val="13"/>
  </w:num>
  <w:num w:numId="23">
    <w:abstractNumId w:val="1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jeAZ8jM3okynCebEueyRsafCyU4OJqa2DlxP0wlG3WPj0RwfqBrm7XkEHfI+hY4+X5SSLGjO86UosIUSCnCSxQ==" w:salt="xog+w13MrDvJ/Kf/jP1eQQ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CC4"/>
    <w:rsid w:val="00055E93"/>
    <w:rsid w:val="00056D1A"/>
    <w:rsid w:val="00062D62"/>
    <w:rsid w:val="00074899"/>
    <w:rsid w:val="000910FF"/>
    <w:rsid w:val="000A571E"/>
    <w:rsid w:val="000C19B4"/>
    <w:rsid w:val="000D004A"/>
    <w:rsid w:val="00132960"/>
    <w:rsid w:val="00140115"/>
    <w:rsid w:val="00166F6A"/>
    <w:rsid w:val="001B3CF6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77579"/>
    <w:rsid w:val="002A28F8"/>
    <w:rsid w:val="002E219E"/>
    <w:rsid w:val="002F2816"/>
    <w:rsid w:val="00377701"/>
    <w:rsid w:val="003A2FF1"/>
    <w:rsid w:val="003C2444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4F0FC0"/>
    <w:rsid w:val="005003C6"/>
    <w:rsid w:val="0050408C"/>
    <w:rsid w:val="0050591B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301A3"/>
    <w:rsid w:val="00777A20"/>
    <w:rsid w:val="007A6A4F"/>
    <w:rsid w:val="007C789C"/>
    <w:rsid w:val="007E7D87"/>
    <w:rsid w:val="007F1725"/>
    <w:rsid w:val="00832A8C"/>
    <w:rsid w:val="0086540B"/>
    <w:rsid w:val="00876728"/>
    <w:rsid w:val="00890186"/>
    <w:rsid w:val="008A7814"/>
    <w:rsid w:val="008D1A65"/>
    <w:rsid w:val="008D2D75"/>
    <w:rsid w:val="008F58C1"/>
    <w:rsid w:val="009247CA"/>
    <w:rsid w:val="009421CD"/>
    <w:rsid w:val="009C3886"/>
    <w:rsid w:val="009F33EF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DE1"/>
    <w:rsid w:val="00B2653E"/>
    <w:rsid w:val="00B67815"/>
    <w:rsid w:val="00B80CC4"/>
    <w:rsid w:val="00B926EC"/>
    <w:rsid w:val="00BF364A"/>
    <w:rsid w:val="00C42813"/>
    <w:rsid w:val="00C81E94"/>
    <w:rsid w:val="00CC0038"/>
    <w:rsid w:val="00CC7E3D"/>
    <w:rsid w:val="00DA2484"/>
    <w:rsid w:val="00DA47C3"/>
    <w:rsid w:val="00DB700B"/>
    <w:rsid w:val="00DE328D"/>
    <w:rsid w:val="00DE44B2"/>
    <w:rsid w:val="00E21D95"/>
    <w:rsid w:val="00E524DD"/>
    <w:rsid w:val="00E93332"/>
    <w:rsid w:val="00EB78C3"/>
    <w:rsid w:val="00EB7FDF"/>
    <w:rsid w:val="00EE6815"/>
    <w:rsid w:val="00EE7919"/>
    <w:rsid w:val="00EF103C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4C87B12C"/>
  <w15:chartTrackingRefBased/>
  <w15:docId w15:val="{8CB868DE-F2D1-4D7E-A1ED-43B06884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gsconsultgmbh.sharepoint.com/qm/Vorgabedokumente/1.%20Firmendokumente%20(Vermerke,%20Briefbogen,%20Berichte,%20Excel%20Tabellen%20etc.)/FD_Tex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2167AD-3C15-4CF5-81A3-253F28795FB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FD_Textvorlage.dotx</Template>
  <TotalTime>0</TotalTime>
  <Pages>1</Pages>
  <Words>175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</dc:title>
  <dc:subject/>
  <dc:creator>Stephan Kaß</dc:creator>
  <cp:keywords/>
  <cp:lastModifiedBy>Kass, Stephan</cp:lastModifiedBy>
  <cp:revision>12</cp:revision>
  <cp:lastPrinted>2019-03-01T13:32:00Z</cp:lastPrinted>
  <dcterms:created xsi:type="dcterms:W3CDTF">2019-02-28T15:24:00Z</dcterms:created>
  <dcterms:modified xsi:type="dcterms:W3CDTF">2019-03-07T13:14:00Z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