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0BE" w:rsidRPr="00993DFC" w:rsidRDefault="003B60BE" w:rsidP="003B60BE">
      <w:pPr>
        <w:pStyle w:val="berschrift2"/>
      </w:pPr>
      <w:r w:rsidRPr="00993DFC">
        <w:t xml:space="preserve">Projektvorschlag zum Interessenbekundungsverfahren für das Instrument 19 </w:t>
      </w:r>
    </w:p>
    <w:p w:rsidR="003B60BE" w:rsidRPr="00E2101C" w:rsidRDefault="003B60BE" w:rsidP="00E2101C">
      <w:pPr>
        <w:pStyle w:val="Flietext"/>
        <w:rPr>
          <w:b/>
        </w:rPr>
      </w:pPr>
      <w:r w:rsidRPr="00E2101C">
        <w:rPr>
          <w:b/>
        </w:rPr>
        <w:t xml:space="preserve">Förderung der beruflichen Orientierung und Qualifizierung von Migrant*innen sowie der sozialen Eingliederung und Bekämpfung der Armut von Neuzuwanderern einschließlich Roma und Flüchtlinge </w:t>
      </w:r>
    </w:p>
    <w:p w:rsidR="003B60BE" w:rsidRPr="003B60BE" w:rsidRDefault="003B60BE" w:rsidP="003B60BE">
      <w:pPr>
        <w:pStyle w:val="Flietext"/>
      </w:pPr>
      <w:r w:rsidRPr="003B60BE">
        <w:t>hier:</w:t>
      </w:r>
    </w:p>
    <w:p w:rsidR="003B60BE" w:rsidRPr="00204D54" w:rsidRDefault="003B60BE" w:rsidP="003B60BE">
      <w:pPr>
        <w:pStyle w:val="Flietext"/>
        <w:rPr>
          <w:b/>
        </w:rPr>
      </w:pPr>
      <w:r w:rsidRPr="00204D54">
        <w:rPr>
          <w:b/>
        </w:rPr>
        <w:t xml:space="preserve">Teilinstrument 19 </w:t>
      </w:r>
      <w:r w:rsidR="00352C70">
        <w:rPr>
          <w:b/>
        </w:rPr>
        <w:t>B</w:t>
      </w:r>
      <w:r w:rsidRPr="00204D54">
        <w:rPr>
          <w:b/>
        </w:rPr>
        <w:t xml:space="preserve"> - </w:t>
      </w:r>
      <w:r w:rsidR="00352C70" w:rsidRPr="00352C70">
        <w:rPr>
          <w:b/>
        </w:rPr>
        <w:t>Förderung der beruflichen Orientierung und Qualifizierung sowie der sozialen Eingliederung und Bekämpfung der Armut von Neuzuwanderern einschließlich Roma und Flüchtlingen</w:t>
      </w:r>
    </w:p>
    <w:p w:rsidR="003B60BE" w:rsidRPr="003B60BE" w:rsidRDefault="003B60BE" w:rsidP="00B71C72">
      <w:pPr>
        <w:pStyle w:val="Flietext"/>
        <w:spacing w:after="480"/>
      </w:pPr>
      <w:r w:rsidRPr="003B60BE">
        <w:t>Förderzeitraum 201</w:t>
      </w:r>
      <w:r w:rsidR="00FF12E0">
        <w:t>9/2020</w:t>
      </w:r>
    </w:p>
    <w:tbl>
      <w:tblPr>
        <w:tblStyle w:val="Tabellenraster"/>
        <w:tblW w:w="0" w:type="auto"/>
        <w:tblLook w:val="04A0" w:firstRow="1" w:lastRow="0" w:firstColumn="1" w:lastColumn="0" w:noHBand="0" w:noVBand="1"/>
        <w:tblCaption w:val="Tabelle für allgemeine Angaben zur Organisation"/>
        <w:tblDescription w:val="In die Tabelle sollen folgende Informationen eingetragen werden: Der Projektträger, die Anschrift, die Telefonnummer, die E-Mail und eine Kontaktperson"/>
      </w:tblPr>
      <w:tblGrid>
        <w:gridCol w:w="2014"/>
        <w:gridCol w:w="4886"/>
      </w:tblGrid>
      <w:tr w:rsidR="00392FD8" w:rsidRPr="00392FD8" w:rsidTr="00A27834">
        <w:trPr>
          <w:trHeight w:val="410"/>
        </w:trPr>
        <w:tc>
          <w:tcPr>
            <w:tcW w:w="6900" w:type="dxa"/>
            <w:gridSpan w:val="2"/>
            <w:noWrap/>
            <w:vAlign w:val="center"/>
          </w:tcPr>
          <w:p w:rsidR="00392FD8" w:rsidRPr="00392FD8" w:rsidRDefault="00392FD8" w:rsidP="00392FD8">
            <w:pPr>
              <w:pStyle w:val="KeinLeerraum"/>
              <w:rPr>
                <w:b/>
              </w:rPr>
            </w:pPr>
            <w:r w:rsidRPr="00392FD8">
              <w:rPr>
                <w:b/>
              </w:rPr>
              <w:t>Allgemeine Angaben zur einreichenden Organisation</w:t>
            </w:r>
          </w:p>
        </w:tc>
      </w:tr>
      <w:tr w:rsidR="003B60BE" w:rsidRPr="00357DDA" w:rsidTr="00392FD8">
        <w:trPr>
          <w:trHeight w:val="410"/>
        </w:trPr>
        <w:tc>
          <w:tcPr>
            <w:tcW w:w="2014" w:type="dxa"/>
            <w:noWrap/>
            <w:vAlign w:val="center"/>
            <w:hideMark/>
          </w:tcPr>
          <w:p w:rsidR="003B60BE" w:rsidRPr="003B60BE" w:rsidRDefault="003B60BE" w:rsidP="00E50391">
            <w:pPr>
              <w:pStyle w:val="KeinLeerraum"/>
              <w:rPr>
                <w:b/>
              </w:rPr>
            </w:pPr>
            <w:r w:rsidRPr="003B60BE">
              <w:rPr>
                <w:b/>
              </w:rPr>
              <w:t>Projektträger</w:t>
            </w:r>
          </w:p>
        </w:tc>
        <w:tc>
          <w:tcPr>
            <w:tcW w:w="4886" w:type="dxa"/>
            <w:vAlign w:val="center"/>
            <w:hideMark/>
          </w:tcPr>
          <w:p w:rsidR="003B60BE" w:rsidRPr="00357DDA" w:rsidRDefault="003B60BE" w:rsidP="00E50391">
            <w:pPr>
              <w:pStyle w:val="KeinLeerraum"/>
            </w:pPr>
            <w:r w:rsidRPr="00357DDA">
              <w:t> </w:t>
            </w:r>
            <w:r>
              <w:fldChar w:fldCharType="begin">
                <w:ffData>
                  <w:name w:val=""/>
                  <w:enabled/>
                  <w:calcOnExit w:val="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Anschrift</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PLZ</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Ort</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Telefon</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E-Mail</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Kontaktperson</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3B60BE" w:rsidRPr="00357DDA" w:rsidRDefault="003B60BE" w:rsidP="00392FD8">
      <w:pPr>
        <w:pStyle w:val="Flietext"/>
        <w:spacing w:before="360"/>
        <w:rPr>
          <w:b/>
        </w:rPr>
      </w:pPr>
      <w:r w:rsidRPr="00357DDA">
        <w:t>Bitte stellen Sie Ihre Organisation kurz vor:</w:t>
      </w:r>
    </w:p>
    <w:p w:rsidR="003B60BE" w:rsidRPr="00357DDA" w:rsidRDefault="003B60BE" w:rsidP="003B60BE">
      <w:pPr>
        <w:pStyle w:val="Flietext"/>
      </w:pP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rsidR="003B60BE" w:rsidRPr="00357DDA" w:rsidRDefault="003B60BE" w:rsidP="003B60BE">
      <w:pPr>
        <w:pStyle w:val="Flietext"/>
        <w:rPr>
          <w:b/>
        </w:rPr>
      </w:pPr>
      <w:r w:rsidRPr="00357DDA">
        <w:t>Über welche Erfahrung in der Beantragung, Ve</w:t>
      </w:r>
      <w:r>
        <w:t>rwaltung und Abrechnung von ESF-</w:t>
      </w:r>
      <w:r w:rsidRPr="00357DDA">
        <w:t>Mitteln bzw. Zuwendungen verfügen Sie?</w:t>
      </w:r>
    </w:p>
    <w:p w:rsidR="003B60BE" w:rsidRPr="00357DDA" w:rsidRDefault="003B60BE" w:rsidP="00E50391">
      <w:pPr>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F12E0" w:rsidRDefault="00FF12E0" w:rsidP="003B60BE">
      <w:pPr>
        <w:pStyle w:val="Flietext"/>
      </w:pPr>
      <w:r w:rsidRPr="00FF12E0">
        <w:t xml:space="preserve">Verfügen Sie über Erfahrungen in der Umsetzung inhaltlich vergleichbarer Projekte gemäß der Bekanntmachung zum Interessenbekundungsverfahren zum Teilinstrument 19 </w:t>
      </w:r>
      <w:r w:rsidR="00352C70">
        <w:t>B</w:t>
      </w:r>
      <w:r w:rsidRPr="00FF12E0">
        <w:t>? Bitte stellen Sie die entsprechenden Referenzprojekte kurz vor:</w:t>
      </w:r>
    </w:p>
    <w:p w:rsidR="003B60BE" w:rsidRPr="00357DDA" w:rsidRDefault="003B60BE" w:rsidP="00E50391">
      <w:pPr>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204D54" w:rsidRDefault="00352C70" w:rsidP="003B60BE">
      <w:pPr>
        <w:pStyle w:val="Flietext"/>
        <w:rPr>
          <w:b/>
        </w:rPr>
      </w:pPr>
      <w:bookmarkStart w:id="2" w:name="_Hlk520457887"/>
      <w:r w:rsidRPr="00352C70">
        <w:t xml:space="preserve">Bitte beschreiben Sie die vorhandenen fachlichen Eignungen und praktischen Erfahrungen des zur Umsetzung des Projekts geplanten Personals (hier sind auch die relevanten Sprachkompetenzen des eingesetzten Personals in Bezug auf die Zielgruppen des Projekts darzustellen): </w:t>
      </w:r>
      <w:r w:rsidR="003B60BE">
        <w:fldChar w:fldCharType="begin">
          <w:ffData>
            <w:name w:val="Text1"/>
            <w:enabled/>
            <w:calcOnExit w:val="0"/>
            <w:textInput/>
          </w:ffData>
        </w:fldChar>
      </w:r>
      <w:r w:rsidR="003B60BE">
        <w:instrText xml:space="preserve"> FORMTEXT </w:instrText>
      </w:r>
      <w:r w:rsidR="003B60BE">
        <w:fldChar w:fldCharType="separate"/>
      </w:r>
      <w:r w:rsidR="003B60BE">
        <w:rPr>
          <w:noProof/>
        </w:rPr>
        <w:t> </w:t>
      </w:r>
      <w:r w:rsidR="003B60BE">
        <w:rPr>
          <w:noProof/>
        </w:rPr>
        <w:t> </w:t>
      </w:r>
      <w:r w:rsidR="003B60BE">
        <w:rPr>
          <w:noProof/>
        </w:rPr>
        <w:t> </w:t>
      </w:r>
      <w:r w:rsidR="003B60BE">
        <w:rPr>
          <w:noProof/>
        </w:rPr>
        <w:t> </w:t>
      </w:r>
      <w:r w:rsidR="003B60BE">
        <w:rPr>
          <w:noProof/>
        </w:rPr>
        <w:t> </w:t>
      </w:r>
      <w:r w:rsidR="003B60BE">
        <w:fldChar w:fldCharType="end"/>
      </w:r>
      <w:bookmarkEnd w:id="2"/>
    </w:p>
    <w:p w:rsidR="003B60BE" w:rsidRDefault="008F17F8" w:rsidP="008F17F8">
      <w:pPr>
        <w:pStyle w:val="Flietext"/>
      </w:pPr>
      <w:r w:rsidRPr="008F17F8">
        <w:lastRenderedPageBreak/>
        <w:t>Inwiefern stehen diese personellen Ressourcen bereits zur Verfügung?</w:t>
      </w:r>
    </w:p>
    <w:p w:rsidR="008F17F8" w:rsidRPr="00204D54" w:rsidRDefault="008F17F8"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p w:rsidR="003B60BE" w:rsidRPr="00357DDA" w:rsidRDefault="003B60BE" w:rsidP="00E50391">
      <w:pPr>
        <w:pStyle w:val="KeinLeerraum"/>
        <w:rPr>
          <w:b/>
        </w:rPr>
      </w:pPr>
      <w:r w:rsidRPr="00357DDA">
        <w:t>Wo soll das Projekt angesiedelt sein? Welche sachlichen und räumlichen Ressourcen stehen zur Verfügung?</w:t>
      </w:r>
    </w:p>
    <w:p w:rsidR="003B60BE" w:rsidRPr="00357DDA" w:rsidRDefault="003B60BE" w:rsidP="003B60BE">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3B60BE" w:rsidP="00E50391">
      <w:pPr>
        <w:pStyle w:val="KeinLeerraum"/>
        <w:rPr>
          <w:b/>
        </w:rPr>
      </w:pPr>
      <w:r w:rsidRPr="00357DDA">
        <w:t>Welche Nachweise und Zertifizierungen zur Qualitätssicherung Ihrer Arbeit liegen vor und sind gültig:</w:t>
      </w:r>
    </w:p>
    <w:p w:rsidR="003B60BE" w:rsidRPr="00357DDA" w:rsidRDefault="003B60BE" w:rsidP="003B60BE">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3B60BE" w:rsidP="003B60BE">
      <w:pPr>
        <w:pStyle w:val="berschrift3"/>
      </w:pPr>
      <w:r>
        <w:t xml:space="preserve">1. </w:t>
      </w:r>
      <w:r w:rsidRPr="003B60BE">
        <w:t>Allgemeine</w:t>
      </w:r>
      <w:r w:rsidRPr="00357DDA">
        <w:t xml:space="preserve"> Angaben zum Projektkonzept</w:t>
      </w:r>
    </w:p>
    <w:p w:rsidR="003B60BE" w:rsidRPr="00357DDA" w:rsidRDefault="003B60BE" w:rsidP="003B60BE">
      <w:pPr>
        <w:pStyle w:val="Flietext"/>
        <w:rPr>
          <w:b/>
        </w:rPr>
      </w:pPr>
      <w:r w:rsidRPr="00357DDA">
        <w:t>Geplante Projektbezeichnung:</w:t>
      </w:r>
    </w:p>
    <w:p w:rsidR="003B60BE" w:rsidRPr="00357DDA" w:rsidRDefault="003B60BE" w:rsidP="003B60BE">
      <w:pPr>
        <w:pStyle w:val="Flietext"/>
        <w:spacing w:after="240"/>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Style w:val="Tabellenraster"/>
        <w:tblW w:w="0" w:type="auto"/>
        <w:tblLayout w:type="fixed"/>
        <w:tblLook w:val="04A0" w:firstRow="1" w:lastRow="0" w:firstColumn="1" w:lastColumn="0" w:noHBand="0" w:noVBand="1"/>
        <w:tblCaption w:val="Tabelle für Projektlaufzeit und Projektkosten"/>
        <w:tblDescription w:val="In dieser Tabelle sollen die Laufzeit des Projekts und die geplante Fördersumme eingetragen werden."/>
      </w:tblPr>
      <w:tblGrid>
        <w:gridCol w:w="2944"/>
        <w:gridCol w:w="3956"/>
      </w:tblGrid>
      <w:tr w:rsidR="00392FD8" w:rsidRPr="00392FD8" w:rsidTr="00ED6E6A">
        <w:trPr>
          <w:trHeight w:val="454"/>
        </w:trPr>
        <w:tc>
          <w:tcPr>
            <w:tcW w:w="6900" w:type="dxa"/>
            <w:gridSpan w:val="2"/>
          </w:tcPr>
          <w:p w:rsidR="00392FD8" w:rsidRPr="00392FD8" w:rsidRDefault="00392FD8" w:rsidP="008F17F8">
            <w:pPr>
              <w:pStyle w:val="Flietext"/>
              <w:rPr>
                <w:b/>
              </w:rPr>
            </w:pPr>
            <w:r w:rsidRPr="00392FD8">
              <w:rPr>
                <w:b/>
              </w:rPr>
              <w:t>Geplante Laufzeit und Kosten des Projekts</w:t>
            </w:r>
          </w:p>
        </w:tc>
      </w:tr>
      <w:tr w:rsidR="003B60BE" w:rsidTr="00392FD8">
        <w:trPr>
          <w:trHeight w:val="454"/>
        </w:trPr>
        <w:tc>
          <w:tcPr>
            <w:tcW w:w="2944" w:type="dxa"/>
          </w:tcPr>
          <w:p w:rsidR="003B60BE" w:rsidRPr="00352C70" w:rsidRDefault="003B60BE" w:rsidP="003B60BE">
            <w:pPr>
              <w:pStyle w:val="Flietext"/>
              <w:jc w:val="left"/>
            </w:pPr>
            <w:r w:rsidRPr="00352C70">
              <w:t>Projektstart:</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392FD8">
        <w:trPr>
          <w:trHeight w:val="454"/>
        </w:trPr>
        <w:tc>
          <w:tcPr>
            <w:tcW w:w="2944" w:type="dxa"/>
          </w:tcPr>
          <w:p w:rsidR="003B60BE" w:rsidRPr="00352C70" w:rsidRDefault="003B60BE" w:rsidP="003B60BE">
            <w:pPr>
              <w:pStyle w:val="Flietext"/>
              <w:jc w:val="left"/>
            </w:pPr>
            <w:r w:rsidRPr="00352C70">
              <w:t>Projektende:</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392FD8">
        <w:trPr>
          <w:trHeight w:val="454"/>
        </w:trPr>
        <w:tc>
          <w:tcPr>
            <w:tcW w:w="2944" w:type="dxa"/>
          </w:tcPr>
          <w:p w:rsidR="003B60BE" w:rsidRPr="00352C70" w:rsidRDefault="008F17F8" w:rsidP="003B60BE">
            <w:pPr>
              <w:pStyle w:val="Flietext"/>
              <w:jc w:val="left"/>
            </w:pPr>
            <w:r w:rsidRPr="00352C70">
              <w:t>Der Laufzeit der Projekte ist auf den Zeitraum vom 01.01.2019 bis 31.12.2020 begrenzt. Projekte mit längerer Laufzeit können nicht berücksichtigt werden.</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pPr>
            <w:r w:rsidRPr="00352C70">
              <w:t>Anzahl Teilnehmende:</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pPr>
            <w:r w:rsidRPr="00352C70">
              <w:t>Qualifizierungsstunden pro Teilnehmerin bzw. Teilnehmer:</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pPr>
            <w:r w:rsidRPr="00352C70">
              <w:t>Praktikumsstunden pro Teilnehmerin bzw. Teilnehmer:</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pPr>
            <w:r w:rsidRPr="00352C70">
              <w:t>Gesamtstunden pro Teilnehmerin bzw. Teilnehmer:</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jc w:val="left"/>
            </w:pPr>
            <w:r w:rsidRPr="00352C70">
              <w:t>Benötigte Fördersumme:</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jc w:val="left"/>
            </w:pPr>
            <w:r w:rsidRPr="00352C70">
              <w:t>davon 2019</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352C70">
            <w:pPr>
              <w:pStyle w:val="Flietext"/>
              <w:jc w:val="left"/>
            </w:pPr>
            <w:r w:rsidRPr="00352C70">
              <w:t>davon 2020</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bl>
    <w:p w:rsidR="003B60BE" w:rsidRPr="00357DDA" w:rsidRDefault="003B60BE" w:rsidP="003B60BE">
      <w:pPr>
        <w:pStyle w:val="berschrift3"/>
      </w:pPr>
      <w:r>
        <w:t>2. Inhaltliche Angaben zum Projekt</w:t>
      </w:r>
    </w:p>
    <w:p w:rsidR="00352C70" w:rsidRDefault="00352C70" w:rsidP="008F17F8">
      <w:pPr>
        <w:pStyle w:val="Flietext"/>
      </w:pPr>
      <w:r w:rsidRPr="00352C70">
        <w:t>Darstellung der Projektziele:</w:t>
      </w:r>
    </w:p>
    <w:p w:rsidR="00352C70" w:rsidRDefault="00352C70" w:rsidP="008F17F8">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der Projektinhalte:</w:t>
      </w:r>
    </w:p>
    <w:bookmarkStart w:id="3" w:name="_Hlk520971772"/>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rsidR="008F17F8" w:rsidRDefault="00352C70" w:rsidP="008F17F8">
      <w:pPr>
        <w:pStyle w:val="Flietext"/>
      </w:pPr>
      <w:r w:rsidRPr="00380461">
        <w:t>Beschreibung der konkreten Kursinhalte und des Kursaufbaus unter Berücksichtigung der fachbezogenen Kompetenzen im Hinblick auf die Qualifizierungsinhalte, der einzusetzenden Methoden und Instrumente: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Bitte beschreiben Sie die Zielgruppe Ihres Projekts und stellen Sie Ihre Erfahrungen in der Arbeit mit der benannten Zielgruppe dar. Gehen Sie dabei auch auf die notwendige Sensibilität in der vertrauensvollen Zielgruppenarbeit sowie Ihren Erfahrungen in der Entwicklung und Umsetzung von Beteiligungsprozessen und Prozessbegleitungen sowie auf Ihre interkulturellen Kompetenzen ein: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Welche Erfahrungen bestehen bei der Akquise von Teilnehmerinnen und Teilnehmern aus der oben definierten Zielgruppe und wie wird der Zugang der Zielgruppe zum Projekt gewährleistet</w:t>
      </w:r>
      <w:r>
        <w:t>? Gehen Sie dabei bitte auch darauf ein, wie Sie planen mehr Teilnehmerinnen für die Kurse zu gewinnen</w:t>
      </w:r>
      <w:r w:rsidRPr="00380461">
        <w: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Bitte erläutern Sie Ihre Kenntnisse zu den im Land Berlin bestehenden Förderangeboten für die Zielgruppe und gehen Sie dabei auf die Berliner Arbeitsmarkt-, Berufsbildungs- und Integrationspolitik ein: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Beschreiben Sie bitte die Verzahnung des Projekts mit anderen Sprachfördermaßnahmen in Berlin:</w:t>
      </w:r>
    </w:p>
    <w:bookmarkStart w:id="4" w:name="_Hlk520973120"/>
    <w:p w:rsidR="008F17F8" w:rsidRDefault="008F17F8" w:rsidP="008F17F8">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rsidR="008E3594" w:rsidRPr="008E3594" w:rsidRDefault="008E3594" w:rsidP="008E3594">
      <w:pPr>
        <w:pStyle w:val="Flietext"/>
      </w:pPr>
      <w:r w:rsidRPr="008E3594">
        <w:t>Beschreiben Sie die vorgesehenen Betriebsbegegnungen für die Teilnehmerinnen und Teilnehmer:</w:t>
      </w:r>
    </w:p>
    <w:p w:rsidR="008E3594" w:rsidRPr="00357DDA" w:rsidRDefault="008E3594"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lastRenderedPageBreak/>
        <w:t>Inwiefern können Sie bei der Umsetzung des Projekts auf die Unterstützung von Kooperationspartnern und Trägernetzwerken setzen?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 xml:space="preserve">Angaben zur Unterstützung der Teilnehmerinnen und Teilnehmer </w:t>
      </w:r>
      <w:r>
        <w:t>bei der Suche nach einer</w:t>
      </w:r>
      <w:r w:rsidRPr="00380461">
        <w:t xml:space="preserve"> Anschlussförderung bzw. bei der </w:t>
      </w:r>
      <w:r>
        <w:t>Vermittlung in eine</w:t>
      </w:r>
      <w:r w:rsidRPr="00380461">
        <w:t xml:space="preserve"> Arbeit</w:t>
      </w:r>
      <w:r>
        <w:t xml:space="preserve">sstelle </w:t>
      </w:r>
      <w:r w:rsidRPr="00380461">
        <w:t>bzw. eine</w:t>
      </w:r>
      <w:r>
        <w:t>n</w:t>
      </w:r>
      <w:r w:rsidRPr="00380461">
        <w:t xml:space="preserve"> Ausbildungsplatz:</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Darstellung der Ermittlung und der Dokumentation der Kompetenzfortschritte der Teilnehmerinnen und Teilnehmer innerhalb der Maßnahme: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Darstellung des arbeitsmarkt-, bildungs- und integrationspolitischen Beitrags des Projekts entsprechend der im ESF-OP Berlin dargelegten Bedarfslage: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ED0B92" w:rsidRDefault="00ED0B92" w:rsidP="008F17F8">
      <w:pPr>
        <w:pStyle w:val="Flietext"/>
      </w:pPr>
      <w:r w:rsidRPr="00ED0B92">
        <w:t>Bitte stellen Sie dar, wie Sie die Öffentlichkeitsarbeit zum Projekt gestalten wollen (insb. im Hinblick auf Publizitätsmaßnahmen) und was zur Sicherung und Verbreitung der Projektergebnisse geplant ist?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Welchen Beitrag leistet das Projekt zu den Zielen des Operationellen Programms des ESF im Land Berlin unter Berücksichtigung der festgelegten qualitativen Zielbeschreibung und der quantitativen Zielvorgaben und Indikatoren?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Inwiefern werden die bereichsübergreifenden Grundsätze des ESF (Nachhaltige Entwicklung, Gleichstellung, Chancengleichheit und Nichtdiskriminierung) durch das Projekt besonders berücksichtigt bzw. gefördert?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Bitte konkretisieren Sie die in der Bekanntmachung benannten Ziel- und Erfolgskennzahlen (s. Indikatoren zur Erfolgsmessung) in Bezug auf den von Ihnen eingereichten Projektvorschlag?</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ED0B92">
      <w:pPr>
        <w:rPr>
          <w:lang w:eastAsia="de-DE"/>
        </w:rPr>
      </w:pPr>
      <w:r w:rsidRPr="00380461">
        <w:rPr>
          <w:lang w:eastAsia="de-DE"/>
        </w:rPr>
        <w:t>Sofern vergleichbare Projekte bereits von Ihnen durchgeführt und evaluiert worden sind, stellen Sie bitte die Monitoring- oder Evaluierungsergebnisse dar. Gehen Sie insbesondere darauf ein, inwiefern die Zielstellung</w:t>
      </w:r>
      <w:r>
        <w:rPr>
          <w:lang w:eastAsia="de-DE"/>
        </w:rPr>
        <w:t xml:space="preserve"> und -gruppe</w:t>
      </w:r>
      <w:r w:rsidRPr="00380461">
        <w:rPr>
          <w:lang w:eastAsia="de-DE"/>
        </w:rPr>
        <w:t xml:space="preserve"> im Erstvorhaben erreicht wurde?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lastRenderedPageBreak/>
        <w:t>Erklärung des Projektträgers:</w:t>
      </w:r>
    </w:p>
    <w:p w:rsidR="008F17F8" w:rsidRDefault="008F17F8" w:rsidP="008F17F8">
      <w:pPr>
        <w:pStyle w:val="Flietext"/>
      </w:pPr>
      <w:r>
        <w:t>Die zum ESF-OP Berlin 2014-2020 vorliegenden Projektauswahlkriterien (in der Fassung des Beschlusses des Berliner Begleitausschusses vom 28.05.2018) habe ich zur Kenntnis genommen und kann im Falle einer Zusage zur Projektumsetzung die zur Antragsstellung erforderlichen Nachweise und Erklärungen erbringen.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Ort, Datum</w:t>
      </w:r>
    </w:p>
    <w:p w:rsidR="008F17F8" w:rsidRDefault="008F17F8" w:rsidP="00392FD8">
      <w:pPr>
        <w:pStyle w:val="Flietext"/>
        <w:spacing w:before="600"/>
      </w:pPr>
      <w:r>
        <w:t>_____________________________</w:t>
      </w:r>
      <w:r w:rsidR="00E2101C">
        <w:t>___</w:t>
      </w:r>
    </w:p>
    <w:p w:rsidR="008F17F8" w:rsidRDefault="008F17F8" w:rsidP="008F17F8">
      <w:pPr>
        <w:pStyle w:val="Flietext"/>
      </w:pPr>
      <w:r>
        <w:t>Rechtsverbindliche Unterschrift</w:t>
      </w:r>
    </w:p>
    <w:p w:rsidR="008F17F8"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D004A" w:rsidRPr="003B60BE" w:rsidRDefault="008F17F8" w:rsidP="00392FD8">
      <w:pPr>
        <w:pStyle w:val="Flietext"/>
      </w:pPr>
      <w:r>
        <w:t>Name in Druckbuchstaben</w:t>
      </w:r>
    </w:p>
    <w:sectPr w:rsidR="000D004A" w:rsidRPr="003B60BE" w:rsidSect="003C6EED">
      <w:headerReference w:type="even" r:id="rId10"/>
      <w:headerReference w:type="default" r:id="rId11"/>
      <w:footerReference w:type="default" r:id="rId12"/>
      <w:headerReference w:type="first" r:id="rId13"/>
      <w:footerReference w:type="first" r:id="rId14"/>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0BE" w:rsidRDefault="003B60BE" w:rsidP="00AE272F">
      <w:r>
        <w:separator/>
      </w:r>
    </w:p>
  </w:endnote>
  <w:endnote w:type="continuationSeparator" w:id="0">
    <w:p w:rsidR="003B60BE" w:rsidRDefault="003B60BE"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D95" w:rsidRDefault="00E21D95" w:rsidP="000910FF">
    <w:pPr>
      <w:pStyle w:val="Fuzeile"/>
    </w:pPr>
    <w:r w:rsidRPr="00DE44B2">
      <w:rPr>
        <w:rStyle w:val="Seitenzahl"/>
      </w:rPr>
      <w:t xml:space="preserve">Seite </w:t>
    </w:r>
    <w:r w:rsidRPr="00DE44B2">
      <w:rPr>
        <w:rStyle w:val="Seitenzahl"/>
      </w:rPr>
      <w:fldChar w:fldCharType="begin"/>
    </w:r>
    <w:r w:rsidR="0044030A" w:rsidRPr="00DE44B2">
      <w:rPr>
        <w:rStyle w:val="Seitenzahl"/>
      </w:rPr>
      <w:instrText>PAGE</w:instrText>
    </w:r>
    <w:r w:rsidRPr="00DE44B2">
      <w:rPr>
        <w:rStyle w:val="Seitenzahl"/>
      </w:rPr>
      <w:instrText xml:space="preserve">  </w:instrText>
    </w:r>
    <w:r w:rsidRPr="00DE44B2">
      <w:rPr>
        <w:rStyle w:val="Seitenzahl"/>
      </w:rPr>
      <w:fldChar w:fldCharType="separate"/>
    </w:r>
    <w:r w:rsidR="009247CA">
      <w:rPr>
        <w:rStyle w:val="Seitenzahl"/>
        <w:noProof/>
      </w:rPr>
      <w:t>2</w:t>
    </w:r>
    <w:r w:rsidRPr="00DE44B2">
      <w:rPr>
        <w:rStyle w:val="Seitenzahl"/>
      </w:rPr>
      <w:fldChar w:fldCharType="end"/>
    </w:r>
    <w:r w:rsidR="000910FF">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321" w:rsidRDefault="00204D54" w:rsidP="00512321">
    <w:pPr>
      <w:pStyle w:val="Fuzeile"/>
      <w:jc w:val="left"/>
    </w:pPr>
    <w:r>
      <w:t>Stand: 26.07.2018</w:t>
    </w:r>
    <w:r w:rsidR="00512321">
      <w:tab/>
    </w:r>
    <w:r w:rsidR="00512321">
      <w:tab/>
    </w:r>
    <w:r w:rsidR="00512321">
      <w:fldChar w:fldCharType="begin"/>
    </w:r>
    <w:r w:rsidR="00512321">
      <w:instrText>PAGE   \* MERGEFORMAT</w:instrText>
    </w:r>
    <w:r w:rsidR="00512321">
      <w:fldChar w:fldCharType="separate"/>
    </w:r>
    <w:r w:rsidR="009C3886">
      <w:rPr>
        <w:noProof/>
      </w:rPr>
      <w:t>1</w:t>
    </w:r>
    <w:r w:rsidR="005123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0BE" w:rsidRDefault="003B60BE" w:rsidP="00AE272F">
      <w:r>
        <w:separator/>
      </w:r>
    </w:p>
  </w:footnote>
  <w:footnote w:type="continuationSeparator" w:id="0">
    <w:p w:rsidR="003B60BE" w:rsidRDefault="003B60BE"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72F" w:rsidRDefault="00512321">
    <w:pPr>
      <w:pStyle w:val="Kopfzeile"/>
    </w:pPr>
    <w:r>
      <w:rPr>
        <w:noProof/>
        <w:lang w:eastAsia="de-DE"/>
      </w:rPr>
      <w:drawing>
        <wp:anchor distT="0" distB="0" distL="114300" distR="114300" simplePos="0" relativeHeight="251659264" behindDoc="1" locked="0" layoutInCell="1" allowOverlap="1" wp14:anchorId="6A27945B" wp14:editId="6A27945C">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5D2">
      <w:rPr>
        <w:noProof/>
        <w:lang w:eastAsia="de-DE"/>
      </w:rPr>
      <w:pict w14:anchorId="6A279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6A27945E" wp14:editId="6A27945F">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6A279460" wp14:editId="6A27946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6A279462" wp14:editId="6A279463">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6A279464" wp14:editId="6A279465">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6A279466" wp14:editId="6A279467">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6A279468" wp14:editId="6A279469">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65" w:rsidRDefault="00512321">
    <w:pPr>
      <w:pStyle w:val="Kopfzeile"/>
    </w:pPr>
    <w:r>
      <w:rPr>
        <w:noProof/>
        <w:lang w:eastAsia="de-DE"/>
      </w:rPr>
      <w:drawing>
        <wp:anchor distT="0" distB="0" distL="114300" distR="114300" simplePos="0" relativeHeight="251661312" behindDoc="1" locked="1" layoutInCell="0" allowOverlap="0" wp14:anchorId="6A27946A" wp14:editId="6A27946B">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F65" w:rsidRDefault="00F54F6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65" w:rsidRDefault="00512321"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6A27946C" wp14:editId="6A27946D">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6328A"/>
    <w:multiLevelType w:val="hybridMultilevel"/>
    <w:tmpl w:val="49EAE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4"/>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2"/>
  </w:num>
  <w:num w:numId="14">
    <w:abstractNumId w:val="10"/>
  </w:num>
  <w:num w:numId="15">
    <w:abstractNumId w:val="18"/>
  </w:num>
  <w:num w:numId="16">
    <w:abstractNumId w:val="11"/>
  </w:num>
  <w:num w:numId="17">
    <w:abstractNumId w:val="15"/>
  </w:num>
  <w:num w:numId="18">
    <w:abstractNumId w:val="0"/>
  </w:num>
  <w:num w:numId="19">
    <w:abstractNumId w:val="9"/>
  </w:num>
  <w:num w:numId="20">
    <w:abstractNumId w:val="23"/>
  </w:num>
  <w:num w:numId="21">
    <w:abstractNumId w:val="13"/>
  </w:num>
  <w:num w:numId="22">
    <w:abstractNumId w:val="14"/>
  </w:num>
  <w:num w:numId="23">
    <w:abstractNumId w:val="12"/>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h/IfoNZAu3Ri32Lxu1yPgJwfMmPBM1lm6mTTie6reBZvSvMHyV4G+BHzpDuJhN2hyZTAyOd4QDMEuVABKumGTg==" w:salt="tyJ3lDCkCNYp3Uk5rJMz1A=="/>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BE"/>
    <w:rsid w:val="00056D1A"/>
    <w:rsid w:val="00062D62"/>
    <w:rsid w:val="00074899"/>
    <w:rsid w:val="000910FF"/>
    <w:rsid w:val="000D004A"/>
    <w:rsid w:val="00132960"/>
    <w:rsid w:val="00140115"/>
    <w:rsid w:val="00166F6A"/>
    <w:rsid w:val="001B40B3"/>
    <w:rsid w:val="001D11BE"/>
    <w:rsid w:val="001D295C"/>
    <w:rsid w:val="001D4000"/>
    <w:rsid w:val="001D6B6F"/>
    <w:rsid w:val="001E2715"/>
    <w:rsid w:val="001F289E"/>
    <w:rsid w:val="00204D54"/>
    <w:rsid w:val="00216A5F"/>
    <w:rsid w:val="00224405"/>
    <w:rsid w:val="00240621"/>
    <w:rsid w:val="00256F98"/>
    <w:rsid w:val="00277579"/>
    <w:rsid w:val="002A28F8"/>
    <w:rsid w:val="002E219E"/>
    <w:rsid w:val="002F2816"/>
    <w:rsid w:val="00352C70"/>
    <w:rsid w:val="00377701"/>
    <w:rsid w:val="00392FD8"/>
    <w:rsid w:val="003A2FF1"/>
    <w:rsid w:val="003B60BE"/>
    <w:rsid w:val="003C6EED"/>
    <w:rsid w:val="003D064C"/>
    <w:rsid w:val="003E4A9C"/>
    <w:rsid w:val="003F14BA"/>
    <w:rsid w:val="0043048E"/>
    <w:rsid w:val="0044030A"/>
    <w:rsid w:val="00446B7F"/>
    <w:rsid w:val="004521B9"/>
    <w:rsid w:val="004649F5"/>
    <w:rsid w:val="00493CEB"/>
    <w:rsid w:val="004A1808"/>
    <w:rsid w:val="004B3E4E"/>
    <w:rsid w:val="004C2FE9"/>
    <w:rsid w:val="004D2C3D"/>
    <w:rsid w:val="004E6C0F"/>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B4AF2"/>
    <w:rsid w:val="006C2279"/>
    <w:rsid w:val="007301A3"/>
    <w:rsid w:val="007575D2"/>
    <w:rsid w:val="00777A20"/>
    <w:rsid w:val="007A6A4F"/>
    <w:rsid w:val="007E7D87"/>
    <w:rsid w:val="007F1725"/>
    <w:rsid w:val="00832A8C"/>
    <w:rsid w:val="0086540B"/>
    <w:rsid w:val="00893CBB"/>
    <w:rsid w:val="008A7814"/>
    <w:rsid w:val="008B7073"/>
    <w:rsid w:val="008C1D84"/>
    <w:rsid w:val="008D1A65"/>
    <w:rsid w:val="008D2D75"/>
    <w:rsid w:val="008E3594"/>
    <w:rsid w:val="008F17F8"/>
    <w:rsid w:val="008F58C1"/>
    <w:rsid w:val="009247CA"/>
    <w:rsid w:val="009A6941"/>
    <w:rsid w:val="009C3886"/>
    <w:rsid w:val="009F4F42"/>
    <w:rsid w:val="00A1376F"/>
    <w:rsid w:val="00A477A8"/>
    <w:rsid w:val="00A57FDD"/>
    <w:rsid w:val="00A60C8A"/>
    <w:rsid w:val="00AA177A"/>
    <w:rsid w:val="00AB52C2"/>
    <w:rsid w:val="00AD0A72"/>
    <w:rsid w:val="00AE272F"/>
    <w:rsid w:val="00B018F8"/>
    <w:rsid w:val="00B20DE1"/>
    <w:rsid w:val="00B67815"/>
    <w:rsid w:val="00B71C72"/>
    <w:rsid w:val="00B926EC"/>
    <w:rsid w:val="00BF364A"/>
    <w:rsid w:val="00C42813"/>
    <w:rsid w:val="00C81E94"/>
    <w:rsid w:val="00CC0038"/>
    <w:rsid w:val="00CC7E3D"/>
    <w:rsid w:val="00DA2484"/>
    <w:rsid w:val="00DA47C3"/>
    <w:rsid w:val="00DE328D"/>
    <w:rsid w:val="00DE44B2"/>
    <w:rsid w:val="00E2101C"/>
    <w:rsid w:val="00E21D95"/>
    <w:rsid w:val="00E524DD"/>
    <w:rsid w:val="00EB78C3"/>
    <w:rsid w:val="00EB7FDF"/>
    <w:rsid w:val="00ED0B92"/>
    <w:rsid w:val="00EE6815"/>
    <w:rsid w:val="00EE7919"/>
    <w:rsid w:val="00F44549"/>
    <w:rsid w:val="00F54F65"/>
    <w:rsid w:val="00F74E43"/>
    <w:rsid w:val="00F8717E"/>
    <w:rsid w:val="00FD4D16"/>
    <w:rsid w:val="00FF12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chartTrackingRefBased/>
  <w15:docId w15:val="{E683CCB1-0FBA-4E33-B777-7BFDA949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B60BE"/>
    <w:pPr>
      <w:spacing w:after="200" w:line="276" w:lineRule="auto"/>
    </w:pPr>
    <w:rPr>
      <w:rFonts w:ascii="Arial" w:eastAsiaTheme="minorHAnsi" w:hAnsi="Arial" w:cstheme="minorBidi"/>
      <w:sz w:val="22"/>
      <w:szCs w:val="22"/>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eastAsia="Times New Roman"/>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table" w:styleId="Tabellenraster">
    <w:name w:val="Table Grid"/>
    <w:basedOn w:val="NormaleTabelle"/>
    <w:uiPriority w:val="59"/>
    <w:unhideWhenUsed/>
    <w:rsid w:val="003B60BE"/>
    <w:rPr>
      <w:rFonts w:ascii="Arial" w:eastAsiaTheme="minorHAnsi" w:hAnsi="Arial"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rsid w:val="003B60BE"/>
    <w:rPr>
      <w:i/>
      <w:iCs/>
    </w:rPr>
  </w:style>
  <w:style w:type="paragraph" w:styleId="KeinLeerraum">
    <w:name w:val="No Spacing"/>
    <w:uiPriority w:val="1"/>
    <w:rsid w:val="003B60BE"/>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https://zgsconsultgmbh.sharepoint.com/qm/Vorgabedokumente/1.%20Firmendokumente%20(Vermerke,%20Briefbogen,%20Berichte,%20Excel%20Tabellen%20etc.)/FD_Tex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C81C086DBDD1641AFE6E60705DBCCB7" ma:contentTypeVersion="5" ma:contentTypeDescription="Ein neues Dokument erstellen." ma:contentTypeScope="" ma:versionID="75228863993697911a66cad13d26e422">
  <xsd:schema xmlns:xsd="http://www.w3.org/2001/XMLSchema" xmlns:xs="http://www.w3.org/2001/XMLSchema" xmlns:p="http://schemas.microsoft.com/office/2006/metadata/properties" xmlns:ns2="3fbce752-e0b5-44e0-a176-a764f7ee10b9" xmlns:ns3="a1ecfe42-46ee-4a17-bf3f-19e894ea6ffa" xmlns:ns4="http://schemas.microsoft.com/sharepoint/v4" targetNamespace="http://schemas.microsoft.com/office/2006/metadata/properties" ma:root="true" ma:fieldsID="6c0f4be1dce1e1d83ea2f0636f1a48cc" ns2:_="" ns3:_="" ns4:_="">
    <xsd:import namespace="3fbce752-e0b5-44e0-a176-a764f7ee10b9"/>
    <xsd:import namespace="a1ecfe42-46ee-4a17-bf3f-19e894ea6ff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e752-e0b5-44e0-a176-a764f7ee10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cfe42-46ee-4a17-bf3f-19e894ea6ff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2.xml><?xml version="1.0" encoding="utf-8"?>
<ds:datastoreItem xmlns:ds="http://schemas.openxmlformats.org/officeDocument/2006/customXml" ds:itemID="{A22167AD-3C15-4CF5-81A3-253F28795FB9}">
  <ds:schemaRefs>
    <ds:schemaRef ds:uri="3fbce752-e0b5-44e0-a176-a764f7ee10b9"/>
    <ds:schemaRef ds:uri="http://www.w3.org/XML/1998/namespace"/>
    <ds:schemaRef ds:uri="http://schemas.openxmlformats.org/package/2006/metadata/core-properties"/>
    <ds:schemaRef ds:uri="http://purl.org/dc/dcmitype/"/>
    <ds:schemaRef ds:uri="http://purl.org/dc/terms/"/>
    <ds:schemaRef ds:uri="http://schemas.microsoft.com/office/2006/documentManagement/types"/>
    <ds:schemaRef ds:uri="a1ecfe42-46ee-4a17-bf3f-19e894ea6ffa"/>
    <ds:schemaRef ds:uri="http://purl.org/dc/elements/1.1/"/>
    <ds:schemaRef ds:uri="http://schemas.microsoft.com/office/infopath/2007/PartnerControls"/>
    <ds:schemaRef ds:uri="http://schemas.microsoft.com/sharepoint/v4"/>
    <ds:schemaRef ds:uri="http://schemas.microsoft.com/office/2006/metadata/properties"/>
  </ds:schemaRefs>
</ds:datastoreItem>
</file>

<file path=customXml/itemProps3.xml><?xml version="1.0" encoding="utf-8"?>
<ds:datastoreItem xmlns:ds="http://schemas.openxmlformats.org/officeDocument/2006/customXml" ds:itemID="{56EE39B9-FC93-4699-9B99-1A80DF9BD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e752-e0b5-44e0-a176-a764f7ee10b9"/>
    <ds:schemaRef ds:uri="a1ecfe42-46ee-4a17-bf3f-19e894ea6f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FD_Textvorlage.dotx</Template>
  <TotalTime>0</TotalTime>
  <Pages>5</Pages>
  <Words>883</Words>
  <Characters>5565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zgs consult GmbH</vt:lpstr>
    </vt:vector>
  </TitlesOfParts>
  <Company>zgs consult GmbH</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zgs consult GmbH</dc:title>
  <dc:subject/>
  <dc:creator>Stephan Kaß</dc:creator>
  <cp:keywords/>
  <cp:lastModifiedBy>Stephan Kaß</cp:lastModifiedBy>
  <cp:revision>8</cp:revision>
  <cp:lastPrinted>2018-08-02T09:39:00Z</cp:lastPrinted>
  <dcterms:created xsi:type="dcterms:W3CDTF">2018-08-02T09:07:00Z</dcterms:created>
  <dcterms:modified xsi:type="dcterms:W3CDTF">2018-08-03T14:06:00Z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0x0101000C81C086DBDD1641AFE6E60705DBCCB7</vt:lpwstr>
  </property>
</Properties>
</file>