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00F18" w14:textId="568A0808" w:rsidR="003D62A8" w:rsidRPr="003D62A8" w:rsidRDefault="003D62A8" w:rsidP="00157C95">
      <w:pPr>
        <w:pStyle w:val="berschrift1"/>
        <w:spacing w:after="360"/>
      </w:pPr>
      <w:r w:rsidRPr="003D62A8">
        <w:t>Coachingvertrag Vorgründungscoaching</w:t>
      </w:r>
    </w:p>
    <w:p w14:paraId="454FE4F5" w14:textId="77777777" w:rsidR="003D62A8" w:rsidRPr="003D62A8" w:rsidRDefault="003D62A8" w:rsidP="003D62A8">
      <w:pPr>
        <w:pStyle w:val="Flietext"/>
      </w:pPr>
      <w:r w:rsidRPr="003D62A8">
        <w:t>zwischen</w:t>
      </w:r>
    </w:p>
    <w:p w14:paraId="250F71A8" w14:textId="30E4FFA4" w:rsidR="003D62A8" w:rsidRPr="00157C95" w:rsidRDefault="00B51588" w:rsidP="003D62A8">
      <w:pPr>
        <w:pStyle w:val="Flietext"/>
      </w:pPr>
      <w:r>
        <w:fldChar w:fldCharType="begin">
          <w:ffData>
            <w:name w:val=""/>
            <w:enabled/>
            <w:calcOnExit w:val="0"/>
            <w:textInput>
              <w:default w:val="Vor- u. Nachname "/>
            </w:textInput>
          </w:ffData>
        </w:fldChar>
      </w:r>
      <w:r>
        <w:instrText xml:space="preserve"> FORMTEXT </w:instrText>
      </w:r>
      <w:r>
        <w:fldChar w:fldCharType="separate"/>
      </w:r>
      <w:bookmarkStart w:id="0" w:name="_GoBack"/>
      <w:r>
        <w:rPr>
          <w:noProof/>
        </w:rPr>
        <w:t xml:space="preserve">Vor- u. Nachname </w:t>
      </w:r>
      <w:bookmarkEnd w:id="0"/>
      <w:r>
        <w:fldChar w:fldCharType="end"/>
      </w:r>
      <w:r w:rsidR="003D62A8" w:rsidRPr="00157C95">
        <w:t xml:space="preserve"> </w:t>
      </w:r>
    </w:p>
    <w:p w14:paraId="5C880E06" w14:textId="77777777" w:rsidR="003D62A8" w:rsidRPr="00157C95" w:rsidRDefault="003D62A8" w:rsidP="003D62A8">
      <w:pPr>
        <w:pStyle w:val="Flietext"/>
      </w:pPr>
      <w:r w:rsidRPr="00157C95">
        <w:fldChar w:fldCharType="begin">
          <w:ffData>
            <w:name w:val=""/>
            <w:enabled/>
            <w:calcOnExit w:val="0"/>
            <w:textInput>
              <w:default w:val="Straße / Nr."/>
            </w:textInput>
          </w:ffData>
        </w:fldChar>
      </w:r>
      <w:r w:rsidRPr="00157C95">
        <w:instrText xml:space="preserve"> FORMTEXT </w:instrText>
      </w:r>
      <w:r w:rsidRPr="00157C95">
        <w:fldChar w:fldCharType="separate"/>
      </w:r>
      <w:r w:rsidRPr="00157C95">
        <w:rPr>
          <w:noProof/>
        </w:rPr>
        <w:t>Straße / Nr.</w:t>
      </w:r>
      <w:r w:rsidRPr="00157C95">
        <w:fldChar w:fldCharType="end"/>
      </w:r>
      <w:r w:rsidRPr="00157C95">
        <w:t xml:space="preserve"> </w:t>
      </w:r>
    </w:p>
    <w:p w14:paraId="48F2E2FF" w14:textId="77777777" w:rsidR="00C87293" w:rsidRDefault="003D62A8" w:rsidP="003D62A8">
      <w:pPr>
        <w:pStyle w:val="Flietext"/>
        <w:rPr>
          <w:b/>
        </w:rPr>
      </w:pPr>
      <w:r w:rsidRPr="00157C95">
        <w:fldChar w:fldCharType="begin">
          <w:ffData>
            <w:name w:val=""/>
            <w:enabled/>
            <w:calcOnExit w:val="0"/>
            <w:textInput>
              <w:default w:val="PLZ"/>
            </w:textInput>
          </w:ffData>
        </w:fldChar>
      </w:r>
      <w:r w:rsidRPr="00157C95">
        <w:instrText xml:space="preserve"> FORMTEXT </w:instrText>
      </w:r>
      <w:r w:rsidRPr="00157C95">
        <w:fldChar w:fldCharType="separate"/>
      </w:r>
      <w:r w:rsidRPr="00157C95">
        <w:rPr>
          <w:noProof/>
        </w:rPr>
        <w:t>PLZ</w:t>
      </w:r>
      <w:r w:rsidRPr="00157C95">
        <w:fldChar w:fldCharType="end"/>
      </w:r>
      <w:r w:rsidRPr="00157C95">
        <w:t xml:space="preserve"> </w:t>
      </w:r>
      <w:r w:rsidRPr="00157C95">
        <w:rPr>
          <w:b/>
        </w:rPr>
        <w:t>Berlin</w:t>
      </w:r>
    </w:p>
    <w:p w14:paraId="6A8EEDC5" w14:textId="045195F7" w:rsidR="003D62A8" w:rsidRPr="00157C95" w:rsidRDefault="003D62A8" w:rsidP="00C87293">
      <w:pPr>
        <w:pStyle w:val="Flietext"/>
        <w:jc w:val="right"/>
      </w:pPr>
      <w:r w:rsidRPr="00157C95">
        <w:t>– Auftraggeber</w:t>
      </w:r>
      <w:r w:rsidR="001F1FFD">
        <w:t>*</w:t>
      </w:r>
      <w:r w:rsidRPr="00157C95">
        <w:t>in –</w:t>
      </w:r>
    </w:p>
    <w:p w14:paraId="0844867F" w14:textId="77777777" w:rsidR="003D62A8" w:rsidRPr="00157C95" w:rsidRDefault="003D62A8" w:rsidP="003D62A8">
      <w:pPr>
        <w:pStyle w:val="Flietext"/>
      </w:pPr>
      <w:r w:rsidRPr="00157C95">
        <w:t>und</w:t>
      </w:r>
    </w:p>
    <w:p w14:paraId="47E86724" w14:textId="6668E5ED" w:rsidR="003D62A8" w:rsidRPr="00157C95" w:rsidRDefault="00B51588" w:rsidP="003D62A8">
      <w:pPr>
        <w:pStyle w:val="Flietext"/>
      </w:pPr>
      <w:r>
        <w:fldChar w:fldCharType="begin">
          <w:ffData>
            <w:name w:val=""/>
            <w:enabled/>
            <w:calcOnExit w:val="0"/>
            <w:textInput>
              <w:default w:val="Vor- u. Nachname Coach"/>
            </w:textInput>
          </w:ffData>
        </w:fldChar>
      </w:r>
      <w:r>
        <w:instrText xml:space="preserve"> FORMTEXT </w:instrText>
      </w:r>
      <w:r>
        <w:fldChar w:fldCharType="separate"/>
      </w:r>
      <w:r>
        <w:rPr>
          <w:noProof/>
        </w:rPr>
        <w:t>Vor- u. Nachname Coach</w:t>
      </w:r>
      <w:r>
        <w:fldChar w:fldCharType="end"/>
      </w:r>
      <w:r w:rsidR="003D62A8" w:rsidRPr="00157C95">
        <w:t xml:space="preserve"> </w:t>
      </w:r>
    </w:p>
    <w:p w14:paraId="39C9A1FA" w14:textId="77777777" w:rsidR="003D62A8" w:rsidRPr="00157C95" w:rsidRDefault="003D62A8" w:rsidP="003D62A8">
      <w:pPr>
        <w:pStyle w:val="Flietext"/>
      </w:pPr>
      <w:r w:rsidRPr="00157C95">
        <w:fldChar w:fldCharType="begin">
          <w:ffData>
            <w:name w:val=""/>
            <w:enabled/>
            <w:calcOnExit w:val="0"/>
            <w:textInput>
              <w:default w:val="Straße / Nr."/>
            </w:textInput>
          </w:ffData>
        </w:fldChar>
      </w:r>
      <w:r w:rsidRPr="00157C95">
        <w:instrText xml:space="preserve"> FORMTEXT </w:instrText>
      </w:r>
      <w:r w:rsidRPr="00157C95">
        <w:fldChar w:fldCharType="separate"/>
      </w:r>
      <w:r w:rsidRPr="00157C95">
        <w:rPr>
          <w:noProof/>
        </w:rPr>
        <w:t>Straße / Nr.</w:t>
      </w:r>
      <w:r w:rsidRPr="00157C95">
        <w:fldChar w:fldCharType="end"/>
      </w:r>
      <w:r w:rsidRPr="00157C95">
        <w:t xml:space="preserve"> </w:t>
      </w:r>
    </w:p>
    <w:p w14:paraId="7EDFB8A4" w14:textId="77777777" w:rsidR="00C87293" w:rsidRDefault="003D62A8" w:rsidP="003D62A8">
      <w:pPr>
        <w:pStyle w:val="Flietext"/>
      </w:pPr>
      <w:r w:rsidRPr="003D62A8">
        <w:fldChar w:fldCharType="begin">
          <w:ffData>
            <w:name w:val=""/>
            <w:enabled/>
            <w:calcOnExit w:val="0"/>
            <w:textInput>
              <w:default w:val="PLZ"/>
            </w:textInput>
          </w:ffData>
        </w:fldChar>
      </w:r>
      <w:r w:rsidRPr="003D62A8">
        <w:instrText xml:space="preserve"> FORMTEXT </w:instrText>
      </w:r>
      <w:r w:rsidRPr="003D62A8">
        <w:fldChar w:fldCharType="separate"/>
      </w:r>
      <w:r w:rsidRPr="003D62A8">
        <w:rPr>
          <w:noProof/>
        </w:rPr>
        <w:t>PLZ</w:t>
      </w:r>
      <w:r w:rsidRPr="003D62A8">
        <w:fldChar w:fldCharType="end"/>
      </w:r>
      <w:r w:rsidRPr="003D62A8">
        <w:rPr>
          <w:color w:val="FF0000"/>
        </w:rPr>
        <w:t xml:space="preserve"> </w:t>
      </w:r>
      <w:r w:rsidRPr="003D62A8">
        <w:rPr>
          <w:b/>
        </w:rPr>
        <w:t>Berlin</w:t>
      </w:r>
    </w:p>
    <w:p w14:paraId="0757BBC1" w14:textId="16E589AF" w:rsidR="003D62A8" w:rsidRPr="003D62A8" w:rsidRDefault="003D62A8" w:rsidP="00C87293">
      <w:pPr>
        <w:pStyle w:val="Flietext"/>
        <w:jc w:val="right"/>
      </w:pPr>
      <w:r w:rsidRPr="003D62A8">
        <w:t>– Auftragnehmer</w:t>
      </w:r>
      <w:r w:rsidR="001F1FFD">
        <w:t>*</w:t>
      </w:r>
      <w:r w:rsidRPr="003D62A8">
        <w:t>in –</w:t>
      </w:r>
    </w:p>
    <w:p w14:paraId="4BCA9CFA" w14:textId="77777777" w:rsidR="003D62A8" w:rsidRPr="003D62A8" w:rsidRDefault="003D62A8" w:rsidP="003D62A8">
      <w:pPr>
        <w:pStyle w:val="berschrift3"/>
      </w:pPr>
      <w:r w:rsidRPr="003D62A8">
        <w:t>1. Vertragsgegenstand</w:t>
      </w:r>
    </w:p>
    <w:p w14:paraId="36F4EFB3" w14:textId="243F1414" w:rsidR="003D62A8" w:rsidRPr="003D62A8" w:rsidRDefault="003D62A8" w:rsidP="003D62A8">
      <w:pPr>
        <w:pStyle w:val="Flietext"/>
        <w:rPr>
          <w:rFonts w:eastAsia="Arial"/>
          <w:lang w:eastAsia="en-US"/>
        </w:rPr>
      </w:pPr>
      <w:r w:rsidRPr="003D62A8">
        <w:t xml:space="preserve">Die Senatsverwaltung für </w:t>
      </w:r>
      <w:r w:rsidR="001F1FFD">
        <w:t>Integration, Arbeit und Soziales</w:t>
      </w:r>
      <w:r w:rsidRPr="003D62A8">
        <w:t xml:space="preserve"> hat die zgs consult GmbH beauftragt, das Landesinstrument 13</w:t>
      </w:r>
      <w:r>
        <w:t xml:space="preserve"> </w:t>
      </w:r>
      <w:r w:rsidR="00265B12">
        <w:t xml:space="preserve">- </w:t>
      </w:r>
      <w:r w:rsidRPr="003D62A8">
        <w:t xml:space="preserve">Vorgründungscoaching umzusetzen. </w:t>
      </w:r>
    </w:p>
    <w:p w14:paraId="6D9C6770" w14:textId="0ED21660" w:rsidR="003D62A8" w:rsidRDefault="003D62A8" w:rsidP="003D62A8">
      <w:pPr>
        <w:pStyle w:val="Flietext"/>
        <w:rPr>
          <w:rFonts w:eastAsia="Arial"/>
          <w:spacing w:val="-1"/>
          <w:lang w:eastAsia="en-US"/>
        </w:rPr>
      </w:pPr>
      <w:r w:rsidRPr="003D62A8">
        <w:rPr>
          <w:rFonts w:eastAsia="Arial"/>
          <w:spacing w:val="-1"/>
          <w:lang w:eastAsia="en-US"/>
        </w:rPr>
        <w:t>Coachingleistungen</w:t>
      </w:r>
      <w:r w:rsidRPr="003D62A8">
        <w:rPr>
          <w:rFonts w:eastAsia="Arial"/>
          <w:lang w:eastAsia="en-US"/>
        </w:rPr>
        <w:t xml:space="preserve"> sind zu erbringen </w:t>
      </w:r>
      <w:r w:rsidRPr="003D62A8">
        <w:rPr>
          <w:rFonts w:eastAsia="Arial"/>
          <w:spacing w:val="-2"/>
          <w:lang w:eastAsia="en-US"/>
        </w:rPr>
        <w:t>zur</w:t>
      </w:r>
      <w:r w:rsidRPr="003D62A8">
        <w:rPr>
          <w:rFonts w:eastAsia="Arial"/>
          <w:spacing w:val="2"/>
          <w:lang w:eastAsia="en-US"/>
        </w:rPr>
        <w:t xml:space="preserve"> </w:t>
      </w:r>
      <w:r w:rsidRPr="003D62A8">
        <w:rPr>
          <w:rFonts w:eastAsia="Arial"/>
          <w:spacing w:val="-1"/>
          <w:lang w:eastAsia="en-US"/>
        </w:rPr>
        <w:t>Entwicklung</w:t>
      </w:r>
      <w:r w:rsidRPr="003D62A8">
        <w:rPr>
          <w:rFonts w:eastAsia="Arial"/>
          <w:spacing w:val="3"/>
          <w:lang w:eastAsia="en-US"/>
        </w:rPr>
        <w:t xml:space="preserve"> </w:t>
      </w:r>
      <w:r w:rsidRPr="003D62A8">
        <w:rPr>
          <w:rFonts w:eastAsia="Arial"/>
          <w:spacing w:val="-1"/>
          <w:lang w:eastAsia="en-US"/>
        </w:rPr>
        <w:t>und</w:t>
      </w:r>
      <w:r w:rsidRPr="003D62A8">
        <w:rPr>
          <w:rFonts w:eastAsia="Arial"/>
          <w:spacing w:val="-4"/>
          <w:lang w:eastAsia="en-US"/>
        </w:rPr>
        <w:t xml:space="preserve"> </w:t>
      </w:r>
      <w:r w:rsidRPr="003D62A8">
        <w:rPr>
          <w:rFonts w:eastAsia="Arial"/>
          <w:spacing w:val="-1"/>
          <w:lang w:eastAsia="en-US"/>
        </w:rPr>
        <w:t>Umsetzung</w:t>
      </w:r>
      <w:r w:rsidRPr="003D62A8">
        <w:rPr>
          <w:rFonts w:eastAsia="Arial"/>
          <w:lang w:eastAsia="en-US"/>
        </w:rPr>
        <w:t xml:space="preserve"> </w:t>
      </w:r>
      <w:r w:rsidRPr="003D62A8">
        <w:rPr>
          <w:rFonts w:eastAsia="Arial"/>
          <w:spacing w:val="-2"/>
          <w:lang w:eastAsia="en-US"/>
        </w:rPr>
        <w:t>von</w:t>
      </w:r>
      <w:r w:rsidRPr="003D62A8">
        <w:rPr>
          <w:rFonts w:eastAsia="Arial"/>
          <w:lang w:eastAsia="en-US"/>
        </w:rPr>
        <w:t xml:space="preserve"> </w:t>
      </w:r>
      <w:r w:rsidRPr="003D62A8">
        <w:rPr>
          <w:rFonts w:eastAsia="Arial"/>
          <w:spacing w:val="-1"/>
          <w:lang w:eastAsia="en-US"/>
        </w:rPr>
        <w:t>Gründungskonzepten</w:t>
      </w:r>
      <w:r w:rsidRPr="003D62A8">
        <w:rPr>
          <w:rFonts w:eastAsia="Arial"/>
          <w:spacing w:val="-2"/>
          <w:lang w:eastAsia="en-US"/>
        </w:rPr>
        <w:t xml:space="preserve"> vor</w:t>
      </w:r>
      <w:r w:rsidRPr="003D62A8">
        <w:rPr>
          <w:rFonts w:eastAsia="Arial"/>
          <w:spacing w:val="41"/>
          <w:lang w:eastAsia="en-US"/>
        </w:rPr>
        <w:t xml:space="preserve"> </w:t>
      </w:r>
      <w:r w:rsidRPr="003D62A8">
        <w:rPr>
          <w:rFonts w:eastAsia="Arial"/>
          <w:spacing w:val="-1"/>
          <w:lang w:eastAsia="en-US"/>
        </w:rPr>
        <w:t>Gründung</w:t>
      </w:r>
      <w:r w:rsidRPr="003D62A8">
        <w:rPr>
          <w:rFonts w:eastAsia="Arial"/>
          <w:lang w:eastAsia="en-US"/>
        </w:rPr>
        <w:t xml:space="preserve"> </w:t>
      </w:r>
      <w:r w:rsidRPr="003D62A8">
        <w:rPr>
          <w:rFonts w:eastAsia="Arial"/>
          <w:spacing w:val="-1"/>
          <w:lang w:eastAsia="en-US"/>
        </w:rPr>
        <w:t>unter</w:t>
      </w:r>
      <w:r w:rsidRPr="003D62A8">
        <w:rPr>
          <w:rFonts w:eastAsia="Arial"/>
          <w:spacing w:val="2"/>
          <w:lang w:eastAsia="en-US"/>
        </w:rPr>
        <w:t xml:space="preserve"> </w:t>
      </w:r>
      <w:r w:rsidRPr="003D62A8">
        <w:rPr>
          <w:rFonts w:eastAsia="Arial"/>
          <w:spacing w:val="-1"/>
          <w:lang w:eastAsia="en-US"/>
        </w:rPr>
        <w:t>Konzentration</w:t>
      </w:r>
      <w:r w:rsidRPr="003D62A8">
        <w:rPr>
          <w:rFonts w:eastAsia="Arial"/>
          <w:lang w:eastAsia="en-US"/>
        </w:rPr>
        <w:t xml:space="preserve"> </w:t>
      </w:r>
      <w:r w:rsidRPr="003D62A8">
        <w:rPr>
          <w:rFonts w:eastAsia="Arial"/>
          <w:spacing w:val="-2"/>
          <w:lang w:eastAsia="en-US"/>
        </w:rPr>
        <w:t>auf</w:t>
      </w:r>
      <w:r w:rsidRPr="003D62A8">
        <w:rPr>
          <w:rFonts w:eastAsia="Arial"/>
          <w:spacing w:val="2"/>
          <w:lang w:eastAsia="en-US"/>
        </w:rPr>
        <w:t xml:space="preserve"> </w:t>
      </w:r>
      <w:r w:rsidRPr="003D62A8">
        <w:rPr>
          <w:rFonts w:eastAsia="Arial"/>
          <w:spacing w:val="-1"/>
          <w:lang w:eastAsia="en-US"/>
        </w:rPr>
        <w:t>Produktentwicklung, Identifizierung</w:t>
      </w:r>
      <w:r w:rsidRPr="003D62A8">
        <w:rPr>
          <w:rFonts w:eastAsia="Arial"/>
          <w:lang w:eastAsia="en-US"/>
        </w:rPr>
        <w:t xml:space="preserve"> </w:t>
      </w:r>
      <w:r w:rsidRPr="003D62A8">
        <w:rPr>
          <w:rFonts w:eastAsia="Arial"/>
          <w:spacing w:val="-1"/>
          <w:lang w:eastAsia="en-US"/>
        </w:rPr>
        <w:t>des</w:t>
      </w:r>
      <w:r w:rsidRPr="003D62A8">
        <w:rPr>
          <w:rFonts w:eastAsia="Arial"/>
          <w:spacing w:val="-2"/>
          <w:lang w:eastAsia="en-US"/>
        </w:rPr>
        <w:t xml:space="preserve"> </w:t>
      </w:r>
      <w:r w:rsidRPr="003D62A8">
        <w:rPr>
          <w:rFonts w:eastAsia="Arial"/>
          <w:spacing w:val="-1"/>
          <w:lang w:eastAsia="en-US"/>
        </w:rPr>
        <w:t>Kundenkreises,</w:t>
      </w:r>
      <w:r w:rsidRPr="003D62A8">
        <w:rPr>
          <w:rFonts w:eastAsia="Arial"/>
          <w:spacing w:val="33"/>
          <w:lang w:eastAsia="en-US"/>
        </w:rPr>
        <w:t xml:space="preserve"> </w:t>
      </w:r>
      <w:r w:rsidRPr="003D62A8">
        <w:rPr>
          <w:rFonts w:eastAsia="Arial"/>
          <w:spacing w:val="-1"/>
          <w:lang w:eastAsia="en-US"/>
        </w:rPr>
        <w:t>Entwicklung</w:t>
      </w:r>
      <w:r w:rsidRPr="003D62A8">
        <w:rPr>
          <w:rFonts w:eastAsia="Arial"/>
          <w:spacing w:val="3"/>
          <w:lang w:eastAsia="en-US"/>
        </w:rPr>
        <w:t xml:space="preserve"> </w:t>
      </w:r>
      <w:r w:rsidRPr="003D62A8">
        <w:rPr>
          <w:rFonts w:eastAsia="Arial"/>
          <w:spacing w:val="-2"/>
          <w:lang w:eastAsia="en-US"/>
        </w:rPr>
        <w:t>von</w:t>
      </w:r>
      <w:r w:rsidRPr="003D62A8">
        <w:rPr>
          <w:rFonts w:eastAsia="Arial"/>
          <w:lang w:eastAsia="en-US"/>
        </w:rPr>
        <w:t xml:space="preserve"> </w:t>
      </w:r>
      <w:r w:rsidRPr="003D62A8">
        <w:rPr>
          <w:rFonts w:eastAsia="Arial"/>
          <w:spacing w:val="-2"/>
          <w:lang w:eastAsia="en-US"/>
        </w:rPr>
        <w:t>Marketing-</w:t>
      </w:r>
      <w:r w:rsidRPr="003D62A8">
        <w:rPr>
          <w:rFonts w:eastAsia="Arial"/>
          <w:spacing w:val="2"/>
          <w:lang w:eastAsia="en-US"/>
        </w:rPr>
        <w:t xml:space="preserve"> </w:t>
      </w:r>
      <w:r w:rsidRPr="003D62A8">
        <w:rPr>
          <w:rFonts w:eastAsia="Arial"/>
          <w:spacing w:val="-1"/>
          <w:lang w:eastAsia="en-US"/>
        </w:rPr>
        <w:t>und</w:t>
      </w:r>
      <w:r w:rsidRPr="003D62A8">
        <w:rPr>
          <w:rFonts w:eastAsia="Arial"/>
          <w:spacing w:val="-2"/>
          <w:lang w:eastAsia="en-US"/>
        </w:rPr>
        <w:t xml:space="preserve"> </w:t>
      </w:r>
      <w:r w:rsidRPr="003D62A8">
        <w:rPr>
          <w:rFonts w:eastAsia="Arial"/>
          <w:spacing w:val="-1"/>
          <w:lang w:eastAsia="en-US"/>
        </w:rPr>
        <w:t>Preisstrategien</w:t>
      </w:r>
      <w:r w:rsidRPr="003D62A8">
        <w:rPr>
          <w:rFonts w:eastAsia="Arial"/>
          <w:spacing w:val="-2"/>
          <w:lang w:eastAsia="en-US"/>
        </w:rPr>
        <w:t xml:space="preserve"> sowie</w:t>
      </w:r>
      <w:r w:rsidRPr="003D62A8">
        <w:rPr>
          <w:rFonts w:eastAsia="Arial"/>
          <w:lang w:eastAsia="en-US"/>
        </w:rPr>
        <w:t xml:space="preserve"> </w:t>
      </w:r>
      <w:r w:rsidRPr="003D62A8">
        <w:rPr>
          <w:rFonts w:eastAsia="Arial"/>
          <w:spacing w:val="-1"/>
          <w:lang w:eastAsia="en-US"/>
        </w:rPr>
        <w:t>begleitender Kompetenzentwicklung</w:t>
      </w:r>
      <w:r w:rsidRPr="003D62A8">
        <w:rPr>
          <w:rFonts w:eastAsia="Arial"/>
          <w:spacing w:val="3"/>
          <w:lang w:eastAsia="en-US"/>
        </w:rPr>
        <w:t xml:space="preserve"> </w:t>
      </w:r>
      <w:r w:rsidRPr="003D62A8">
        <w:rPr>
          <w:rFonts w:eastAsia="Arial"/>
          <w:spacing w:val="-2"/>
          <w:lang w:eastAsia="en-US"/>
        </w:rPr>
        <w:t xml:space="preserve">der </w:t>
      </w:r>
      <w:r w:rsidRPr="003D62A8">
        <w:rPr>
          <w:rFonts w:eastAsia="Arial"/>
          <w:spacing w:val="-1"/>
          <w:lang w:eastAsia="en-US"/>
        </w:rPr>
        <w:t>„Unternehmerpersönlichkeit</w:t>
      </w:r>
      <w:r w:rsidR="001F1FFD">
        <w:rPr>
          <w:rFonts w:eastAsia="Arial"/>
          <w:spacing w:val="-1"/>
          <w:lang w:eastAsia="en-US"/>
        </w:rPr>
        <w:t>“</w:t>
      </w:r>
      <w:r w:rsidRPr="003D62A8">
        <w:rPr>
          <w:rFonts w:eastAsia="Arial"/>
          <w:spacing w:val="-1"/>
          <w:lang w:eastAsia="en-US"/>
        </w:rPr>
        <w:t>.</w:t>
      </w:r>
    </w:p>
    <w:p w14:paraId="1E94E752" w14:textId="77777777" w:rsidR="00C87293" w:rsidRPr="003D62A8" w:rsidRDefault="00C87293" w:rsidP="00C87293">
      <w:pPr>
        <w:pStyle w:val="Flietext"/>
        <w:rPr>
          <w:rFonts w:eastAsia="Arial"/>
          <w:spacing w:val="-1"/>
          <w:lang w:eastAsia="en-US"/>
        </w:rPr>
      </w:pPr>
      <w:r>
        <w:rPr>
          <w:rFonts w:eastAsia="Arial"/>
          <w:spacing w:val="-1"/>
          <w:lang w:eastAsia="en-US"/>
        </w:rPr>
        <w:t>Ziel ist es, die Risiken der Gründung durch Unterstützung bei der Entwicklung der Markteintrittsstrategie zu minimieren.</w:t>
      </w:r>
    </w:p>
    <w:p w14:paraId="2439237C" w14:textId="77777777" w:rsidR="003D62A8" w:rsidRPr="003D62A8" w:rsidRDefault="003D62A8" w:rsidP="003D62A8">
      <w:pPr>
        <w:pStyle w:val="berschrift3"/>
      </w:pPr>
      <w:r w:rsidRPr="003D62A8">
        <w:t xml:space="preserve">2. Leistung des Coaches </w:t>
      </w:r>
    </w:p>
    <w:p w14:paraId="3F12FFD3" w14:textId="65972D9E" w:rsidR="003D62A8" w:rsidRPr="003D62A8" w:rsidRDefault="003D62A8" w:rsidP="003D62A8">
      <w:pPr>
        <w:pStyle w:val="Flietext"/>
      </w:pPr>
      <w:r w:rsidRPr="003D62A8">
        <w:t>Der/die Auftragnehmer</w:t>
      </w:r>
      <w:r w:rsidR="001F1FFD">
        <w:t>*</w:t>
      </w:r>
      <w:r w:rsidRPr="003D62A8">
        <w:t xml:space="preserve">in erbringt Coachingleistungen in einem Umfang von </w:t>
      </w:r>
      <w:r w:rsidR="00A95141">
        <w:fldChar w:fldCharType="begin">
          <w:ffData>
            <w:name w:val=""/>
            <w:enabled/>
            <w:calcOnExit w:val="0"/>
            <w:textInput>
              <w:type w:val="number"/>
              <w:default w:val="0,00"/>
              <w:format w:val="0,00"/>
            </w:textInput>
          </w:ffData>
        </w:fldChar>
      </w:r>
      <w:r w:rsidR="00A95141">
        <w:instrText xml:space="preserve"> FORMTEXT </w:instrText>
      </w:r>
      <w:r w:rsidR="00A95141">
        <w:fldChar w:fldCharType="separate"/>
      </w:r>
      <w:r w:rsidR="00A95141">
        <w:rPr>
          <w:noProof/>
        </w:rPr>
        <w:t>0,00</w:t>
      </w:r>
      <w:r w:rsidR="00A95141">
        <w:fldChar w:fldCharType="end"/>
      </w:r>
      <w:r w:rsidRPr="003D62A8">
        <w:t xml:space="preserve"> Stunden.</w:t>
      </w:r>
    </w:p>
    <w:p w14:paraId="26B38D8F" w14:textId="77777777" w:rsidR="00C87293" w:rsidRDefault="003D62A8" w:rsidP="00047C8E">
      <w:pPr>
        <w:pStyle w:val="Flietext"/>
      </w:pPr>
      <w:r w:rsidRPr="003D62A8">
        <w:t xml:space="preserve">Die Coachingstunde wird vergütet bis zu </w:t>
      </w:r>
      <w:r w:rsidR="00920830">
        <w:t>8</w:t>
      </w:r>
      <w:r w:rsidR="00E02D7D">
        <w:t>9</w:t>
      </w:r>
      <w:r w:rsidR="00ED31B8">
        <w:t>,</w:t>
      </w:r>
      <w:r w:rsidR="00920830">
        <w:t>92</w:t>
      </w:r>
      <w:r w:rsidRPr="003D62A8">
        <w:t xml:space="preserve"> € netto (entspr. </w:t>
      </w:r>
      <w:r w:rsidR="00E02D7D">
        <w:t>107,</w:t>
      </w:r>
      <w:r w:rsidR="00920830">
        <w:t>0</w:t>
      </w:r>
      <w:r w:rsidR="00E02D7D">
        <w:t>0</w:t>
      </w:r>
      <w:r w:rsidRPr="003D62A8">
        <w:t xml:space="preserve"> € in</w:t>
      </w:r>
      <w:r w:rsidR="00411DC1">
        <w:t>k</w:t>
      </w:r>
      <w:r w:rsidRPr="003D62A8">
        <w:t>l</w:t>
      </w:r>
      <w:r w:rsidR="00411DC1">
        <w:t>usive</w:t>
      </w:r>
      <w:r w:rsidR="00411DC1" w:rsidRPr="003D62A8">
        <w:t xml:space="preserve"> </w:t>
      </w:r>
      <w:r w:rsidRPr="003D62A8">
        <w:t xml:space="preserve">geltender </w:t>
      </w:r>
      <w:r w:rsidR="00411DC1">
        <w:t>Umsatzsteuer</w:t>
      </w:r>
      <w:r w:rsidRPr="003D62A8">
        <w:t>). Die Coachingstunde umfasst 60 Minuten</w:t>
      </w:r>
      <w:r w:rsidR="00C87293">
        <w:t>.</w:t>
      </w:r>
    </w:p>
    <w:p w14:paraId="7197BAAF" w14:textId="68C21B1F" w:rsidR="00411DC1" w:rsidRDefault="00C87293" w:rsidP="00047C8E">
      <w:pPr>
        <w:pStyle w:val="Flietext"/>
        <w:rPr>
          <w:rFonts w:eastAsia="Arial"/>
          <w:spacing w:val="-1"/>
          <w:lang w:eastAsia="en-US"/>
        </w:rPr>
      </w:pPr>
      <w:r>
        <w:t>Mit der Vergütung sind</w:t>
      </w:r>
      <w:r w:rsidR="003D62A8" w:rsidRPr="003D62A8">
        <w:t xml:space="preserve"> </w:t>
      </w:r>
      <w:r w:rsidR="003D62A8" w:rsidRPr="003D62A8">
        <w:rPr>
          <w:rFonts w:eastAsia="Arial"/>
          <w:spacing w:val="-1"/>
          <w:lang w:eastAsia="en-US"/>
        </w:rPr>
        <w:t xml:space="preserve">An- und Abreise, Vor- und Nachbereitung, Raum- und Nutzungskosten, </w:t>
      </w:r>
      <w:r w:rsidR="003D62A8" w:rsidRPr="003D62A8">
        <w:t>Erstellung von Protokollen und des Durchführungsberichts</w:t>
      </w:r>
      <w:r w:rsidR="003D62A8" w:rsidRPr="003D62A8">
        <w:rPr>
          <w:rFonts w:eastAsia="Arial"/>
          <w:spacing w:val="-1"/>
          <w:lang w:eastAsia="en-US"/>
        </w:rPr>
        <w:t xml:space="preserve"> und Verwaltungs</w:t>
      </w:r>
      <w:r w:rsidR="00265B12">
        <w:rPr>
          <w:rFonts w:eastAsia="Arial"/>
          <w:spacing w:val="-1"/>
          <w:lang w:eastAsia="en-US"/>
        </w:rPr>
        <w:t>aufwände</w:t>
      </w:r>
      <w:r>
        <w:rPr>
          <w:rFonts w:eastAsia="Arial"/>
          <w:spacing w:val="-1"/>
          <w:lang w:eastAsia="en-US"/>
        </w:rPr>
        <w:t xml:space="preserve"> sowie sonstige A</w:t>
      </w:r>
      <w:r w:rsidR="003D62A8" w:rsidRPr="003D62A8">
        <w:rPr>
          <w:rFonts w:eastAsia="Arial"/>
          <w:spacing w:val="-1"/>
          <w:lang w:eastAsia="en-US"/>
        </w:rPr>
        <w:t>uf</w:t>
      </w:r>
      <w:r w:rsidR="009910BD">
        <w:rPr>
          <w:rFonts w:eastAsia="Arial"/>
          <w:spacing w:val="-1"/>
          <w:lang w:eastAsia="en-US"/>
        </w:rPr>
        <w:t>w</w:t>
      </w:r>
      <w:r w:rsidR="00411DC1">
        <w:rPr>
          <w:rFonts w:eastAsia="Arial"/>
          <w:spacing w:val="-1"/>
          <w:lang w:eastAsia="en-US"/>
        </w:rPr>
        <w:t>ä</w:t>
      </w:r>
      <w:r w:rsidR="009910BD">
        <w:rPr>
          <w:rFonts w:eastAsia="Arial"/>
          <w:spacing w:val="-1"/>
          <w:lang w:eastAsia="en-US"/>
        </w:rPr>
        <w:t>n</w:t>
      </w:r>
      <w:r w:rsidR="00411DC1">
        <w:rPr>
          <w:rFonts w:eastAsia="Arial"/>
          <w:spacing w:val="-1"/>
          <w:lang w:eastAsia="en-US"/>
        </w:rPr>
        <w:t>de</w:t>
      </w:r>
      <w:r>
        <w:rPr>
          <w:rFonts w:eastAsia="Arial"/>
          <w:spacing w:val="-1"/>
          <w:lang w:eastAsia="en-US"/>
        </w:rPr>
        <w:t xml:space="preserve"> abgegolten</w:t>
      </w:r>
      <w:r w:rsidR="00411DC1">
        <w:rPr>
          <w:rFonts w:eastAsia="Arial"/>
          <w:spacing w:val="-1"/>
          <w:lang w:eastAsia="en-US"/>
        </w:rPr>
        <w:t>.</w:t>
      </w:r>
    </w:p>
    <w:p w14:paraId="1827791F" w14:textId="5B532753" w:rsidR="009C2C6A" w:rsidRPr="007D5140" w:rsidRDefault="009C2C6A" w:rsidP="00265B12">
      <w:pPr>
        <w:pStyle w:val="Flietext"/>
      </w:pPr>
      <w:r w:rsidRPr="007D5140">
        <w:lastRenderedPageBreak/>
        <w:t>Sollte de</w:t>
      </w:r>
      <w:r w:rsidR="00083262">
        <w:t>r/die</w:t>
      </w:r>
      <w:r w:rsidRPr="007D5140">
        <w:t xml:space="preserve"> Auftraggeber</w:t>
      </w:r>
      <w:r w:rsidR="00083262">
        <w:t>*in</w:t>
      </w:r>
      <w:r w:rsidRPr="007D5140">
        <w:t xml:space="preserve"> mehrere Coaches beauftragen, ist er</w:t>
      </w:r>
      <w:r w:rsidR="00083262">
        <w:t>/sie</w:t>
      </w:r>
      <w:r w:rsidRPr="007D5140">
        <w:t xml:space="preserve"> dafür verantwortlich, dass die im Zuwendungsbescheid genehmigte Gesamtstundenzahl nicht überschritten wird. Andernfalls zahlt er</w:t>
      </w:r>
      <w:r w:rsidR="00083262">
        <w:t>/sie</w:t>
      </w:r>
      <w:r w:rsidRPr="007D5140">
        <w:t xml:space="preserve"> die überzähligen Stunden aus eigenen Mitteln.</w:t>
      </w:r>
    </w:p>
    <w:p w14:paraId="0A45F7B0" w14:textId="0A418461" w:rsidR="003D62A8" w:rsidRPr="003D62A8" w:rsidRDefault="003D62A8" w:rsidP="003D62A8">
      <w:pPr>
        <w:pStyle w:val="Flietext"/>
      </w:pPr>
      <w:r w:rsidRPr="003D62A8">
        <w:t xml:space="preserve">Die Coachingleistungen werden </w:t>
      </w:r>
      <w:r w:rsidR="00423C48">
        <w:t xml:space="preserve">im Gültigkeitszeitraum des </w:t>
      </w:r>
      <w:r w:rsidR="009B436B">
        <w:t xml:space="preserve">Zuwendungsbescheids </w:t>
      </w:r>
      <w:r w:rsidR="00E865CC">
        <w:t>erbracht</w:t>
      </w:r>
      <w:r w:rsidR="00C87293">
        <w:t xml:space="preserve"> (siehe </w:t>
      </w:r>
      <w:r w:rsidR="003F0146">
        <w:t>Nr. 7 dieses Vertrages)</w:t>
      </w:r>
      <w:r w:rsidRPr="003D62A8">
        <w:t>.</w:t>
      </w:r>
    </w:p>
    <w:p w14:paraId="393BDCF3" w14:textId="77777777" w:rsidR="00DA2936" w:rsidRDefault="003D62A8" w:rsidP="00DA2936">
      <w:pPr>
        <w:pStyle w:val="Flietext"/>
        <w:rPr>
          <w:rFonts w:eastAsia="Calibri"/>
          <w:b/>
          <w:color w:val="000000"/>
          <w:kern w:val="0"/>
          <w:sz w:val="20"/>
          <w:szCs w:val="24"/>
          <w:lang w:eastAsia="en-US"/>
        </w:rPr>
      </w:pPr>
      <w:r w:rsidRPr="003D62A8">
        <w:t>Die Coachingleistungen werden in folgenden Bereichen erbracht:</w:t>
      </w:r>
      <w:r w:rsidRPr="003D62A8">
        <w:tab/>
      </w:r>
    </w:p>
    <w:p w14:paraId="48983117" w14:textId="77777777" w:rsidR="00DA2936" w:rsidRDefault="00DA2936" w:rsidP="00DA2936">
      <w:pPr>
        <w:pStyle w:val="Flietext"/>
        <w:rPr>
          <w:rFonts w:eastAsia="Calibri"/>
          <w:b/>
          <w:color w:val="000000"/>
          <w:kern w:val="0"/>
          <w:sz w:val="20"/>
          <w:szCs w:val="24"/>
          <w:lang w:eastAsia="en-US"/>
        </w:rPr>
      </w:pPr>
      <w:r>
        <w:fldChar w:fldCharType="begin">
          <w:ffData>
            <w:name w:val=""/>
            <w:enabled/>
            <w:calcOnExit w:val="0"/>
            <w:textInput>
              <w:default w:val="Bitte Bereiche eintragen, in denen Coachingleistungen erbracht werden."/>
            </w:textInput>
          </w:ffData>
        </w:fldChar>
      </w:r>
      <w:r>
        <w:instrText xml:space="preserve"> FORMTEXT </w:instrText>
      </w:r>
      <w:r>
        <w:fldChar w:fldCharType="separate"/>
      </w:r>
      <w:r>
        <w:rPr>
          <w:noProof/>
        </w:rPr>
        <w:t>Bitte Bereiche eintragen, in denen Coachingleistungen erbracht werden.</w:t>
      </w:r>
      <w:r>
        <w:fldChar w:fldCharType="end"/>
      </w:r>
    </w:p>
    <w:p w14:paraId="11A01EE4" w14:textId="073FFEBC" w:rsidR="003D62A8" w:rsidRPr="003D62A8" w:rsidRDefault="003D62A8" w:rsidP="00DA2936">
      <w:pPr>
        <w:pStyle w:val="Flietext"/>
      </w:pPr>
      <w:r w:rsidRPr="003D62A8">
        <w:t xml:space="preserve">Diese Bereiche </w:t>
      </w:r>
      <w:r w:rsidR="00184346">
        <w:t>entsprechen der</w:t>
      </w:r>
      <w:r w:rsidRPr="003D62A8">
        <w:t xml:space="preserve"> Coachingempfehlung </w:t>
      </w:r>
      <w:r w:rsidR="00990943">
        <w:t>aus dem</w:t>
      </w:r>
      <w:r w:rsidRPr="003D62A8">
        <w:t xml:space="preserve"> Assessment</w:t>
      </w:r>
      <w:r w:rsidR="00990943">
        <w:t xml:space="preserve"> des Unternehmens </w:t>
      </w:r>
      <w:r w:rsidRPr="003D62A8">
        <w:fldChar w:fldCharType="begin">
          <w:ffData>
            <w:name w:val=""/>
            <w:enabled/>
            <w:calcOnExit w:val="0"/>
            <w:textInput>
              <w:default w:val="Name Assessment-Unternehmen einfügen"/>
            </w:textInput>
          </w:ffData>
        </w:fldChar>
      </w:r>
      <w:r w:rsidRPr="003D62A8">
        <w:instrText xml:space="preserve"> FORMTEXT </w:instrText>
      </w:r>
      <w:r w:rsidRPr="003D62A8">
        <w:fldChar w:fldCharType="separate"/>
      </w:r>
      <w:r w:rsidRPr="003D62A8">
        <w:t>Name Assessment-Unternehmen einfügen</w:t>
      </w:r>
      <w:r w:rsidRPr="003D62A8">
        <w:fldChar w:fldCharType="end"/>
      </w:r>
      <w:r w:rsidRPr="003D62A8">
        <w:t xml:space="preserve"> </w:t>
      </w:r>
      <w:r w:rsidR="00990943" w:rsidRPr="003D62A8">
        <w:t xml:space="preserve">vom </w:t>
      </w:r>
      <w:r w:rsidR="00990943" w:rsidRPr="003D62A8">
        <w:fldChar w:fldCharType="begin">
          <w:ffData>
            <w:name w:val="Text10"/>
            <w:enabled/>
            <w:calcOnExit w:val="0"/>
            <w:textInput>
              <w:default w:val="DATUM"/>
            </w:textInput>
          </w:ffData>
        </w:fldChar>
      </w:r>
      <w:r w:rsidR="00990943" w:rsidRPr="003D62A8">
        <w:instrText xml:space="preserve"> FORMTEXT </w:instrText>
      </w:r>
      <w:r w:rsidR="00990943" w:rsidRPr="003D62A8">
        <w:fldChar w:fldCharType="separate"/>
      </w:r>
      <w:r w:rsidR="00990943" w:rsidRPr="003D62A8">
        <w:t>DATUM</w:t>
      </w:r>
      <w:r w:rsidR="00990943" w:rsidRPr="003D62A8">
        <w:fldChar w:fldCharType="end"/>
      </w:r>
      <w:r w:rsidR="00990943">
        <w:t>.</w:t>
      </w:r>
    </w:p>
    <w:p w14:paraId="46CDDB02" w14:textId="77777777" w:rsidR="003D62A8" w:rsidRPr="003D62A8" w:rsidRDefault="003D62A8" w:rsidP="003D62A8">
      <w:pPr>
        <w:pStyle w:val="berschrift3"/>
      </w:pPr>
      <w:r w:rsidRPr="003D62A8">
        <w:t xml:space="preserve">3. Rechnungslegung, </w:t>
      </w:r>
      <w:r w:rsidR="00DA2936">
        <w:t>Zahlung</w:t>
      </w:r>
    </w:p>
    <w:p w14:paraId="6257AED2" w14:textId="47B379E7" w:rsidR="003D62A8" w:rsidRPr="003D62A8" w:rsidRDefault="003D62A8" w:rsidP="003D62A8">
      <w:pPr>
        <w:pStyle w:val="Flietext"/>
      </w:pPr>
      <w:r w:rsidRPr="003D62A8">
        <w:t>Der/die Auftragnehmer</w:t>
      </w:r>
      <w:r w:rsidR="001F1FFD">
        <w:t>*</w:t>
      </w:r>
      <w:r w:rsidRPr="003D62A8">
        <w:t>in legt die Rechnung gemäß § 14 Umsatzsteuergesetz (UStG) so zeitnah, dass der/die Auftraggeber</w:t>
      </w:r>
      <w:r w:rsidR="001F1FFD">
        <w:t>*</w:t>
      </w:r>
      <w:r w:rsidRPr="003D62A8">
        <w:t>in seiner/ihrer Verpflichtung gemäß Zuwendungsbescheid der zgs consult GmbH nachkommen kann.</w:t>
      </w:r>
    </w:p>
    <w:p w14:paraId="58DA98FC" w14:textId="77777777" w:rsidR="003D62A8" w:rsidRPr="003D62A8" w:rsidRDefault="00DA2936" w:rsidP="003D62A8">
      <w:pPr>
        <w:pStyle w:val="Flietext"/>
      </w:pPr>
      <w:r>
        <w:t>Der/die Auftraggeber</w:t>
      </w:r>
      <w:r w:rsidR="001F1FFD">
        <w:t>*</w:t>
      </w:r>
      <w:r>
        <w:t xml:space="preserve">in begleicht die Rechnung unverzüglich nach </w:t>
      </w:r>
      <w:r w:rsidR="005F4E5F">
        <w:t>E</w:t>
      </w:r>
      <w:r>
        <w:t>rhalt der Zuwendungsmittel</w:t>
      </w:r>
      <w:r w:rsidR="003D62A8" w:rsidRPr="003D62A8">
        <w:t>.</w:t>
      </w:r>
    </w:p>
    <w:p w14:paraId="552BEE90" w14:textId="77777777" w:rsidR="003D62A8" w:rsidRPr="003D62A8" w:rsidRDefault="003D62A8" w:rsidP="003D62A8">
      <w:pPr>
        <w:pStyle w:val="berschrift3"/>
      </w:pPr>
      <w:r w:rsidRPr="003D62A8">
        <w:t>4. Nachweispflichten beider Parteien</w:t>
      </w:r>
    </w:p>
    <w:p w14:paraId="116BDD30" w14:textId="61D3A3FD" w:rsidR="000E37DB" w:rsidRDefault="003D62A8" w:rsidP="003D62A8">
      <w:pPr>
        <w:pStyle w:val="Flietext"/>
      </w:pPr>
      <w:r w:rsidRPr="003D62A8">
        <w:t>Der/die Auftragnehmer</w:t>
      </w:r>
      <w:r w:rsidR="001F1FFD">
        <w:t>*</w:t>
      </w:r>
      <w:r w:rsidRPr="003D62A8">
        <w:t xml:space="preserve">in ist verpflichtet, den Inhalt </w:t>
      </w:r>
      <w:r w:rsidR="008E57E3">
        <w:t>jeder</w:t>
      </w:r>
      <w:r w:rsidRPr="003D62A8">
        <w:t xml:space="preserve"> Coachingstunde in einem </w:t>
      </w:r>
      <w:r w:rsidRPr="007F3CE7">
        <w:rPr>
          <w:b/>
        </w:rPr>
        <w:t>Coachingnachweis</w:t>
      </w:r>
      <w:r w:rsidRPr="003D62A8">
        <w:t xml:space="preserve"> zu </w:t>
      </w:r>
      <w:r w:rsidR="003F0146">
        <w:t>dokumentieren</w:t>
      </w:r>
      <w:r w:rsidRPr="003D62A8">
        <w:t>. Auftragnehmer</w:t>
      </w:r>
      <w:r w:rsidR="001F1FFD">
        <w:t>*</w:t>
      </w:r>
      <w:r w:rsidRPr="003D62A8">
        <w:t>in und Auftraggeber</w:t>
      </w:r>
      <w:r w:rsidR="001F1FFD">
        <w:t>*</w:t>
      </w:r>
      <w:r w:rsidRPr="003D62A8">
        <w:t xml:space="preserve">in sind verpflichtet, das Formular Coachingnachweis </w:t>
      </w:r>
      <w:r w:rsidR="003F0146" w:rsidRPr="008C27B1">
        <w:rPr>
          <w:u w:val="single"/>
        </w:rPr>
        <w:t>unmittelbar nach dem Coaching</w:t>
      </w:r>
      <w:r w:rsidR="003F0146" w:rsidRPr="003D62A8">
        <w:t xml:space="preserve"> </w:t>
      </w:r>
      <w:r w:rsidRPr="003D62A8">
        <w:t>zu unterschreiben.</w:t>
      </w:r>
      <w:r w:rsidR="0066363C">
        <w:t xml:space="preserve"> </w:t>
      </w:r>
    </w:p>
    <w:p w14:paraId="721129DD" w14:textId="335E8EC8" w:rsidR="000E37DB" w:rsidRPr="003D62A8" w:rsidRDefault="000E37DB" w:rsidP="000E37DB">
      <w:pPr>
        <w:pStyle w:val="Flietext"/>
      </w:pPr>
      <w:r w:rsidRPr="003D62A8">
        <w:t>Der/die Auftragnehmer</w:t>
      </w:r>
      <w:r>
        <w:t>*</w:t>
      </w:r>
      <w:r w:rsidRPr="003D62A8">
        <w:t xml:space="preserve">in ist verpflichtet, nach Abschluss des Coachings einen </w:t>
      </w:r>
      <w:r w:rsidR="005807EF">
        <w:t>B</w:t>
      </w:r>
      <w:r w:rsidR="009E3B34" w:rsidRPr="003D62A8">
        <w:t xml:space="preserve">ericht </w:t>
      </w:r>
      <w:r w:rsidRPr="003D62A8">
        <w:t>zu inhaltlich-methodischen Ausgestaltung des Coachings zu erstellen. D</w:t>
      </w:r>
      <w:r w:rsidR="005807EF">
        <w:t>ies</w:t>
      </w:r>
      <w:r w:rsidRPr="003D62A8">
        <w:t xml:space="preserve">er </w:t>
      </w:r>
      <w:r w:rsidR="009470FE" w:rsidRPr="007F3CE7">
        <w:rPr>
          <w:b/>
        </w:rPr>
        <w:t>Abschlussbericht</w:t>
      </w:r>
      <w:r w:rsidR="009470FE" w:rsidRPr="003D62A8">
        <w:t xml:space="preserve"> </w:t>
      </w:r>
      <w:r w:rsidRPr="003D62A8">
        <w:t xml:space="preserve">muss die einzelnen Themen und entwickelten Lösungen wiedergeben (Ist-Zustand zu Beginn </w:t>
      </w:r>
      <w:r w:rsidR="003F0146">
        <w:t xml:space="preserve">und am Ende </w:t>
      </w:r>
      <w:r w:rsidRPr="003D62A8">
        <w:t>des Coachings). Der Bericht ist durch den/die Auftragnehmer</w:t>
      </w:r>
      <w:r>
        <w:t>*</w:t>
      </w:r>
      <w:r w:rsidRPr="003D62A8">
        <w:t xml:space="preserve">in </w:t>
      </w:r>
      <w:r>
        <w:t xml:space="preserve">und den/die Auftraggeber*in </w:t>
      </w:r>
      <w:r w:rsidRPr="003D62A8">
        <w:t>zu unterschreiben.</w:t>
      </w:r>
    </w:p>
    <w:p w14:paraId="178002AB" w14:textId="588FA435" w:rsidR="003D62A8" w:rsidRPr="003D62A8" w:rsidRDefault="003D62A8" w:rsidP="003D62A8">
      <w:pPr>
        <w:pStyle w:val="Flietext"/>
      </w:pPr>
      <w:r w:rsidRPr="003D62A8">
        <w:t xml:space="preserve">Die </w:t>
      </w:r>
      <w:r w:rsidR="006532E1" w:rsidRPr="006532E1">
        <w:rPr>
          <w:b/>
        </w:rPr>
        <w:t>Original-</w:t>
      </w:r>
      <w:r w:rsidRPr="006532E1">
        <w:rPr>
          <w:b/>
        </w:rPr>
        <w:t>Rechnung</w:t>
      </w:r>
      <w:r w:rsidRPr="003D62A8">
        <w:t xml:space="preserve"> und das durch den/die Auftraggeber</w:t>
      </w:r>
      <w:r w:rsidR="001F1FFD">
        <w:t>*</w:t>
      </w:r>
      <w:r w:rsidRPr="003D62A8">
        <w:t xml:space="preserve">in unterschriebene Formular </w:t>
      </w:r>
      <w:r w:rsidRPr="008C27B1">
        <w:rPr>
          <w:b/>
        </w:rPr>
        <w:t>Mittelanforderung</w:t>
      </w:r>
      <w:r w:rsidRPr="003D62A8">
        <w:t xml:space="preserve"> </w:t>
      </w:r>
      <w:r w:rsidRPr="00755809">
        <w:t xml:space="preserve">sowie </w:t>
      </w:r>
      <w:r w:rsidR="008C27B1" w:rsidRPr="008C27B1">
        <w:rPr>
          <w:b/>
        </w:rPr>
        <w:t>Coachingnachweis</w:t>
      </w:r>
      <w:r w:rsidR="008C27B1">
        <w:t xml:space="preserve"> und </w:t>
      </w:r>
      <w:r w:rsidR="008C27B1" w:rsidRPr="008C27B1">
        <w:rPr>
          <w:b/>
        </w:rPr>
        <w:t>Abschlussbericht</w:t>
      </w:r>
      <w:r w:rsidRPr="008C27B1">
        <w:rPr>
          <w:b/>
        </w:rPr>
        <w:t xml:space="preserve"> </w:t>
      </w:r>
      <w:r w:rsidRPr="003D62A8">
        <w:t xml:space="preserve">müssen </w:t>
      </w:r>
      <w:r w:rsidR="001F1FFD">
        <w:t xml:space="preserve">der </w:t>
      </w:r>
      <w:r w:rsidRPr="003D62A8">
        <w:t xml:space="preserve">zgs consult GmbH </w:t>
      </w:r>
      <w:r w:rsidRPr="008C27B1">
        <w:rPr>
          <w:u w:val="single"/>
        </w:rPr>
        <w:t xml:space="preserve">spätestens </w:t>
      </w:r>
      <w:r w:rsidR="00E02D7D" w:rsidRPr="008C27B1">
        <w:rPr>
          <w:u w:val="single"/>
        </w:rPr>
        <w:t>vier</w:t>
      </w:r>
      <w:r w:rsidRPr="008C27B1">
        <w:rPr>
          <w:u w:val="single"/>
        </w:rPr>
        <w:t xml:space="preserve"> Wochen nach der letzten Coachingsitzung</w:t>
      </w:r>
      <w:r w:rsidRPr="003D62A8">
        <w:t xml:space="preserve"> vorliegen.</w:t>
      </w:r>
    </w:p>
    <w:p w14:paraId="2B59B264" w14:textId="3180264F" w:rsidR="00033A7B" w:rsidRPr="003165DB" w:rsidRDefault="00033A7B" w:rsidP="00A95141">
      <w:pPr>
        <w:pStyle w:val="berschrift3"/>
        <w:rPr>
          <w:rFonts w:eastAsia="MS Mincho"/>
        </w:rPr>
      </w:pPr>
      <w:r w:rsidRPr="003165DB">
        <w:rPr>
          <w:rFonts w:eastAsia="MS Mincho"/>
        </w:rPr>
        <w:t>5. Wahrnehmung von Terminen und Terminabsagen</w:t>
      </w:r>
    </w:p>
    <w:p w14:paraId="2588A645" w14:textId="19E04563" w:rsidR="00033A7B" w:rsidRPr="003165DB" w:rsidRDefault="00033A7B" w:rsidP="00A95141">
      <w:pPr>
        <w:pStyle w:val="Flietext"/>
      </w:pPr>
      <w:r w:rsidRPr="003165DB">
        <w:t xml:space="preserve">Die Parteien nehmen die vereinbarten Termine zuverlässig </w:t>
      </w:r>
      <w:r w:rsidR="008C27B1">
        <w:t xml:space="preserve">und verbindlich </w:t>
      </w:r>
      <w:r w:rsidRPr="003165DB">
        <w:t xml:space="preserve">wahr. </w:t>
      </w:r>
    </w:p>
    <w:p w14:paraId="15781FC7" w14:textId="79977450" w:rsidR="00033A7B" w:rsidRPr="003165DB" w:rsidRDefault="00033A7B" w:rsidP="00A95141">
      <w:pPr>
        <w:pStyle w:val="Flietext"/>
      </w:pPr>
      <w:r w:rsidRPr="003165DB">
        <w:lastRenderedPageBreak/>
        <w:t>Falls Auftragnehmer</w:t>
      </w:r>
      <w:r>
        <w:t>*</w:t>
      </w:r>
      <w:r w:rsidRPr="003165DB">
        <w:t xml:space="preserve">in </w:t>
      </w:r>
      <w:r w:rsidR="008C27B1">
        <w:t xml:space="preserve">oder Auftraggeber*in </w:t>
      </w:r>
      <w:r w:rsidRPr="003165DB">
        <w:t>verhindert sein sollte</w:t>
      </w:r>
      <w:r w:rsidR="00265B12">
        <w:t>n</w:t>
      </w:r>
      <w:r w:rsidRPr="003165DB">
        <w:t xml:space="preserve">, wird der </w:t>
      </w:r>
      <w:r w:rsidR="003F0146">
        <w:t>geplante</w:t>
      </w:r>
      <w:r w:rsidRPr="003165DB">
        <w:t xml:space="preserve"> Termin </w:t>
      </w:r>
      <w:r w:rsidR="003F0146">
        <w:t xml:space="preserve">zeitnah </w:t>
      </w:r>
      <w:r w:rsidRPr="003165DB">
        <w:t>nachgeholt.</w:t>
      </w:r>
    </w:p>
    <w:p w14:paraId="78D52DF6" w14:textId="08C12552" w:rsidR="00033A7B" w:rsidRPr="003143A7" w:rsidRDefault="00033A7B" w:rsidP="00A95141">
      <w:pPr>
        <w:pStyle w:val="Flietext"/>
      </w:pPr>
      <w:r w:rsidRPr="003143A7">
        <w:t>Der</w:t>
      </w:r>
      <w:r w:rsidR="005521AD">
        <w:t>/die</w:t>
      </w:r>
      <w:r w:rsidRPr="003143A7">
        <w:t xml:space="preserve"> Auftraggeber</w:t>
      </w:r>
      <w:r w:rsidR="005521AD">
        <w:t>*in</w:t>
      </w:r>
      <w:r w:rsidRPr="003143A7">
        <w:t xml:space="preserve"> verpflichtet sich, die vereinbarten Beratungstermine einzuhalten. Falls der</w:t>
      </w:r>
      <w:r w:rsidR="006F011D">
        <w:t>/die</w:t>
      </w:r>
      <w:r w:rsidRPr="003143A7">
        <w:t xml:space="preserve"> Auftraggeber</w:t>
      </w:r>
      <w:r w:rsidR="006F011D">
        <w:t>*in</w:t>
      </w:r>
      <w:r w:rsidRPr="003143A7">
        <w:t xml:space="preserve"> verhindert sein sollte, kann </w:t>
      </w:r>
      <w:r w:rsidR="003F0146">
        <w:t>d</w:t>
      </w:r>
      <w:r w:rsidRPr="003143A7">
        <w:t xml:space="preserve">er Termin </w:t>
      </w:r>
      <w:r w:rsidR="003F0146">
        <w:t xml:space="preserve">24 </w:t>
      </w:r>
      <w:r w:rsidRPr="003143A7">
        <w:t>Stunden vorher kostenfrei ab</w:t>
      </w:r>
      <w:r w:rsidR="003F0146">
        <w:t>ge</w:t>
      </w:r>
      <w:r w:rsidRPr="003143A7">
        <w:t>sag</w:t>
      </w:r>
      <w:r w:rsidR="003F0146">
        <w:t>t werd</w:t>
      </w:r>
      <w:r w:rsidRPr="003143A7">
        <w:t>en.</w:t>
      </w:r>
    </w:p>
    <w:p w14:paraId="2D22D34F" w14:textId="0AF1318A" w:rsidR="008C27B1" w:rsidRDefault="00033A7B" w:rsidP="00A95141">
      <w:pPr>
        <w:pStyle w:val="Flietext"/>
      </w:pPr>
      <w:r w:rsidRPr="003143A7">
        <w:t>Bei kurzfristige</w:t>
      </w:r>
      <w:r w:rsidR="003F0146">
        <w:t>re</w:t>
      </w:r>
      <w:r w:rsidRPr="003143A7">
        <w:t>n Absagen</w:t>
      </w:r>
      <w:r w:rsidR="001A6E3D">
        <w:t xml:space="preserve"> darf</w:t>
      </w:r>
      <w:r w:rsidRPr="003143A7">
        <w:t xml:space="preserve"> eine Ausfallgebühr von</w:t>
      </w:r>
      <w:r w:rsidR="003F0146">
        <w:t xml:space="preserve"> </w:t>
      </w:r>
      <w:r w:rsidR="002B13C5">
        <w:t xml:space="preserve">bis zu </w:t>
      </w:r>
      <w:r w:rsidR="003F0146">
        <w:t>25</w:t>
      </w:r>
      <w:r w:rsidR="00265B12">
        <w:t xml:space="preserve"> Prozent</w:t>
      </w:r>
      <w:r w:rsidR="003F0146">
        <w:t xml:space="preserve"> der vereinbarten Vergütung</w:t>
      </w:r>
      <w:r w:rsidRPr="003143A7">
        <w:t xml:space="preserve"> für </w:t>
      </w:r>
      <w:r w:rsidR="008C27B1">
        <w:t>eine</w:t>
      </w:r>
      <w:r w:rsidR="008C27B1" w:rsidRPr="003143A7">
        <w:t xml:space="preserve"> </w:t>
      </w:r>
      <w:r w:rsidR="00E933C1">
        <w:t>derart ausgefallene</w:t>
      </w:r>
      <w:r w:rsidRPr="003143A7">
        <w:t xml:space="preserve"> Stunde </w:t>
      </w:r>
      <w:r w:rsidR="008C27B1">
        <w:t xml:space="preserve">von dem/der Auftragnehmer*in </w:t>
      </w:r>
      <w:r w:rsidR="0032147F">
        <w:t>erhoben werden.</w:t>
      </w:r>
      <w:r w:rsidR="00D741E7" w:rsidRPr="00D741E7">
        <w:t xml:space="preserve"> </w:t>
      </w:r>
    </w:p>
    <w:p w14:paraId="0F60627C" w14:textId="0B89833A" w:rsidR="00C34E3E" w:rsidRDefault="00D741E7" w:rsidP="00A95141">
      <w:pPr>
        <w:pStyle w:val="Flietext"/>
      </w:pPr>
      <w:r w:rsidRPr="00EA256C">
        <w:t xml:space="preserve">Bei Nichterscheinen </w:t>
      </w:r>
      <w:r w:rsidR="00E933C1">
        <w:t xml:space="preserve">ohne vorherige Absage </w:t>
      </w:r>
      <w:r w:rsidRPr="00EA256C">
        <w:t xml:space="preserve">ist der volle vereinbarte Stundensatz </w:t>
      </w:r>
      <w:r w:rsidR="00E933C1">
        <w:t>von de</w:t>
      </w:r>
      <w:r w:rsidR="008C27B1">
        <w:t>m</w:t>
      </w:r>
      <w:r w:rsidR="00E933C1">
        <w:t>/d</w:t>
      </w:r>
      <w:r w:rsidR="008C27B1">
        <w:t>er</w:t>
      </w:r>
      <w:r w:rsidR="00E933C1">
        <w:t xml:space="preserve"> Auftraggeber*in an den/die Auftragnehmer*in </w:t>
      </w:r>
      <w:r w:rsidRPr="003143A7">
        <w:t>zu zahlen</w:t>
      </w:r>
      <w:r w:rsidRPr="00EA256C">
        <w:t>.</w:t>
      </w:r>
    </w:p>
    <w:p w14:paraId="035CC1DD" w14:textId="2E233B3B" w:rsidR="00033A7B" w:rsidRPr="003143A7" w:rsidRDefault="00033A7B" w:rsidP="00A95141">
      <w:pPr>
        <w:pStyle w:val="Flietext"/>
      </w:pPr>
      <w:r w:rsidRPr="003143A7">
        <w:t>Der</w:t>
      </w:r>
      <w:r w:rsidR="004C55B6">
        <w:t>/die</w:t>
      </w:r>
      <w:r w:rsidRPr="003143A7">
        <w:t xml:space="preserve"> Auftraggeber</w:t>
      </w:r>
      <w:r w:rsidR="004C55B6">
        <w:t>*in</w:t>
      </w:r>
      <w:r w:rsidRPr="003143A7">
        <w:t xml:space="preserve"> zahlt </w:t>
      </w:r>
      <w:r w:rsidR="00C63449">
        <w:t xml:space="preserve">in </w:t>
      </w:r>
      <w:r w:rsidR="008C27B1">
        <w:t xml:space="preserve">den </w:t>
      </w:r>
      <w:r w:rsidR="00265B12">
        <w:t>vorgenannten</w:t>
      </w:r>
      <w:r w:rsidR="008C27B1">
        <w:t xml:space="preserve"> </w:t>
      </w:r>
      <w:r w:rsidR="00C63449">
        <w:t>Fällen</w:t>
      </w:r>
      <w:r w:rsidRPr="003143A7">
        <w:t xml:space="preserve"> die genannten Beträge aus eigenen Mitteln. Eine Erstattung über Zuwendungsmittel </w:t>
      </w:r>
      <w:r w:rsidR="000646FE">
        <w:t xml:space="preserve">ist </w:t>
      </w:r>
      <w:r w:rsidR="00C47D11">
        <w:t>ausgeschlossen</w:t>
      </w:r>
      <w:r w:rsidR="003E0444">
        <w:t>.</w:t>
      </w:r>
    </w:p>
    <w:p w14:paraId="1A270639" w14:textId="055F69D9" w:rsidR="003D62A8" w:rsidRPr="003D62A8" w:rsidRDefault="00033A7B" w:rsidP="003D62A8">
      <w:pPr>
        <w:pStyle w:val="berschrift3"/>
      </w:pPr>
      <w:r>
        <w:t>6</w:t>
      </w:r>
      <w:r w:rsidR="003D62A8" w:rsidRPr="003D62A8">
        <w:t>. Kündigung</w:t>
      </w:r>
      <w:r w:rsidR="003D62A8" w:rsidRPr="003D62A8">
        <w:tab/>
      </w:r>
    </w:p>
    <w:p w14:paraId="662682CF" w14:textId="77777777" w:rsidR="003D62A8" w:rsidRPr="003D62A8" w:rsidRDefault="003D62A8" w:rsidP="003D62A8">
      <w:pPr>
        <w:pStyle w:val="Flietext"/>
      </w:pPr>
      <w:r w:rsidRPr="003D62A8">
        <w:t>Der Vertrag kann von beiden Seiten jederzeit fristlos gekündigt werden.</w:t>
      </w:r>
    </w:p>
    <w:p w14:paraId="6E7531B0" w14:textId="386C6A7F" w:rsidR="003D62A8" w:rsidRPr="003D62A8" w:rsidRDefault="00033A7B" w:rsidP="003D62A8">
      <w:pPr>
        <w:pStyle w:val="berschrift3"/>
      </w:pPr>
      <w:r>
        <w:t>7</w:t>
      </w:r>
      <w:r w:rsidR="003D62A8" w:rsidRPr="003D62A8">
        <w:t>. Sonstiges</w:t>
      </w:r>
    </w:p>
    <w:p w14:paraId="1C35ADD5" w14:textId="3A4D7283" w:rsidR="003D62A8" w:rsidRDefault="003D62A8" w:rsidP="003D62A8">
      <w:pPr>
        <w:pStyle w:val="Flietext"/>
      </w:pPr>
      <w:r w:rsidRPr="003D62A8">
        <w:t>Die Formulare der zgs consult GmbH sind zu verwenden.</w:t>
      </w:r>
      <w:r w:rsidR="00A95141">
        <w:t xml:space="preserve"> </w:t>
      </w:r>
      <w:r w:rsidRPr="003D62A8">
        <w:t>Der/Die Auftrag</w:t>
      </w:r>
      <w:r w:rsidR="00E933C1">
        <w:t xml:space="preserve">geber*in </w:t>
      </w:r>
      <w:r w:rsidRPr="003D62A8">
        <w:t xml:space="preserve">hat den </w:t>
      </w:r>
      <w:r w:rsidR="00E933C1">
        <w:t xml:space="preserve">rechtsgültigen </w:t>
      </w:r>
      <w:r w:rsidRPr="003D62A8">
        <w:t>Zuwendungsbescheid</w:t>
      </w:r>
      <w:r w:rsidR="00E933C1">
        <w:t xml:space="preserve"> </w:t>
      </w:r>
      <w:r w:rsidRPr="003D62A8">
        <w:t xml:space="preserve">der zgs consult GmbH </w:t>
      </w:r>
      <w:r w:rsidR="00E933C1">
        <w:t xml:space="preserve">mit den Angaben zu Laufzeit, Bestimmungen und Auflagen dem/der </w:t>
      </w:r>
      <w:r w:rsidRPr="003D62A8">
        <w:t>Auftrag</w:t>
      </w:r>
      <w:r w:rsidR="00E933C1">
        <w:t>nehmer</w:t>
      </w:r>
      <w:r w:rsidR="001F1FFD">
        <w:t>*</w:t>
      </w:r>
      <w:r w:rsidRPr="003D62A8">
        <w:t xml:space="preserve">in zur Kenntnis </w:t>
      </w:r>
      <w:r w:rsidR="00E933C1">
        <w:t>zu geben</w:t>
      </w:r>
      <w:r w:rsidRPr="003D62A8">
        <w:t>.</w:t>
      </w:r>
      <w:r w:rsidR="00E933C1">
        <w:t xml:space="preserve"> </w:t>
      </w:r>
    </w:p>
    <w:p w14:paraId="525A7B60" w14:textId="323E5A9C" w:rsidR="003D62A8" w:rsidRPr="003D62A8" w:rsidRDefault="002C45AD" w:rsidP="003D62A8">
      <w:pPr>
        <w:pStyle w:val="berschrift3"/>
      </w:pPr>
      <w:r>
        <w:t>8</w:t>
      </w:r>
      <w:r w:rsidR="003D62A8" w:rsidRPr="003D62A8">
        <w:t xml:space="preserve">. Schriftform </w:t>
      </w:r>
      <w:r w:rsidR="00DA2936">
        <w:t xml:space="preserve">/ </w:t>
      </w:r>
      <w:r w:rsidR="003D62A8" w:rsidRPr="003D62A8">
        <w:t>Salvatorische Klausel</w:t>
      </w:r>
    </w:p>
    <w:p w14:paraId="743BF826" w14:textId="77777777" w:rsidR="003D62A8" w:rsidRPr="003D62A8" w:rsidRDefault="003D62A8" w:rsidP="003D62A8">
      <w:pPr>
        <w:pStyle w:val="Flietext"/>
      </w:pPr>
      <w:r w:rsidRPr="003D62A8">
        <w:t>Änderungen und Ergänzungen dieses Vertrages sind nur mit vorheriger Zustimmung des Zuwendungsgebers zulässig.</w:t>
      </w:r>
    </w:p>
    <w:p w14:paraId="3BABC7AF" w14:textId="69A29459" w:rsidR="003D62A8" w:rsidRPr="003D62A8" w:rsidRDefault="003D62A8" w:rsidP="003D62A8">
      <w:pPr>
        <w:pStyle w:val="Flietext"/>
      </w:pPr>
      <w:r w:rsidRPr="003D62A8">
        <w:t>Allgemeine Vertragsbedingungen des</w:t>
      </w:r>
      <w:r w:rsidR="001F1FFD">
        <w:t xml:space="preserve"> </w:t>
      </w:r>
      <w:r w:rsidR="001F1FFD" w:rsidRPr="003D62A8">
        <w:t xml:space="preserve">Auftragnehmers </w:t>
      </w:r>
      <w:r w:rsidR="00A95141">
        <w:t>/</w:t>
      </w:r>
      <w:r w:rsidR="001F1FFD">
        <w:t xml:space="preserve"> </w:t>
      </w:r>
      <w:r w:rsidRPr="003D62A8">
        <w:t>der Auftragnehmerin erlangen keine Geltung. Die etwaige Nichtigkeit einer oder mehrerer Bestimmungen dieses Vertrages berührt nicht die Wirksamkeit der Übrigen. An Stelle der unwirksamen Klausel soll eine Regelung treten, die dem angestrebten Zweck der ursprünglichen Bestimmung rechtlich und wirtschaftlich am nächsten kommt. Im Zweifel gelten die Bestimmungen des BGB.</w:t>
      </w:r>
    </w:p>
    <w:p w14:paraId="48186468" w14:textId="77777777" w:rsidR="003D62A8" w:rsidRPr="003D62A8" w:rsidRDefault="003D62A8" w:rsidP="003D62A8">
      <w:pPr>
        <w:pStyle w:val="Flietext"/>
        <w:rPr>
          <w:b/>
          <w:color w:val="000000"/>
        </w:rPr>
      </w:pPr>
      <w:r w:rsidRPr="003D62A8">
        <w:rPr>
          <w:b/>
          <w:color w:val="000000"/>
        </w:rPr>
        <w:t>Besondere Hinweise</w:t>
      </w:r>
    </w:p>
    <w:p w14:paraId="3215515C" w14:textId="3719167E" w:rsidR="00E933C1" w:rsidRDefault="003D62A8" w:rsidP="003D62A8">
      <w:pPr>
        <w:pStyle w:val="Flietext"/>
        <w:rPr>
          <w:color w:val="000000"/>
        </w:rPr>
      </w:pPr>
      <w:r w:rsidRPr="003D62A8">
        <w:rPr>
          <w:color w:val="000000"/>
        </w:rPr>
        <w:t>Soweit der/die Auftraggeber</w:t>
      </w:r>
      <w:r w:rsidR="001F1FFD">
        <w:rPr>
          <w:color w:val="000000"/>
        </w:rPr>
        <w:t>*</w:t>
      </w:r>
      <w:r w:rsidRPr="003D62A8">
        <w:rPr>
          <w:color w:val="000000"/>
        </w:rPr>
        <w:t>in Unterschriften auf Formularen verweigert</w:t>
      </w:r>
      <w:r w:rsidR="001F1FFD">
        <w:rPr>
          <w:color w:val="000000"/>
        </w:rPr>
        <w:t>,</w:t>
      </w:r>
      <w:r w:rsidRPr="003D62A8">
        <w:rPr>
          <w:color w:val="000000"/>
        </w:rPr>
        <w:t xml:space="preserve"> oder Nachweise nicht oder zu spät einreicht, kann </w:t>
      </w:r>
      <w:r w:rsidR="00DA2936">
        <w:rPr>
          <w:color w:val="000000"/>
        </w:rPr>
        <w:t xml:space="preserve">die </w:t>
      </w:r>
      <w:r w:rsidRPr="003D62A8">
        <w:rPr>
          <w:color w:val="000000"/>
        </w:rPr>
        <w:t xml:space="preserve">zgs consult GmbH die </w:t>
      </w:r>
      <w:r w:rsidR="00E933C1">
        <w:rPr>
          <w:color w:val="000000"/>
        </w:rPr>
        <w:t xml:space="preserve">Auszahlung von </w:t>
      </w:r>
      <w:r w:rsidRPr="003D62A8">
        <w:rPr>
          <w:color w:val="000000"/>
        </w:rPr>
        <w:t>Zuwendungsmittel</w:t>
      </w:r>
      <w:r w:rsidR="00E933C1">
        <w:rPr>
          <w:color w:val="000000"/>
        </w:rPr>
        <w:t xml:space="preserve">n </w:t>
      </w:r>
      <w:r w:rsidR="008464FF">
        <w:rPr>
          <w:color w:val="000000"/>
        </w:rPr>
        <w:t>gem</w:t>
      </w:r>
      <w:r w:rsidR="00265B12">
        <w:rPr>
          <w:color w:val="000000"/>
        </w:rPr>
        <w:t>äß</w:t>
      </w:r>
      <w:r w:rsidR="008464FF">
        <w:rPr>
          <w:color w:val="000000"/>
        </w:rPr>
        <w:t xml:space="preserve"> der rechtlichen Vorgaben </w:t>
      </w:r>
      <w:r w:rsidR="00E933C1">
        <w:rPr>
          <w:color w:val="000000"/>
        </w:rPr>
        <w:t xml:space="preserve">verweigern. </w:t>
      </w:r>
    </w:p>
    <w:p w14:paraId="6AD0CFD5" w14:textId="482ED671" w:rsidR="003D62A8" w:rsidRPr="003D62A8" w:rsidRDefault="00E933C1" w:rsidP="003D62A8">
      <w:pPr>
        <w:pStyle w:val="Flietext"/>
        <w:rPr>
          <w:color w:val="000000"/>
        </w:rPr>
      </w:pPr>
      <w:r>
        <w:rPr>
          <w:color w:val="000000"/>
        </w:rPr>
        <w:lastRenderedPageBreak/>
        <w:t>Bei Verstößen gegen Bestimmungen und Auflagen des Zuwendungsbescheides kann die zgs consult GmbH diesen widerrufen</w:t>
      </w:r>
      <w:r w:rsidR="003D62A8" w:rsidRPr="003D62A8">
        <w:rPr>
          <w:color w:val="000000"/>
        </w:rPr>
        <w:t>.</w:t>
      </w:r>
    </w:p>
    <w:p w14:paraId="67C2075A" w14:textId="47E5987F" w:rsidR="003D62A8" w:rsidRPr="003D62A8" w:rsidRDefault="003D62A8" w:rsidP="003D62A8">
      <w:pPr>
        <w:pStyle w:val="Flietext"/>
        <w:rPr>
          <w:color w:val="000000"/>
        </w:rPr>
      </w:pPr>
      <w:r w:rsidRPr="003D62A8">
        <w:rPr>
          <w:color w:val="000000"/>
        </w:rPr>
        <w:t>Der/</w:t>
      </w:r>
      <w:r w:rsidR="0049200A">
        <w:rPr>
          <w:color w:val="000000"/>
        </w:rPr>
        <w:t>d</w:t>
      </w:r>
      <w:r w:rsidRPr="003D62A8">
        <w:rPr>
          <w:color w:val="000000"/>
        </w:rPr>
        <w:t>ie Auftraggeber</w:t>
      </w:r>
      <w:r w:rsidR="001F1FFD">
        <w:rPr>
          <w:color w:val="000000"/>
        </w:rPr>
        <w:t>*</w:t>
      </w:r>
      <w:r w:rsidRPr="003D62A8">
        <w:rPr>
          <w:color w:val="000000"/>
        </w:rPr>
        <w:t>in ist nicht berechtigt, Vorsteuer aus diesem Vertrag zu ziehen. Auf die Bestimmungen zum (Subventions-) Betrug wird hingewiesen.</w:t>
      </w:r>
    </w:p>
    <w:p w14:paraId="19A0F3F8" w14:textId="77777777" w:rsidR="003D62A8" w:rsidRDefault="003D62A8" w:rsidP="003D62A8">
      <w:pPr>
        <w:pStyle w:val="Flietext"/>
        <w:rPr>
          <w:color w:val="000000"/>
        </w:rPr>
      </w:pPr>
      <w:r w:rsidRPr="003D62A8">
        <w:rPr>
          <w:color w:val="000000"/>
        </w:rPr>
        <w:t xml:space="preserve">Dieser Vertrag begründet keine Rechtsbeziehung </w:t>
      </w:r>
      <w:r w:rsidR="001F1FFD" w:rsidRPr="003D62A8">
        <w:t>des</w:t>
      </w:r>
      <w:r w:rsidR="001F1FFD">
        <w:t xml:space="preserve"> </w:t>
      </w:r>
      <w:r w:rsidR="001F1FFD" w:rsidRPr="003D62A8">
        <w:t xml:space="preserve">Auftragnehmers </w:t>
      </w:r>
      <w:r w:rsidR="001F1FFD">
        <w:t xml:space="preserve">bzw. </w:t>
      </w:r>
      <w:r w:rsidR="001F1FFD" w:rsidRPr="003D62A8">
        <w:t>der Auftragnehmerin</w:t>
      </w:r>
      <w:r w:rsidRPr="003D62A8">
        <w:rPr>
          <w:color w:val="000000"/>
        </w:rPr>
        <w:t xml:space="preserve"> zur zgs consult GmbH.</w:t>
      </w:r>
    </w:p>
    <w:p w14:paraId="4EBC36A0" w14:textId="77777777" w:rsidR="00DC6B28" w:rsidRPr="003D62A8" w:rsidRDefault="00DC6B28" w:rsidP="003D62A8">
      <w:pPr>
        <w:pStyle w:val="Flietext"/>
        <w:rPr>
          <w:color w:val="000000"/>
        </w:rPr>
      </w:pPr>
    </w:p>
    <w:p w14:paraId="2588878C" w14:textId="77777777" w:rsidR="003D62A8" w:rsidRPr="003D62A8" w:rsidRDefault="003D62A8" w:rsidP="003D62A8">
      <w:pPr>
        <w:pStyle w:val="Flietext"/>
        <w:rPr>
          <w:color w:val="000000"/>
        </w:rPr>
      </w:pPr>
      <w:r w:rsidRPr="003D62A8">
        <w:rPr>
          <w:color w:val="000000"/>
        </w:rPr>
        <w:t xml:space="preserve">Berlin, den </w:t>
      </w:r>
      <w:r w:rsidR="00157C95" w:rsidRPr="003D62A8">
        <w:fldChar w:fldCharType="begin">
          <w:ffData>
            <w:name w:val="Text10"/>
            <w:enabled/>
            <w:calcOnExit w:val="0"/>
            <w:textInput>
              <w:default w:val="DATUM"/>
            </w:textInput>
          </w:ffData>
        </w:fldChar>
      </w:r>
      <w:r w:rsidR="00157C95" w:rsidRPr="003D62A8">
        <w:instrText xml:space="preserve"> FORMTEXT </w:instrText>
      </w:r>
      <w:r w:rsidR="00157C95" w:rsidRPr="003D62A8">
        <w:fldChar w:fldCharType="separate"/>
      </w:r>
      <w:r w:rsidR="00157C95" w:rsidRPr="003D62A8">
        <w:rPr>
          <w:noProof/>
        </w:rPr>
        <w:t>DATUM</w:t>
      </w:r>
      <w:r w:rsidR="00157C95" w:rsidRPr="003D62A8">
        <w:fldChar w:fldCharType="end"/>
      </w:r>
      <w:r w:rsidRPr="003D62A8">
        <w:rPr>
          <w:color w:val="000000"/>
        </w:rPr>
        <w:t xml:space="preserve"> </w:t>
      </w:r>
      <w:r w:rsidRPr="003D62A8">
        <w:rPr>
          <w:color w:val="000000"/>
        </w:rPr>
        <w:tab/>
      </w:r>
      <w:r w:rsidRPr="003D62A8">
        <w:rPr>
          <w:color w:val="000000"/>
        </w:rPr>
        <w:tab/>
      </w:r>
      <w:r w:rsidRPr="003D62A8">
        <w:rPr>
          <w:color w:val="000000"/>
        </w:rPr>
        <w:tab/>
        <w:t xml:space="preserve">Berlin, den </w:t>
      </w:r>
      <w:r w:rsidR="00157C95" w:rsidRPr="003D62A8">
        <w:fldChar w:fldCharType="begin">
          <w:ffData>
            <w:name w:val="Text10"/>
            <w:enabled/>
            <w:calcOnExit w:val="0"/>
            <w:textInput>
              <w:default w:val="DATUM"/>
            </w:textInput>
          </w:ffData>
        </w:fldChar>
      </w:r>
      <w:r w:rsidR="00157C95" w:rsidRPr="003D62A8">
        <w:instrText xml:space="preserve"> FORMTEXT </w:instrText>
      </w:r>
      <w:r w:rsidR="00157C95" w:rsidRPr="003D62A8">
        <w:fldChar w:fldCharType="separate"/>
      </w:r>
      <w:r w:rsidR="00157C95" w:rsidRPr="003D62A8">
        <w:rPr>
          <w:noProof/>
        </w:rPr>
        <w:t>DATUM</w:t>
      </w:r>
      <w:r w:rsidR="00157C95" w:rsidRPr="003D62A8">
        <w:fldChar w:fldCharType="end"/>
      </w:r>
      <w:r w:rsidRPr="003D62A8">
        <w:rPr>
          <w:color w:val="000000"/>
        </w:rPr>
        <w:t xml:space="preserve"> </w:t>
      </w:r>
    </w:p>
    <w:p w14:paraId="01C4BD29" w14:textId="77777777" w:rsidR="003D62A8" w:rsidRPr="003D62A8" w:rsidRDefault="003D62A8" w:rsidP="003D62A8">
      <w:pPr>
        <w:pStyle w:val="Flietext"/>
      </w:pPr>
    </w:p>
    <w:p w14:paraId="73998351" w14:textId="77777777" w:rsidR="003D62A8" w:rsidRPr="003D62A8" w:rsidRDefault="003D62A8" w:rsidP="003D62A8">
      <w:pPr>
        <w:pStyle w:val="Flietext"/>
      </w:pPr>
    </w:p>
    <w:p w14:paraId="634FA7D2" w14:textId="77777777" w:rsidR="003D62A8" w:rsidRPr="003D62A8" w:rsidRDefault="003D62A8" w:rsidP="003D62A8">
      <w:pPr>
        <w:pStyle w:val="Flietext"/>
      </w:pPr>
    </w:p>
    <w:p w14:paraId="01E61BB4" w14:textId="77777777" w:rsidR="003D62A8" w:rsidRPr="003D62A8" w:rsidRDefault="003D62A8" w:rsidP="003D62A8">
      <w:pPr>
        <w:pStyle w:val="Flietext"/>
      </w:pPr>
      <w:r w:rsidRPr="003D62A8">
        <w:t>_________________________</w:t>
      </w:r>
      <w:r w:rsidRPr="003D62A8">
        <w:tab/>
        <w:t>______________________________</w:t>
      </w:r>
    </w:p>
    <w:p w14:paraId="73C177E4" w14:textId="1060FE33" w:rsidR="00EB78C3" w:rsidRPr="003D62A8" w:rsidRDefault="003D62A8" w:rsidP="003D62A8">
      <w:pPr>
        <w:pStyle w:val="Flietext"/>
        <w:jc w:val="left"/>
      </w:pPr>
      <w:r w:rsidRPr="003D62A8">
        <w:t>Unterschrift Auftraggeber</w:t>
      </w:r>
      <w:r w:rsidR="001F1FFD">
        <w:t>*</w:t>
      </w:r>
      <w:r w:rsidRPr="003D62A8">
        <w:t xml:space="preserve">in </w:t>
      </w:r>
      <w:r>
        <w:tab/>
      </w:r>
      <w:r>
        <w:tab/>
      </w:r>
      <w:r w:rsidRPr="003D62A8">
        <w:t>Unterschrift Auftragnehmer</w:t>
      </w:r>
      <w:r w:rsidR="001F1FFD">
        <w:t>*</w:t>
      </w:r>
      <w:r w:rsidRPr="003D62A8">
        <w:t>in</w:t>
      </w:r>
      <w:r>
        <w:t xml:space="preserve">, </w:t>
      </w:r>
      <w:r w:rsidR="001F1FFD">
        <w:br/>
      </w:r>
      <w:r w:rsidR="001F1FFD">
        <w:tab/>
      </w:r>
      <w:r w:rsidR="001F1FFD">
        <w:tab/>
      </w:r>
      <w:r w:rsidR="001F1FFD">
        <w:tab/>
      </w:r>
      <w:r w:rsidR="001F1FFD">
        <w:tab/>
      </w:r>
      <w:r w:rsidR="00E933C1">
        <w:tab/>
      </w:r>
      <w:r w:rsidRPr="003D62A8">
        <w:t>Coach</w:t>
      </w:r>
      <w:r w:rsidR="001F1FFD">
        <w:t>*in</w:t>
      </w:r>
    </w:p>
    <w:sectPr w:rsidR="00EB78C3" w:rsidRPr="003D62A8" w:rsidSect="00157C95">
      <w:headerReference w:type="even" r:id="rId11"/>
      <w:headerReference w:type="default" r:id="rId12"/>
      <w:footerReference w:type="default" r:id="rId13"/>
      <w:headerReference w:type="first" r:id="rId14"/>
      <w:footerReference w:type="first" r:id="rId15"/>
      <w:pgSz w:w="11900" w:h="16840"/>
      <w:pgMar w:top="2552" w:right="3629" w:bottom="1134" w:left="102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442CD" w14:textId="77777777" w:rsidR="00922C0F" w:rsidRDefault="00922C0F" w:rsidP="00AE272F">
      <w:r>
        <w:separator/>
      </w:r>
    </w:p>
  </w:endnote>
  <w:endnote w:type="continuationSeparator" w:id="0">
    <w:p w14:paraId="17EA7F3A" w14:textId="77777777" w:rsidR="00922C0F" w:rsidRDefault="00922C0F"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Frutiger LT 45 Light">
    <w:panose1 w:val="020B04030305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6903" w14:textId="77777777" w:rsidR="00755809" w:rsidRDefault="00755809" w:rsidP="00D2041C">
    <w:pPr>
      <w:pStyle w:val="Fuzeile"/>
      <w:jc w:val="left"/>
    </w:pPr>
    <w:r>
      <w:t>zgs consult GmbH</w:t>
    </w:r>
    <w:r>
      <w:tab/>
    </w:r>
    <w:r w:rsidRPr="003D62A8">
      <w:t>Coachingvertrag Vorgründungscoaching</w:t>
    </w:r>
    <w:r>
      <w:tab/>
    </w:r>
    <w:r>
      <w:rPr>
        <w:rStyle w:val="Seitenzahl"/>
      </w:rPr>
      <w:tab/>
    </w:r>
    <w:r w:rsidRPr="00DE44B2">
      <w:rPr>
        <w:rStyle w:val="Seitenzahl"/>
      </w:rPr>
      <w:fldChar w:fldCharType="begin"/>
    </w:r>
    <w:r w:rsidRPr="00DE44B2">
      <w:rPr>
        <w:rStyle w:val="Seitenzahl"/>
      </w:rPr>
      <w:instrText xml:space="preserve">PAGE  </w:instrText>
    </w:r>
    <w:r w:rsidRPr="00DE44B2">
      <w:rPr>
        <w:rStyle w:val="Seitenzahl"/>
      </w:rPr>
      <w:fldChar w:fldCharType="separate"/>
    </w:r>
    <w:r>
      <w:rPr>
        <w:rStyle w:val="Seitenzahl"/>
        <w:noProof/>
      </w:rPr>
      <w:t>3</w:t>
    </w:r>
    <w:r w:rsidRPr="00DE44B2">
      <w:rPr>
        <w:rStyle w:val="Seitenzahl"/>
      </w:rPr>
      <w:fldChar w:fldCharType="end"/>
    </w:r>
    <w:r w:rsidRPr="00DE44B2">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09347" w14:textId="09854A27" w:rsidR="00755809" w:rsidRPr="00D2041C" w:rsidRDefault="00755809" w:rsidP="00D2041C">
    <w:pPr>
      <w:pStyle w:val="Fuzeile"/>
      <w:jc w:val="left"/>
    </w:pPr>
    <w:r>
      <w:t>Stand: 07.11.2019</w:t>
    </w:r>
    <w:r>
      <w:tab/>
    </w:r>
    <w:r>
      <w:tab/>
    </w:r>
    <w:r w:rsidRPr="00751A19">
      <w:rPr>
        <w:rStyle w:val="Seitenzahl"/>
      </w:rPr>
      <w:fldChar w:fldCharType="begin"/>
    </w:r>
    <w:r w:rsidRPr="00751A19">
      <w:rPr>
        <w:rStyle w:val="Seitenzahl"/>
      </w:rPr>
      <w:instrText xml:space="preserve">PAGE  </w:instrText>
    </w:r>
    <w:r w:rsidRPr="00751A19">
      <w:rPr>
        <w:rStyle w:val="Seitenzahl"/>
      </w:rPr>
      <w:fldChar w:fldCharType="separate"/>
    </w:r>
    <w:r>
      <w:rPr>
        <w:rStyle w:val="Seitenzahl"/>
        <w:noProof/>
      </w:rPr>
      <w:t>1</w:t>
    </w:r>
    <w:r w:rsidRPr="00751A19">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ED78E" w14:textId="77777777" w:rsidR="00922C0F" w:rsidRDefault="00922C0F" w:rsidP="00AE272F">
      <w:r>
        <w:separator/>
      </w:r>
    </w:p>
  </w:footnote>
  <w:footnote w:type="continuationSeparator" w:id="0">
    <w:p w14:paraId="3B784DB7" w14:textId="77777777" w:rsidR="00922C0F" w:rsidRDefault="00922C0F"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6BF01" w14:textId="77777777" w:rsidR="00755809" w:rsidRDefault="00755809">
    <w:pPr>
      <w:pStyle w:val="Kopfzeile"/>
    </w:pPr>
    <w:r>
      <w:rPr>
        <w:noProof/>
        <w:lang w:eastAsia="de-DE"/>
      </w:rPr>
      <w:drawing>
        <wp:anchor distT="0" distB="0" distL="114300" distR="114300" simplePos="0" relativeHeight="251659264" behindDoc="1" locked="0" layoutInCell="1" allowOverlap="1" wp14:anchorId="2572657C" wp14:editId="30ABFC39">
          <wp:simplePos x="0" y="0"/>
          <wp:positionH relativeFrom="margin">
            <wp:align>center</wp:align>
          </wp:positionH>
          <wp:positionV relativeFrom="margin">
            <wp:align>center</wp:align>
          </wp:positionV>
          <wp:extent cx="7559040" cy="10692130"/>
          <wp:effectExtent l="0" t="0" r="3810" b="0"/>
          <wp:wrapNone/>
          <wp:docPr id="35"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1170A">
      <w:rPr>
        <w:noProof/>
        <w:lang w:eastAsia="de-DE"/>
      </w:rPr>
      <w:pict w14:anchorId="50F7D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lang w:eastAsia="de-DE"/>
      </w:rPr>
      <w:drawing>
        <wp:anchor distT="0" distB="0" distL="114300" distR="114300" simplePos="0" relativeHeight="251658240" behindDoc="1" locked="0" layoutInCell="1" allowOverlap="1" wp14:anchorId="4EF44926" wp14:editId="0CA71285">
          <wp:simplePos x="0" y="0"/>
          <wp:positionH relativeFrom="margin">
            <wp:align>center</wp:align>
          </wp:positionH>
          <wp:positionV relativeFrom="margin">
            <wp:align>center</wp:align>
          </wp:positionV>
          <wp:extent cx="7559040" cy="10692130"/>
          <wp:effectExtent l="0" t="0" r="0" b="0"/>
          <wp:wrapNone/>
          <wp:docPr id="29"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1" locked="0" layoutInCell="1" allowOverlap="1" wp14:anchorId="007E3862" wp14:editId="0545C6B2">
          <wp:simplePos x="0" y="0"/>
          <wp:positionH relativeFrom="margin">
            <wp:align>center</wp:align>
          </wp:positionH>
          <wp:positionV relativeFrom="margin">
            <wp:align>center</wp:align>
          </wp:positionV>
          <wp:extent cx="7559040" cy="10692130"/>
          <wp:effectExtent l="0" t="0" r="0" b="0"/>
          <wp:wrapNone/>
          <wp:docPr id="23"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60E44BE4" wp14:editId="31405C21">
          <wp:simplePos x="0" y="0"/>
          <wp:positionH relativeFrom="margin">
            <wp:align>center</wp:align>
          </wp:positionH>
          <wp:positionV relativeFrom="margin">
            <wp:align>center</wp:align>
          </wp:positionV>
          <wp:extent cx="7559040" cy="10692130"/>
          <wp:effectExtent l="0" t="0" r="0" b="0"/>
          <wp:wrapNone/>
          <wp:docPr id="20"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0D1B209A" wp14:editId="64BE79C7">
          <wp:simplePos x="0" y="0"/>
          <wp:positionH relativeFrom="margin">
            <wp:align>center</wp:align>
          </wp:positionH>
          <wp:positionV relativeFrom="margin">
            <wp:align>center</wp:align>
          </wp:positionV>
          <wp:extent cx="7559040" cy="10692130"/>
          <wp:effectExtent l="0" t="0" r="0" b="0"/>
          <wp:wrapNone/>
          <wp:docPr id="14"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1" locked="0" layoutInCell="1" allowOverlap="1" wp14:anchorId="7A52AC38" wp14:editId="50A5D3E2">
          <wp:simplePos x="0" y="0"/>
          <wp:positionH relativeFrom="margin">
            <wp:align>center</wp:align>
          </wp:positionH>
          <wp:positionV relativeFrom="margin">
            <wp:align>center</wp:align>
          </wp:positionV>
          <wp:extent cx="7559040" cy="10692130"/>
          <wp:effectExtent l="0" t="0" r="0" b="0"/>
          <wp:wrapNone/>
          <wp:docPr id="11"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1" locked="0" layoutInCell="1" allowOverlap="1" wp14:anchorId="04BE628B" wp14:editId="16D70F05">
          <wp:simplePos x="0" y="0"/>
          <wp:positionH relativeFrom="margin">
            <wp:align>center</wp:align>
          </wp:positionH>
          <wp:positionV relativeFrom="margin">
            <wp:align>center</wp:align>
          </wp:positionV>
          <wp:extent cx="7559040" cy="10692130"/>
          <wp:effectExtent l="0" t="0" r="0" b="0"/>
          <wp:wrapNone/>
          <wp:docPr id="8"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19075" w14:textId="77777777" w:rsidR="00755809" w:rsidRDefault="00755809">
    <w:pPr>
      <w:pStyle w:val="Kopfzeile"/>
    </w:pPr>
    <w:r>
      <w:rPr>
        <w:noProof/>
        <w:lang w:eastAsia="de-DE"/>
      </w:rPr>
      <w:drawing>
        <wp:anchor distT="0" distB="0" distL="114300" distR="114300" simplePos="0" relativeHeight="251661312" behindDoc="1" locked="1" layoutInCell="0" allowOverlap="0" wp14:anchorId="5367DFD9" wp14:editId="5303680A">
          <wp:simplePos x="0" y="0"/>
          <wp:positionH relativeFrom="page">
            <wp:posOffset>6012815</wp:posOffset>
          </wp:positionH>
          <wp:positionV relativeFrom="page">
            <wp:posOffset>504190</wp:posOffset>
          </wp:positionV>
          <wp:extent cx="842645" cy="1322070"/>
          <wp:effectExtent l="0" t="0" r="0" b="0"/>
          <wp:wrapNone/>
          <wp:docPr id="39" name="Bild 39"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C214" w14:textId="77777777" w:rsidR="00755809" w:rsidRDefault="0075580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6FC08" w14:textId="77777777" w:rsidR="00755809" w:rsidRDefault="00755809" w:rsidP="0043048E">
    <w:pPr>
      <w:pStyle w:val="Kopfzeile"/>
      <w:tabs>
        <w:tab w:val="clear" w:pos="4536"/>
        <w:tab w:val="clear" w:pos="9072"/>
        <w:tab w:val="left" w:pos="633"/>
      </w:tabs>
    </w:pPr>
    <w:r>
      <w:rPr>
        <w:noProof/>
        <w:lang w:eastAsia="de-DE"/>
      </w:rPr>
      <w:drawing>
        <wp:anchor distT="0" distB="0" distL="114300" distR="114300" simplePos="0" relativeHeight="251660288" behindDoc="1" locked="1" layoutInCell="0" allowOverlap="0" wp14:anchorId="44BB2A2A" wp14:editId="5B4D61A0">
          <wp:simplePos x="0" y="0"/>
          <wp:positionH relativeFrom="page">
            <wp:posOffset>6012815</wp:posOffset>
          </wp:positionH>
          <wp:positionV relativeFrom="page">
            <wp:posOffset>504190</wp:posOffset>
          </wp:positionV>
          <wp:extent cx="842645" cy="1322070"/>
          <wp:effectExtent l="0" t="0" r="0" b="0"/>
          <wp:wrapNone/>
          <wp:docPr id="36"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508E7"/>
    <w:multiLevelType w:val="hybridMultilevel"/>
    <w:tmpl w:val="7CD8D1C4"/>
    <w:lvl w:ilvl="0" w:tplc="EE503340">
      <w:start w:val="1"/>
      <w:numFmt w:val="bullet"/>
      <w:lvlText w:val=""/>
      <w:lvlJc w:val="left"/>
      <w:pPr>
        <w:tabs>
          <w:tab w:val="num" w:pos="705"/>
        </w:tabs>
        <w:ind w:left="705" w:hanging="705"/>
      </w:pPr>
      <w:rPr>
        <w:rFonts w:ascii="Wingdings" w:eastAsia="Times New Roman" w:hAnsi="Wingdings"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lvlOverride w:ilvl="0">
      <w:startOverride w:val="3"/>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pA58Y/QxTrmV8ESL5Dh+zZ+/1jDh2QggTWg1RsuFLXeC2p7DkglUe2IcaAU/DGNdfEfFeUjJfutjmE3iRfk4vQ==" w:salt="sqRR0tIKUgU9Nb8Fc8quyw=="/>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3C6"/>
    <w:rsid w:val="000157DA"/>
    <w:rsid w:val="00033A7B"/>
    <w:rsid w:val="00047C8E"/>
    <w:rsid w:val="00055AC1"/>
    <w:rsid w:val="00060A3D"/>
    <w:rsid w:val="000646FE"/>
    <w:rsid w:val="00073DDF"/>
    <w:rsid w:val="00083262"/>
    <w:rsid w:val="00091247"/>
    <w:rsid w:val="000E37DB"/>
    <w:rsid w:val="001139C6"/>
    <w:rsid w:val="00132960"/>
    <w:rsid w:val="001427D2"/>
    <w:rsid w:val="00142A35"/>
    <w:rsid w:val="0014702D"/>
    <w:rsid w:val="0015747C"/>
    <w:rsid w:val="00157C95"/>
    <w:rsid w:val="00166F6A"/>
    <w:rsid w:val="00184346"/>
    <w:rsid w:val="00191E6E"/>
    <w:rsid w:val="001A6E3D"/>
    <w:rsid w:val="001B40B3"/>
    <w:rsid w:val="001C79ED"/>
    <w:rsid w:val="001D295C"/>
    <w:rsid w:val="001D6B6F"/>
    <w:rsid w:val="001F0B57"/>
    <w:rsid w:val="001F1FFD"/>
    <w:rsid w:val="001F289E"/>
    <w:rsid w:val="001F523B"/>
    <w:rsid w:val="001F548C"/>
    <w:rsid w:val="00216A5F"/>
    <w:rsid w:val="00217151"/>
    <w:rsid w:val="00224405"/>
    <w:rsid w:val="0022590E"/>
    <w:rsid w:val="00240621"/>
    <w:rsid w:val="00256F98"/>
    <w:rsid w:val="00265B12"/>
    <w:rsid w:val="002665B4"/>
    <w:rsid w:val="002A1A67"/>
    <w:rsid w:val="002A28F8"/>
    <w:rsid w:val="002A678F"/>
    <w:rsid w:val="002B13C5"/>
    <w:rsid w:val="002C45AD"/>
    <w:rsid w:val="002C5575"/>
    <w:rsid w:val="002E219E"/>
    <w:rsid w:val="003143A7"/>
    <w:rsid w:val="003165DB"/>
    <w:rsid w:val="0032147F"/>
    <w:rsid w:val="00325D14"/>
    <w:rsid w:val="0034657E"/>
    <w:rsid w:val="003645D8"/>
    <w:rsid w:val="00385F04"/>
    <w:rsid w:val="00387E83"/>
    <w:rsid w:val="0039543B"/>
    <w:rsid w:val="003D064C"/>
    <w:rsid w:val="003D62A8"/>
    <w:rsid w:val="003E0444"/>
    <w:rsid w:val="003E0E17"/>
    <w:rsid w:val="003E4A9C"/>
    <w:rsid w:val="003F0146"/>
    <w:rsid w:val="003F311D"/>
    <w:rsid w:val="00411DC1"/>
    <w:rsid w:val="00423C48"/>
    <w:rsid w:val="0043048E"/>
    <w:rsid w:val="0044030A"/>
    <w:rsid w:val="00446B7F"/>
    <w:rsid w:val="004521B9"/>
    <w:rsid w:val="00454D83"/>
    <w:rsid w:val="004649F5"/>
    <w:rsid w:val="0049200A"/>
    <w:rsid w:val="00493CEB"/>
    <w:rsid w:val="004A5113"/>
    <w:rsid w:val="004A6B71"/>
    <w:rsid w:val="004C2FE9"/>
    <w:rsid w:val="004C55B6"/>
    <w:rsid w:val="004E6C0F"/>
    <w:rsid w:val="004F2C7E"/>
    <w:rsid w:val="004F47E1"/>
    <w:rsid w:val="005003C6"/>
    <w:rsid w:val="00512A6B"/>
    <w:rsid w:val="005142B4"/>
    <w:rsid w:val="005241FD"/>
    <w:rsid w:val="0052703F"/>
    <w:rsid w:val="00531F54"/>
    <w:rsid w:val="005521AD"/>
    <w:rsid w:val="00557F9D"/>
    <w:rsid w:val="005807EF"/>
    <w:rsid w:val="00593949"/>
    <w:rsid w:val="005A6A7B"/>
    <w:rsid w:val="005D0469"/>
    <w:rsid w:val="005D3225"/>
    <w:rsid w:val="005F2EA7"/>
    <w:rsid w:val="005F4E5F"/>
    <w:rsid w:val="006272AC"/>
    <w:rsid w:val="006320ED"/>
    <w:rsid w:val="00634F69"/>
    <w:rsid w:val="00653226"/>
    <w:rsid w:val="006532E1"/>
    <w:rsid w:val="0066363C"/>
    <w:rsid w:val="0066521E"/>
    <w:rsid w:val="00674D80"/>
    <w:rsid w:val="006B1968"/>
    <w:rsid w:val="006C2279"/>
    <w:rsid w:val="006F011D"/>
    <w:rsid w:val="00751A19"/>
    <w:rsid w:val="00755809"/>
    <w:rsid w:val="0076211A"/>
    <w:rsid w:val="00777A20"/>
    <w:rsid w:val="007C2FE2"/>
    <w:rsid w:val="007D5140"/>
    <w:rsid w:val="007E7D87"/>
    <w:rsid w:val="007F1725"/>
    <w:rsid w:val="007F3CE7"/>
    <w:rsid w:val="00832A8C"/>
    <w:rsid w:val="008464FF"/>
    <w:rsid w:val="0086540B"/>
    <w:rsid w:val="008A5111"/>
    <w:rsid w:val="008A7814"/>
    <w:rsid w:val="008C27B1"/>
    <w:rsid w:val="008C3149"/>
    <w:rsid w:val="008D1A65"/>
    <w:rsid w:val="008D5996"/>
    <w:rsid w:val="008D7FF5"/>
    <w:rsid w:val="008E57E3"/>
    <w:rsid w:val="008F58C1"/>
    <w:rsid w:val="008F5D37"/>
    <w:rsid w:val="0090501B"/>
    <w:rsid w:val="00910A20"/>
    <w:rsid w:val="00920830"/>
    <w:rsid w:val="00922C0F"/>
    <w:rsid w:val="009470FE"/>
    <w:rsid w:val="00965C42"/>
    <w:rsid w:val="00967571"/>
    <w:rsid w:val="00990943"/>
    <w:rsid w:val="009910BD"/>
    <w:rsid w:val="009B2E0B"/>
    <w:rsid w:val="009B436B"/>
    <w:rsid w:val="009C2C6A"/>
    <w:rsid w:val="009D3DCE"/>
    <w:rsid w:val="009E3B34"/>
    <w:rsid w:val="009F4F42"/>
    <w:rsid w:val="00A1170A"/>
    <w:rsid w:val="00A1376F"/>
    <w:rsid w:val="00A145E8"/>
    <w:rsid w:val="00A45D5F"/>
    <w:rsid w:val="00A95141"/>
    <w:rsid w:val="00AA177A"/>
    <w:rsid w:val="00AB52C2"/>
    <w:rsid w:val="00AE272F"/>
    <w:rsid w:val="00B018F8"/>
    <w:rsid w:val="00B20DE1"/>
    <w:rsid w:val="00B26D75"/>
    <w:rsid w:val="00B37E49"/>
    <w:rsid w:val="00B51588"/>
    <w:rsid w:val="00B67815"/>
    <w:rsid w:val="00B8059A"/>
    <w:rsid w:val="00B926EC"/>
    <w:rsid w:val="00BB0543"/>
    <w:rsid w:val="00BE044E"/>
    <w:rsid w:val="00C1425D"/>
    <w:rsid w:val="00C34E3E"/>
    <w:rsid w:val="00C42813"/>
    <w:rsid w:val="00C47D11"/>
    <w:rsid w:val="00C63449"/>
    <w:rsid w:val="00C81E94"/>
    <w:rsid w:val="00C87293"/>
    <w:rsid w:val="00CC0038"/>
    <w:rsid w:val="00CE45B3"/>
    <w:rsid w:val="00D2041C"/>
    <w:rsid w:val="00D50A9D"/>
    <w:rsid w:val="00D741E7"/>
    <w:rsid w:val="00DA2936"/>
    <w:rsid w:val="00DC6B28"/>
    <w:rsid w:val="00DE328D"/>
    <w:rsid w:val="00DE44B2"/>
    <w:rsid w:val="00DF6AA6"/>
    <w:rsid w:val="00E02D7D"/>
    <w:rsid w:val="00E07218"/>
    <w:rsid w:val="00E204A0"/>
    <w:rsid w:val="00E21D95"/>
    <w:rsid w:val="00E524DD"/>
    <w:rsid w:val="00E54634"/>
    <w:rsid w:val="00E7345A"/>
    <w:rsid w:val="00E865CC"/>
    <w:rsid w:val="00E933C1"/>
    <w:rsid w:val="00EB78C3"/>
    <w:rsid w:val="00EB7FDF"/>
    <w:rsid w:val="00EC206F"/>
    <w:rsid w:val="00EC2EB8"/>
    <w:rsid w:val="00ED31B8"/>
    <w:rsid w:val="00EE7919"/>
    <w:rsid w:val="00F120FA"/>
    <w:rsid w:val="00F218CF"/>
    <w:rsid w:val="00F36355"/>
    <w:rsid w:val="00F44549"/>
    <w:rsid w:val="00F54F65"/>
    <w:rsid w:val="00F61B50"/>
    <w:rsid w:val="00F8717E"/>
    <w:rsid w:val="00FC1EF9"/>
    <w:rsid w:val="00FC4829"/>
    <w:rsid w:val="00FC5C3A"/>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214AC27D"/>
  <w15:docId w15:val="{A7579E88-C906-4223-928E-E730C9EBE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eastAsia="en-US"/>
    </w:rPr>
  </w:style>
  <w:style w:type="paragraph" w:styleId="berschrift1">
    <w:name w:val="heading 1"/>
    <w:basedOn w:val="Flietext"/>
    <w:next w:val="Flietext"/>
    <w:link w:val="berschrift1Zchn"/>
    <w:uiPriority w:val="9"/>
    <w:qFormat/>
    <w:rsid w:val="00593949"/>
    <w:pPr>
      <w:keepNext/>
      <w:spacing w:before="240" w:after="60" w:line="280" w:lineRule="exact"/>
      <w:outlineLvl w:val="0"/>
    </w:pPr>
    <w:rPr>
      <w:rFonts w:eastAsia="Times New Roman" w:cs="Times New Roman"/>
      <w:b/>
      <w:bCs/>
      <w:kern w:val="32"/>
      <w:sz w:val="24"/>
      <w:szCs w:val="32"/>
    </w:rPr>
  </w:style>
  <w:style w:type="paragraph" w:styleId="berschrift2">
    <w:name w:val="heading 2"/>
    <w:basedOn w:val="berschrift1"/>
    <w:next w:val="Flietext"/>
    <w:link w:val="berschrift2Zchn"/>
    <w:uiPriority w:val="9"/>
    <w:qFormat/>
    <w:rsid w:val="00593949"/>
    <w:pPr>
      <w:spacing w:before="100" w:beforeAutospacing="1" w:after="100" w:afterAutospacing="1"/>
      <w:outlineLvl w:val="1"/>
    </w:pPr>
    <w:rPr>
      <w:bCs w:val="0"/>
      <w:sz w:val="22"/>
      <w:szCs w:val="36"/>
    </w:rPr>
  </w:style>
  <w:style w:type="paragraph" w:styleId="berschrift3">
    <w:name w:val="heading 3"/>
    <w:basedOn w:val="berschrift2"/>
    <w:next w:val="Flietext"/>
    <w:link w:val="berschrift3Zchn"/>
    <w:uiPriority w:val="9"/>
    <w:unhideWhenUsed/>
    <w:qFormat/>
    <w:rsid w:val="00DC6B28"/>
    <w:pPr>
      <w:spacing w:line="240" w:lineRule="exact"/>
      <w:outlineLvl w:val="2"/>
    </w:pPr>
    <w:rPr>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4521B9"/>
    <w:pPr>
      <w:tabs>
        <w:tab w:val="center" w:pos="4536"/>
        <w:tab w:val="right" w:pos="9072"/>
      </w:tabs>
      <w:ind w:right="-2552"/>
      <w:jc w:val="right"/>
    </w:pPr>
    <w:rPr>
      <w:sz w:val="16"/>
    </w:rPr>
  </w:style>
  <w:style w:type="character" w:customStyle="1" w:styleId="FuzeileZchn">
    <w:name w:val="Fußzeile Zchn"/>
    <w:link w:val="Fuzeile"/>
    <w:uiPriority w:val="99"/>
    <w:rsid w:val="004521B9"/>
    <w:rPr>
      <w:rFonts w:ascii="Arial" w:eastAsia="MS Mincho" w:hAnsi="Arial" w:cs="Arial"/>
      <w:kern w:val="20"/>
      <w:sz w:val="16"/>
    </w:rPr>
  </w:style>
  <w:style w:type="character" w:customStyle="1" w:styleId="berschrift2Zchn">
    <w:name w:val="Überschrift 2 Zchn"/>
    <w:link w:val="berschrift2"/>
    <w:uiPriority w:val="9"/>
    <w:rsid w:val="00593949"/>
    <w:rPr>
      <w:rFonts w:ascii="Arial" w:eastAsia="Times New Roman" w:hAnsi="Arial"/>
      <w:b/>
      <w:kern w:val="32"/>
      <w:sz w:val="22"/>
      <w:szCs w:val="36"/>
    </w:rPr>
  </w:style>
  <w:style w:type="character" w:styleId="Fett">
    <w:name w:val="Strong"/>
    <w:uiPriority w:val="22"/>
    <w:rsid w:val="001D295C"/>
    <w:rPr>
      <w:b/>
      <w:bCs/>
    </w:rPr>
  </w:style>
  <w:style w:type="character" w:styleId="Hyperlink">
    <w:name w:val="Hyperlink"/>
    <w:uiPriority w:val="99"/>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qFormat/>
    <w:rsid w:val="005D3225"/>
    <w:rPr>
      <w:rFonts w:ascii="Arial" w:hAnsi="Arial" w:cs="DINPro-Regular"/>
      <w:b/>
      <w:color w:val="auto"/>
      <w:sz w:val="22"/>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5D3225"/>
    <w:pPr>
      <w:spacing w:before="120" w:after="120" w:line="276" w:lineRule="auto"/>
      <w:jc w:val="both"/>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72"/>
    <w:qFormat/>
    <w:rsid w:val="00F8717E"/>
    <w:pPr>
      <w:numPr>
        <w:numId w:val="2"/>
      </w:numPr>
      <w:spacing w:after="0"/>
      <w:ind w:left="680" w:hanging="113"/>
    </w:pPr>
  </w:style>
  <w:style w:type="character" w:customStyle="1" w:styleId="berschrift1Zchn">
    <w:name w:val="Überschrift 1 Zchn"/>
    <w:link w:val="berschrift1"/>
    <w:uiPriority w:val="9"/>
    <w:rsid w:val="00593949"/>
    <w:rPr>
      <w:rFonts w:ascii="Arial" w:eastAsia="Times New Roman" w:hAnsi="Arial" w:cs="Times New Roman"/>
      <w:b/>
      <w:bCs/>
      <w:kern w:val="32"/>
      <w:sz w:val="24"/>
      <w:szCs w:val="32"/>
    </w:rPr>
  </w:style>
  <w:style w:type="character" w:customStyle="1" w:styleId="berschrift3Zchn">
    <w:name w:val="Überschrift 3 Zchn"/>
    <w:link w:val="berschrift3"/>
    <w:uiPriority w:val="9"/>
    <w:rsid w:val="00DC6B28"/>
    <w:rPr>
      <w:rFonts w:ascii="Arial" w:eastAsia="Times New Roman" w:hAnsi="Arial"/>
      <w:b/>
      <w:bCs/>
      <w:kern w:val="32"/>
      <w:sz w:val="22"/>
      <w:szCs w:val="26"/>
    </w:rPr>
  </w:style>
  <w:style w:type="paragraph" w:styleId="Textkrper-Einzug2">
    <w:name w:val="Body Text Indent 2"/>
    <w:basedOn w:val="Standard"/>
    <w:link w:val="Textkrper-Einzug2Zchn"/>
    <w:rsid w:val="003D62A8"/>
    <w:pPr>
      <w:ind w:left="1134" w:hanging="425"/>
      <w:jc w:val="both"/>
    </w:pPr>
    <w:rPr>
      <w:rFonts w:ascii="Frutiger LT 45 Light" w:eastAsia="Times New Roman" w:hAnsi="Frutiger LT 45 Light"/>
      <w:szCs w:val="20"/>
      <w:lang w:eastAsia="de-DE"/>
    </w:rPr>
  </w:style>
  <w:style w:type="character" w:customStyle="1" w:styleId="Textkrper-Einzug2Zchn">
    <w:name w:val="Textkörper-Einzug 2 Zchn"/>
    <w:basedOn w:val="Absatz-Standardschriftart"/>
    <w:link w:val="Textkrper-Einzug2"/>
    <w:rsid w:val="003D62A8"/>
    <w:rPr>
      <w:rFonts w:ascii="Frutiger LT 45 Light" w:eastAsia="Times New Roman" w:hAnsi="Frutiger LT 45 Light"/>
      <w:sz w:val="24"/>
    </w:rPr>
  </w:style>
  <w:style w:type="paragraph" w:styleId="Sprechblasentext">
    <w:name w:val="Balloon Text"/>
    <w:basedOn w:val="Standard"/>
    <w:link w:val="SprechblasentextZchn"/>
    <w:uiPriority w:val="99"/>
    <w:semiHidden/>
    <w:unhideWhenUsed/>
    <w:rsid w:val="00D2041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041C"/>
    <w:rPr>
      <w:rFonts w:ascii="Tahoma" w:hAnsi="Tahoma" w:cs="Tahoma"/>
      <w:sz w:val="16"/>
      <w:szCs w:val="16"/>
      <w:lang w:eastAsia="en-US"/>
    </w:rPr>
  </w:style>
  <w:style w:type="character" w:styleId="Kommentarzeichen">
    <w:name w:val="annotation reference"/>
    <w:basedOn w:val="Absatz-Standardschriftart"/>
    <w:uiPriority w:val="99"/>
    <w:semiHidden/>
    <w:unhideWhenUsed/>
    <w:rsid w:val="00EC206F"/>
    <w:rPr>
      <w:sz w:val="16"/>
      <w:szCs w:val="16"/>
    </w:rPr>
  </w:style>
  <w:style w:type="paragraph" w:styleId="Kommentartext">
    <w:name w:val="annotation text"/>
    <w:basedOn w:val="Standard"/>
    <w:link w:val="KommentartextZchn"/>
    <w:uiPriority w:val="99"/>
    <w:semiHidden/>
    <w:unhideWhenUsed/>
    <w:rsid w:val="00EC206F"/>
    <w:rPr>
      <w:sz w:val="20"/>
      <w:szCs w:val="20"/>
    </w:rPr>
  </w:style>
  <w:style w:type="character" w:customStyle="1" w:styleId="KommentartextZchn">
    <w:name w:val="Kommentartext Zchn"/>
    <w:basedOn w:val="Absatz-Standardschriftart"/>
    <w:link w:val="Kommentartext"/>
    <w:uiPriority w:val="99"/>
    <w:semiHidden/>
    <w:rsid w:val="00EC206F"/>
    <w:rPr>
      <w:lang w:eastAsia="en-US"/>
    </w:rPr>
  </w:style>
  <w:style w:type="paragraph" w:styleId="Kommentarthema">
    <w:name w:val="annotation subject"/>
    <w:basedOn w:val="Kommentartext"/>
    <w:next w:val="Kommentartext"/>
    <w:link w:val="KommentarthemaZchn"/>
    <w:uiPriority w:val="99"/>
    <w:semiHidden/>
    <w:unhideWhenUsed/>
    <w:rsid w:val="00EC206F"/>
    <w:rPr>
      <w:b/>
      <w:bCs/>
    </w:rPr>
  </w:style>
  <w:style w:type="character" w:customStyle="1" w:styleId="KommentarthemaZchn">
    <w:name w:val="Kommentarthema Zchn"/>
    <w:basedOn w:val="KommentartextZchn"/>
    <w:link w:val="Kommentarthema"/>
    <w:uiPriority w:val="99"/>
    <w:semiHidden/>
    <w:rsid w:val="00EC206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neider\AppData\Local\Microsoft\Windows\Temporary%20Internet%20Files\Content.Outlook\ZYZA85X8\zgs_Briefvorlage_160114.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B352E6A0772C947AF7C6354211F1DBC" ma:contentTypeVersion="4" ma:contentTypeDescription="Ein neues Dokument erstellen." ma:contentTypeScope="" ma:versionID="5bee1034d755e045ef39d0c3db92a6c7">
  <xsd:schema xmlns:xsd="http://www.w3.org/2001/XMLSchema" xmlns:xs="http://www.w3.org/2001/XMLSchema" xmlns:p="http://schemas.microsoft.com/office/2006/metadata/properties" xmlns:ns2="c9362227-106d-4f0a-af91-39e30c2f5a02" xmlns:ns3="e1f077eb-5b1c-4316-a56d-4ae153fdff9d" targetNamespace="http://schemas.microsoft.com/office/2006/metadata/properties" ma:root="true" ma:fieldsID="c9d168c3c519e22cb5562320a6a4592b" ns2:_="" ns3:_="">
    <xsd:import namespace="c9362227-106d-4f0a-af91-39e30c2f5a02"/>
    <xsd:import namespace="e1f077eb-5b1c-4316-a56d-4ae153fdff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62227-106d-4f0a-af91-39e30c2f5a0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f077eb-5b1c-4316-a56d-4ae153fdff9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915A45-264F-4B78-A11D-445D304FF82A}">
  <ds:schemaRefs>
    <ds:schemaRef ds:uri="http://schemas.microsoft.com/sharepoint/v3/contenttype/forms"/>
  </ds:schemaRefs>
</ds:datastoreItem>
</file>

<file path=customXml/itemProps2.xml><?xml version="1.0" encoding="utf-8"?>
<ds:datastoreItem xmlns:ds="http://schemas.openxmlformats.org/officeDocument/2006/customXml" ds:itemID="{D45F6D94-D991-46F3-BFFB-72F67F417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62227-106d-4f0a-af91-39e30c2f5a02"/>
    <ds:schemaRef ds:uri="e1f077eb-5b1c-4316-a56d-4ae153fdf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2083EC-90EB-4871-B1E9-F21B6CC4D7D1}">
  <ds:schemaRefs>
    <ds:schemaRef ds:uri="http://schemas.microsoft.com/office/2006/documentManagement/types"/>
    <ds:schemaRef ds:uri="c9362227-106d-4f0a-af91-39e30c2f5a02"/>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e1f077eb-5b1c-4316-a56d-4ae153fdff9d"/>
    <ds:schemaRef ds:uri="http://www.w3.org/XML/1998/namespace"/>
    <ds:schemaRef ds:uri="http://purl.org/dc/dcmitype/"/>
  </ds:schemaRefs>
</ds:datastoreItem>
</file>

<file path=customXml/itemProps4.xml><?xml version="1.0" encoding="utf-8"?>
<ds:datastoreItem xmlns:ds="http://schemas.openxmlformats.org/officeDocument/2006/customXml" ds:itemID="{1B05E47C-7CAE-413E-AD69-246F9205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zgs_Briefvorlage_160114.dot</Template>
  <TotalTime>0</TotalTime>
  <Pages>4</Pages>
  <Words>816</Words>
  <Characters>5145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Coachingvertrag Vorgründungscoaching</vt:lpstr>
    </vt:vector>
  </TitlesOfParts>
  <Company>zgs consult GmbH</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Coachingvertrag Vorgründungscoaching</dc:title>
  <dc:creator>S.Kass@ziz-berlin.de</dc:creator>
  <cp:lastModifiedBy>Kass, Stephan</cp:lastModifiedBy>
  <cp:revision>2</cp:revision>
  <cp:lastPrinted>2016-01-22T10:20:00Z</cp:lastPrinted>
  <dcterms:created xsi:type="dcterms:W3CDTF">2019-11-11T14:14:00Z</dcterms:created>
  <dcterms:modified xsi:type="dcterms:W3CDTF">2019-11-11T14:14:00Z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0x0101003B352E6A0772C947AF7C6354211F1DBC</vt:lpwstr>
  </property>
</Properties>
</file>