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57C90" w14:textId="508C7E28" w:rsidR="00E870B1" w:rsidRPr="00CE28C0" w:rsidRDefault="00E870B1" w:rsidP="00E12BD7">
      <w:pPr>
        <w:pStyle w:val="Flietext"/>
        <w:rPr>
          <w:u w:val="single"/>
        </w:rPr>
      </w:pPr>
      <w:r w:rsidRPr="00CE28C0">
        <w:rPr>
          <w:u w:val="single"/>
        </w:rPr>
        <w:t>Anlage 1</w:t>
      </w:r>
    </w:p>
    <w:p w14:paraId="0A520E46" w14:textId="5D4D5CC3" w:rsidR="00212E84" w:rsidRPr="00AD35BA" w:rsidRDefault="00212E84" w:rsidP="00E12BD7">
      <w:pPr>
        <w:pStyle w:val="Flietext"/>
        <w:rPr>
          <w:szCs w:val="22"/>
        </w:rPr>
      </w:pPr>
      <w:r w:rsidRPr="00AD35BA">
        <w:rPr>
          <w:szCs w:val="22"/>
        </w:rPr>
        <w:t>Projektvorschlag</w:t>
      </w:r>
      <w:r w:rsidR="002F43F7" w:rsidRPr="00AD35BA">
        <w:rPr>
          <w:szCs w:val="22"/>
        </w:rPr>
        <w:t xml:space="preserve"> </w:t>
      </w:r>
      <w:r w:rsidRPr="00AD35BA">
        <w:rPr>
          <w:szCs w:val="22"/>
        </w:rPr>
        <w:t xml:space="preserve">zum laufenden Interessenbekundungsverfahren für das </w:t>
      </w:r>
    </w:p>
    <w:p w14:paraId="0622BC94" w14:textId="4839CAA5" w:rsidR="00212E84" w:rsidRDefault="00212E84" w:rsidP="00E12BD7">
      <w:pPr>
        <w:pStyle w:val="berschrift2"/>
      </w:pPr>
      <w:r w:rsidRPr="008A4D6E">
        <w:t>I</w:t>
      </w:r>
      <w:r>
        <w:t>nstrument</w:t>
      </w:r>
      <w:r w:rsidRPr="008A4D6E">
        <w:t xml:space="preserve"> </w:t>
      </w:r>
      <w:r w:rsidR="00FF5CFB">
        <w:t>Fi</w:t>
      </w:r>
      <w:r w:rsidR="002E71DE">
        <w:t>20</w:t>
      </w:r>
      <w:r w:rsidR="00FF5CFB">
        <w:t>a</w:t>
      </w:r>
      <w:r w:rsidRPr="008A4D6E">
        <w:t xml:space="preserve">: </w:t>
      </w:r>
      <w:r w:rsidR="00FF5CFB">
        <w:t>Qualifizierung vor Beschäftigung</w:t>
      </w:r>
    </w:p>
    <w:p w14:paraId="5C6C19F3" w14:textId="024B4096" w:rsidR="00212E84" w:rsidRDefault="00212E84" w:rsidP="00E12BD7">
      <w:pPr>
        <w:pStyle w:val="berschrift4"/>
      </w:pPr>
      <w:r w:rsidRPr="008A4D6E">
        <w:t>Förderzeitraum</w:t>
      </w:r>
      <w:r w:rsidR="00B4529A">
        <w:t>:</w:t>
      </w:r>
      <w:r w:rsidRPr="008A4D6E">
        <w:t xml:space="preserve"> </w:t>
      </w:r>
      <w:r w:rsidR="00FF5CFB">
        <w:t xml:space="preserve">Haushaltsjahre </w:t>
      </w:r>
      <w:r w:rsidR="002F43F7">
        <w:t>2020</w:t>
      </w:r>
      <w:r w:rsidR="00457CA0">
        <w:t>/2021</w:t>
      </w:r>
      <w:r w:rsidRPr="008A4D6E">
        <w:t xml:space="preserve"> </w:t>
      </w:r>
    </w:p>
    <w:p w14:paraId="5DAEDF7B" w14:textId="6ACE2760" w:rsidR="00C67F9F" w:rsidRDefault="00C67F9F" w:rsidP="00C67F9F">
      <w:pPr>
        <w:pStyle w:val="Flietext"/>
        <w:spacing w:line="240" w:lineRule="auto"/>
      </w:pPr>
      <w:r w:rsidRPr="00F74397">
        <w:t>(postalische Einsendung</w:t>
      </w:r>
      <w:r>
        <w:t xml:space="preserve"> oder persönliche Abgabe </w:t>
      </w:r>
      <w:r w:rsidRPr="00F74397">
        <w:t xml:space="preserve">bis </w:t>
      </w:r>
      <w:r w:rsidR="00EE5168">
        <w:rPr>
          <w:b/>
        </w:rPr>
        <w:t>23</w:t>
      </w:r>
      <w:r>
        <w:rPr>
          <w:b/>
        </w:rPr>
        <w:t>.09.2019 um 14:00 Uhr</w:t>
      </w:r>
      <w:r w:rsidRPr="00E10E88">
        <w:rPr>
          <w:b/>
        </w:rPr>
        <w:t xml:space="preserve"> </w:t>
      </w:r>
      <w:r w:rsidR="001B779D">
        <w:rPr>
          <w:b/>
        </w:rPr>
        <w:t xml:space="preserve">(Posteingang) </w:t>
      </w:r>
      <w:r w:rsidRPr="00F74397">
        <w:t xml:space="preserve">an: </w:t>
      </w:r>
      <w:r>
        <w:t>zgs consult</w:t>
      </w:r>
      <w:r w:rsidRPr="00F74397">
        <w:t xml:space="preserve"> GmbH, </w:t>
      </w:r>
      <w:r>
        <w:t>Bernburger Str. 27, 10963 Berlin</w:t>
      </w:r>
      <w:r w:rsidRPr="00F74397">
        <w:t>)</w:t>
      </w:r>
    </w:p>
    <w:p w14:paraId="6AD827A4" w14:textId="52E52D1E" w:rsidR="00C67F9F" w:rsidRPr="002040B1" w:rsidRDefault="00C67F9F" w:rsidP="00C67F9F">
      <w:pPr>
        <w:pStyle w:val="berschrift30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 xml:space="preserve">Hinweis: </w:t>
      </w:r>
      <w:r w:rsidRPr="002040B1">
        <w:rPr>
          <w:b w:val="0"/>
          <w:sz w:val="18"/>
          <w:szCs w:val="18"/>
        </w:rPr>
        <w:t>Bitte nutzen Sie die Tabulatortaste</w:t>
      </w:r>
      <w:r>
        <w:rPr>
          <w:b w:val="0"/>
          <w:sz w:val="18"/>
          <w:szCs w:val="18"/>
        </w:rPr>
        <w:t>,</w:t>
      </w:r>
      <w:r w:rsidRPr="002040B1">
        <w:rPr>
          <w:b w:val="0"/>
          <w:sz w:val="18"/>
          <w:szCs w:val="18"/>
        </w:rPr>
        <w:t xml:space="preserve"> um Felder </w:t>
      </w:r>
      <w:r w:rsidR="00707A7B">
        <w:rPr>
          <w:b w:val="0"/>
          <w:sz w:val="18"/>
          <w:szCs w:val="18"/>
        </w:rPr>
        <w:t xml:space="preserve">im Formular </w:t>
      </w:r>
      <w:r w:rsidRPr="002040B1">
        <w:rPr>
          <w:b w:val="0"/>
          <w:sz w:val="18"/>
          <w:szCs w:val="18"/>
        </w:rPr>
        <w:t>auszuwählen.</w:t>
      </w:r>
    </w:p>
    <w:p w14:paraId="6EB25E89" w14:textId="77777777" w:rsidR="00212E84" w:rsidRPr="008C7338" w:rsidRDefault="00212E84" w:rsidP="009319C3">
      <w:pPr>
        <w:pStyle w:val="berschrift3"/>
        <w:numPr>
          <w:ilvl w:val="0"/>
          <w:numId w:val="27"/>
        </w:numPr>
        <w:spacing w:before="360"/>
        <w:ind w:left="357" w:hanging="357"/>
      </w:pPr>
      <w:r w:rsidRPr="008C7338">
        <w:t>Allgemeine Angaben zur einreichenden Organisation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35"/>
        <w:gridCol w:w="5718"/>
      </w:tblGrid>
      <w:tr w:rsidR="00212E84" w:rsidRPr="008C7338" w14:paraId="3FABFC87" w14:textId="77777777" w:rsidTr="007E1FD4">
        <w:trPr>
          <w:trHeight w:val="390"/>
        </w:trPr>
        <w:tc>
          <w:tcPr>
            <w:tcW w:w="1635" w:type="dxa"/>
            <w:noWrap/>
            <w:hideMark/>
          </w:tcPr>
          <w:p w14:paraId="4BE19505" w14:textId="77777777" w:rsidR="00212E84" w:rsidRPr="008C7338" w:rsidRDefault="00212E84" w:rsidP="007E1FD4">
            <w:pPr>
              <w:pStyle w:val="Flietext"/>
            </w:pPr>
            <w:r w:rsidRPr="008C7338">
              <w:t>Projektträger</w:t>
            </w:r>
          </w:p>
        </w:tc>
        <w:tc>
          <w:tcPr>
            <w:tcW w:w="7545" w:type="dxa"/>
            <w:hideMark/>
          </w:tcPr>
          <w:p w14:paraId="281EC659" w14:textId="2222564E" w:rsidR="00212E84" w:rsidRPr="008C7338" w:rsidRDefault="00A402E5" w:rsidP="007E1FD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0" w:name="Text1"/>
            <w:r>
              <w:instrText xml:space="preserve"> FORMTEXT </w:instrText>
            </w:r>
            <w:r>
              <w:fldChar w:fldCharType="separate"/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  <w:tr w:rsidR="00212E84" w:rsidRPr="008C7338" w14:paraId="3187876B" w14:textId="77777777" w:rsidTr="007E1FD4">
        <w:trPr>
          <w:trHeight w:val="390"/>
        </w:trPr>
        <w:tc>
          <w:tcPr>
            <w:tcW w:w="1635" w:type="dxa"/>
            <w:noWrap/>
            <w:hideMark/>
          </w:tcPr>
          <w:p w14:paraId="4403A9B9" w14:textId="77777777" w:rsidR="00212E84" w:rsidRPr="008C7338" w:rsidRDefault="00212E84" w:rsidP="007E1FD4">
            <w:pPr>
              <w:pStyle w:val="Flietext"/>
            </w:pPr>
            <w:r w:rsidRPr="008C7338">
              <w:t>Anschrift</w:t>
            </w:r>
          </w:p>
        </w:tc>
        <w:tc>
          <w:tcPr>
            <w:tcW w:w="7545" w:type="dxa"/>
            <w:hideMark/>
          </w:tcPr>
          <w:p w14:paraId="5B930083" w14:textId="79859119" w:rsidR="00212E84" w:rsidRPr="008C7338" w:rsidRDefault="00A402E5" w:rsidP="007E1FD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99CB532" w14:textId="77777777" w:rsidTr="007E1FD4">
        <w:trPr>
          <w:trHeight w:val="390"/>
        </w:trPr>
        <w:tc>
          <w:tcPr>
            <w:tcW w:w="1635" w:type="dxa"/>
            <w:noWrap/>
            <w:hideMark/>
          </w:tcPr>
          <w:p w14:paraId="3762E7F1" w14:textId="77777777" w:rsidR="00212E84" w:rsidRPr="008C7338" w:rsidRDefault="00212E84" w:rsidP="007E1FD4">
            <w:pPr>
              <w:pStyle w:val="Flietext"/>
            </w:pPr>
            <w:r w:rsidRPr="008C7338">
              <w:t>PLZ</w:t>
            </w:r>
          </w:p>
        </w:tc>
        <w:tc>
          <w:tcPr>
            <w:tcW w:w="7545" w:type="dxa"/>
            <w:hideMark/>
          </w:tcPr>
          <w:p w14:paraId="6868DABF" w14:textId="3A8E0CD5" w:rsidR="00212E84" w:rsidRPr="008C7338" w:rsidRDefault="00A402E5" w:rsidP="007E1FD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B758EB3" w14:textId="77777777" w:rsidTr="007E1FD4">
        <w:trPr>
          <w:trHeight w:val="390"/>
        </w:trPr>
        <w:tc>
          <w:tcPr>
            <w:tcW w:w="1635" w:type="dxa"/>
            <w:noWrap/>
            <w:hideMark/>
          </w:tcPr>
          <w:p w14:paraId="2BDFF08B" w14:textId="77777777" w:rsidR="00212E84" w:rsidRPr="008C7338" w:rsidRDefault="00212E84" w:rsidP="007E1FD4">
            <w:pPr>
              <w:pStyle w:val="Flietext"/>
            </w:pPr>
            <w:r w:rsidRPr="008C7338">
              <w:t>Ort</w:t>
            </w:r>
          </w:p>
        </w:tc>
        <w:tc>
          <w:tcPr>
            <w:tcW w:w="7545" w:type="dxa"/>
            <w:hideMark/>
          </w:tcPr>
          <w:p w14:paraId="491BD2DF" w14:textId="6CB09B43" w:rsidR="00212E84" w:rsidRPr="008C7338" w:rsidRDefault="00A402E5" w:rsidP="007E1FD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1628B588" w14:textId="77777777" w:rsidTr="007E1FD4">
        <w:trPr>
          <w:trHeight w:val="390"/>
        </w:trPr>
        <w:tc>
          <w:tcPr>
            <w:tcW w:w="1635" w:type="dxa"/>
            <w:noWrap/>
            <w:hideMark/>
          </w:tcPr>
          <w:p w14:paraId="77F0531F" w14:textId="77777777" w:rsidR="00212E84" w:rsidRPr="008C7338" w:rsidRDefault="00212E84" w:rsidP="007E1FD4">
            <w:pPr>
              <w:pStyle w:val="Flietext"/>
            </w:pPr>
            <w:r w:rsidRPr="008C7338">
              <w:t>Telefon</w:t>
            </w:r>
          </w:p>
        </w:tc>
        <w:tc>
          <w:tcPr>
            <w:tcW w:w="7545" w:type="dxa"/>
            <w:hideMark/>
          </w:tcPr>
          <w:p w14:paraId="59B1D441" w14:textId="2CD27D0B" w:rsidR="00212E84" w:rsidRPr="008C7338" w:rsidRDefault="00A402E5" w:rsidP="007E1FD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0AC3EB6F" w14:textId="77777777" w:rsidTr="007E1FD4">
        <w:trPr>
          <w:trHeight w:val="390"/>
        </w:trPr>
        <w:tc>
          <w:tcPr>
            <w:tcW w:w="1635" w:type="dxa"/>
            <w:noWrap/>
            <w:hideMark/>
          </w:tcPr>
          <w:p w14:paraId="32C8D5CF" w14:textId="77777777" w:rsidR="00212E84" w:rsidRPr="008C7338" w:rsidRDefault="00212E84" w:rsidP="007E1FD4">
            <w:pPr>
              <w:pStyle w:val="Flietext"/>
            </w:pPr>
            <w:r w:rsidRPr="008C7338">
              <w:t>E-Mail</w:t>
            </w:r>
          </w:p>
        </w:tc>
        <w:tc>
          <w:tcPr>
            <w:tcW w:w="7545" w:type="dxa"/>
            <w:hideMark/>
          </w:tcPr>
          <w:p w14:paraId="5DBF30E7" w14:textId="0D305A07" w:rsidR="00212E84" w:rsidRPr="008C7338" w:rsidRDefault="00A402E5" w:rsidP="007E1FD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5791AC53" w14:textId="77777777" w:rsidTr="007E1FD4">
        <w:trPr>
          <w:trHeight w:val="390"/>
        </w:trPr>
        <w:tc>
          <w:tcPr>
            <w:tcW w:w="1635" w:type="dxa"/>
            <w:noWrap/>
            <w:hideMark/>
          </w:tcPr>
          <w:p w14:paraId="192BA8D0" w14:textId="77777777" w:rsidR="00212E84" w:rsidRPr="008C7338" w:rsidRDefault="00212E84" w:rsidP="007E1FD4">
            <w:pPr>
              <w:pStyle w:val="Flietext"/>
            </w:pPr>
            <w:r w:rsidRPr="008C7338">
              <w:t>Kontaktperson</w:t>
            </w:r>
          </w:p>
        </w:tc>
        <w:tc>
          <w:tcPr>
            <w:tcW w:w="7545" w:type="dxa"/>
            <w:hideMark/>
          </w:tcPr>
          <w:p w14:paraId="3AF802D6" w14:textId="4AFB0401" w:rsidR="00212E84" w:rsidRPr="008C7338" w:rsidRDefault="00A402E5" w:rsidP="007E1FD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 w:rsidR="007E1FD4"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A8CCB2A" w14:textId="2C10E5EF" w:rsidR="00212E84" w:rsidRPr="00FF5CFB" w:rsidRDefault="00212E84" w:rsidP="00AB2CAC">
      <w:pPr>
        <w:pStyle w:val="Flietext"/>
        <w:spacing w:before="240"/>
      </w:pPr>
      <w:r w:rsidRPr="00FF5CFB">
        <w:t xml:space="preserve">Bitte stellen Sie Ihre </w:t>
      </w:r>
      <w:r w:rsidR="00FF5CFB" w:rsidRPr="00FF5CFB">
        <w:t xml:space="preserve">Institution </w:t>
      </w:r>
      <w:r w:rsidRPr="00FF5CFB">
        <w:t>kurz vor</w:t>
      </w:r>
      <w:r w:rsidR="00C67F9F">
        <w:t>:</w:t>
      </w:r>
      <w:r w:rsidR="00FF5CFB" w:rsidRPr="00FF5CFB">
        <w:t xml:space="preserve"> qualitative Trägerdarstellung, Historie, Sitz, Unternehmensform und Struktur, Geschäftsführung, Kooperationen, Darstellung der Einrichtung und Kurzdarstellung der Geschäftsfelder des Trägers, Darstellung eines geeigneten Lernstandortes / Niederlassung im Land Berlin (</w:t>
      </w:r>
      <w:r w:rsidR="00B4529A">
        <w:t>max. 2.</w:t>
      </w:r>
      <w:r w:rsidR="00A402E5">
        <w:t>0</w:t>
      </w:r>
      <w:r w:rsidR="00FF5CFB" w:rsidRPr="00FF5CFB">
        <w:t>00 Zeichen)</w:t>
      </w:r>
      <w:r w:rsidRPr="00FF5CFB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187278E" w14:textId="77777777" w:rsidTr="00FF5CFB">
        <w:tc>
          <w:tcPr>
            <w:tcW w:w="7353" w:type="dxa"/>
          </w:tcPr>
          <w:p w14:paraId="740511C2" w14:textId="314B61C5" w:rsidR="00212E84" w:rsidRPr="008C7338" w:rsidRDefault="00A402E5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153BF4A" w14:textId="2A0F219A" w:rsidR="00FF5CFB" w:rsidRPr="00FF5CFB" w:rsidRDefault="00FF5CFB" w:rsidP="00AB2CAC">
      <w:pPr>
        <w:pStyle w:val="Flietext"/>
        <w:spacing w:before="240"/>
      </w:pPr>
      <w:r w:rsidRPr="00FF5CFB">
        <w:t>Beschreibung der administrativen Befähigung zur Durchführung des Vorhabens bzw. Angaben zur zuwendungsrechtlichen Zuverlässigkeit (Angaben zum Buchhaltungssystem, offene Forderungen, bisherige Unregelmäßigkeiten, Zusammenarbeit mit der zgs consult GmbH)</w:t>
      </w:r>
      <w:r>
        <w:t xml:space="preserve"> (</w:t>
      </w:r>
      <w:r w:rsidR="00B4529A">
        <w:t>max. 1.</w:t>
      </w:r>
      <w:r w:rsidR="00EE5168">
        <w:t>3</w:t>
      </w:r>
      <w:r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D3855B" w14:textId="77777777" w:rsidTr="00FF5CFB">
        <w:tc>
          <w:tcPr>
            <w:tcW w:w="7353" w:type="dxa"/>
          </w:tcPr>
          <w:p w14:paraId="7444FE0F" w14:textId="6D11DE35" w:rsidR="00212E84" w:rsidRPr="008C7338" w:rsidRDefault="00EE5168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86BF422" w14:textId="7B3273E9" w:rsidR="00212E84" w:rsidRPr="008C7338" w:rsidRDefault="00212E84" w:rsidP="008F6012">
      <w:pPr>
        <w:pStyle w:val="Flietext"/>
        <w:spacing w:before="240"/>
      </w:pPr>
      <w:bookmarkStart w:id="1" w:name="_Hlk13490082"/>
      <w:r w:rsidRPr="00111DA1">
        <w:lastRenderedPageBreak/>
        <w:t xml:space="preserve">Bitte </w:t>
      </w:r>
      <w:r w:rsidR="00111DA1">
        <w:t>stellen Sie das Qualifikationsprofil</w:t>
      </w:r>
      <w:r w:rsidRPr="008C7338">
        <w:t xml:space="preserve"> </w:t>
      </w:r>
      <w:r w:rsidR="00111DA1">
        <w:t>(</w:t>
      </w:r>
      <w:r w:rsidRPr="008C7338">
        <w:t>fachliche Eignungen und praktisch</w:t>
      </w:r>
      <w:r w:rsidR="00111DA1">
        <w:t>e</w:t>
      </w:r>
      <w:r w:rsidRPr="008C7338">
        <w:t xml:space="preserve"> Erfahrung</w:t>
      </w:r>
      <w:r w:rsidR="00111DA1">
        <w:t>)</w:t>
      </w:r>
      <w:r w:rsidRPr="008C7338">
        <w:t xml:space="preserve"> des Personals</w:t>
      </w:r>
      <w:r w:rsidR="00FF5CFB">
        <w:t xml:space="preserve"> </w:t>
      </w:r>
      <w:bookmarkEnd w:id="1"/>
      <w:r w:rsidR="00A87D49">
        <w:t xml:space="preserve">dar </w:t>
      </w:r>
      <w:r w:rsidR="00FF5CFB">
        <w:t>(</w:t>
      </w:r>
      <w:r w:rsidR="00B4529A">
        <w:t xml:space="preserve">max. </w:t>
      </w:r>
      <w:r w:rsidR="00EE5168">
        <w:t>2</w:t>
      </w:r>
      <w:r w:rsidR="00B4529A">
        <w:t>.</w:t>
      </w:r>
      <w:r w:rsidR="00EE5168">
        <w:t>0</w:t>
      </w:r>
      <w:r w:rsidR="00FF5CFB">
        <w:t>00 Zeichen)</w:t>
      </w:r>
      <w:r w:rsidRPr="008C7338">
        <w:t xml:space="preserve">: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4B4E55FF" w14:textId="77777777" w:rsidTr="00BF44D4">
        <w:tc>
          <w:tcPr>
            <w:tcW w:w="9212" w:type="dxa"/>
          </w:tcPr>
          <w:p w14:paraId="5920684E" w14:textId="6B1122BC" w:rsidR="00212E84" w:rsidRPr="008C7338" w:rsidRDefault="00EE5168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745F36D" w14:textId="43D6A554" w:rsidR="00212E84" w:rsidRPr="008C7338" w:rsidRDefault="00F11581" w:rsidP="008F6012">
      <w:pPr>
        <w:pStyle w:val="Flietext"/>
        <w:spacing w:before="240"/>
      </w:pPr>
      <w:r w:rsidRPr="00F11581">
        <w:t xml:space="preserve">Bitte stellen Sie </w:t>
      </w:r>
      <w:r w:rsidR="00AB2CAC">
        <w:t>die</w:t>
      </w:r>
      <w:r w:rsidRPr="00F11581">
        <w:t xml:space="preserve"> vorhandenen sachlichen Ressourcen des </w:t>
      </w:r>
      <w:r w:rsidR="00AD35BA">
        <w:t>Trägers</w:t>
      </w:r>
      <w:r w:rsidRPr="00F11581">
        <w:t xml:space="preserve"> dar </w:t>
      </w:r>
      <w:r w:rsidR="00FF5CFB" w:rsidRPr="00F11581">
        <w:t>(</w:t>
      </w:r>
      <w:r w:rsidR="00B4529A" w:rsidRPr="00F11581">
        <w:t>max. 1.</w:t>
      </w:r>
      <w:r w:rsidR="00FF5CFB">
        <w:t>500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4806855" w14:textId="77777777" w:rsidTr="00FF5CFB">
        <w:tc>
          <w:tcPr>
            <w:tcW w:w="7353" w:type="dxa"/>
          </w:tcPr>
          <w:p w14:paraId="7E32F8D1" w14:textId="76EAD7E6" w:rsidR="00212E84" w:rsidRPr="008C7338" w:rsidRDefault="008F6012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6A7032C" w14:textId="293EF8DA" w:rsidR="00212E84" w:rsidRPr="00F505A3" w:rsidRDefault="00FF5CFB" w:rsidP="00AB2CAC">
      <w:pPr>
        <w:pStyle w:val="Flietext"/>
        <w:spacing w:before="240"/>
      </w:pPr>
      <w:r w:rsidRPr="00F505A3">
        <w:t>Darstellung von Referenzen, Angaben zu bisherigen Erfahrungen mit vergleichbaren ESF-</w:t>
      </w:r>
      <w:r w:rsidR="001B779D">
        <w:t>Projekten</w:t>
      </w:r>
      <w:r w:rsidRPr="00F505A3">
        <w:t>, Auditierung, Gütesiegel, zertifiziertes Qualitätsmanagement oder andere Formen des Nachweises über qualitative Leistungsfähigkeit</w:t>
      </w:r>
      <w:r w:rsidR="00F505A3" w:rsidRPr="00F505A3">
        <w:t xml:space="preserve"> und deren Gültigkeit (</w:t>
      </w:r>
      <w:r w:rsidR="00B4529A">
        <w:t>max. 1.</w:t>
      </w:r>
      <w:r w:rsidR="00EE5168">
        <w:t>2</w:t>
      </w:r>
      <w:r w:rsidR="00F505A3" w:rsidRPr="00F505A3"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32C7CF5" w14:textId="77777777" w:rsidTr="00C67F9F">
        <w:tc>
          <w:tcPr>
            <w:tcW w:w="7353" w:type="dxa"/>
          </w:tcPr>
          <w:p w14:paraId="24559B1D" w14:textId="6ECDAAE5" w:rsidR="00212E84" w:rsidRPr="008C7338" w:rsidRDefault="00EE5168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BAF99B4" w14:textId="07082EDD" w:rsidR="00212E84" w:rsidRPr="008C7338" w:rsidRDefault="00212E84" w:rsidP="00212E84">
      <w:pPr>
        <w:pStyle w:val="berschrift3"/>
        <w:numPr>
          <w:ilvl w:val="0"/>
          <w:numId w:val="27"/>
        </w:numPr>
        <w:ind w:left="357" w:hanging="357"/>
      </w:pPr>
      <w:r w:rsidRPr="00212E84">
        <w:t>Allgemeine</w:t>
      </w:r>
      <w:r w:rsidRPr="008C7338">
        <w:t xml:space="preserve"> Angaben zum Projektkonzept</w:t>
      </w:r>
    </w:p>
    <w:p w14:paraId="0AA85D85" w14:textId="2A523DD7" w:rsidR="00212E84" w:rsidRPr="008C7338" w:rsidRDefault="00212E84" w:rsidP="009E519B">
      <w:pPr>
        <w:pStyle w:val="berschrift4"/>
      </w:pPr>
      <w:r w:rsidRPr="008C7338">
        <w:t>Geplante Projektbezeichnung</w:t>
      </w:r>
      <w:r w:rsidR="00B4529A">
        <w:t xml:space="preserve"> </w:t>
      </w:r>
      <w:r w:rsidR="00B4529A" w:rsidRPr="00B4529A">
        <w:rPr>
          <w:b w:val="0"/>
          <w:bCs w:val="0"/>
        </w:rPr>
        <w:t>(max. 1</w:t>
      </w:r>
      <w:r w:rsidR="00EE5168">
        <w:rPr>
          <w:b w:val="0"/>
          <w:bCs w:val="0"/>
        </w:rPr>
        <w:t>2</w:t>
      </w:r>
      <w:r w:rsidR="00B4529A" w:rsidRPr="00B4529A">
        <w:rPr>
          <w:b w:val="0"/>
          <w:bCs w:val="0"/>
        </w:rPr>
        <w:t>0 Zeichen)</w:t>
      </w:r>
      <w:r w:rsidRPr="00B4529A">
        <w:rPr>
          <w:b w:val="0"/>
          <w:bCs w:val="0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71E58FE7" w14:textId="77777777" w:rsidTr="00BF44D4">
        <w:tc>
          <w:tcPr>
            <w:tcW w:w="9212" w:type="dxa"/>
          </w:tcPr>
          <w:p w14:paraId="5AB1CBD5" w14:textId="08A3848A" w:rsidR="00212E84" w:rsidRPr="008C7338" w:rsidRDefault="00EE5168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ECE95D8" w14:textId="2A8DF725" w:rsidR="00212E84" w:rsidRPr="008C7338" w:rsidRDefault="00212E84" w:rsidP="009E519B">
      <w:pPr>
        <w:pStyle w:val="berschrift4"/>
      </w:pPr>
      <w:r w:rsidRPr="008C7338">
        <w:t>Projektdauer: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520"/>
        <w:gridCol w:w="1778"/>
        <w:gridCol w:w="1659"/>
        <w:gridCol w:w="1943"/>
      </w:tblGrid>
      <w:tr w:rsidR="00212E84" w:rsidRPr="00212E84" w14:paraId="25AC186C" w14:textId="77777777" w:rsidTr="002F43F7">
        <w:trPr>
          <w:trHeight w:val="437"/>
        </w:trPr>
        <w:tc>
          <w:tcPr>
            <w:tcW w:w="1520" w:type="dxa"/>
            <w:vAlign w:val="center"/>
          </w:tcPr>
          <w:p w14:paraId="26573BF0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Projektstart:</w:t>
            </w:r>
          </w:p>
        </w:tc>
        <w:tc>
          <w:tcPr>
            <w:tcW w:w="1778" w:type="dxa"/>
            <w:vAlign w:val="center"/>
          </w:tcPr>
          <w:p w14:paraId="7BA33010" w14:textId="196ECF69" w:rsidR="00212E84" w:rsidRPr="00212E84" w:rsidRDefault="00A402E5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659" w:type="dxa"/>
            <w:vAlign w:val="center"/>
          </w:tcPr>
          <w:p w14:paraId="3E77D9C3" w14:textId="77777777" w:rsidR="00212E84" w:rsidRPr="00212E84" w:rsidRDefault="00212E84" w:rsidP="00212E84">
            <w:pPr>
              <w:pStyle w:val="Flietext"/>
              <w:rPr>
                <w:b/>
              </w:rPr>
            </w:pPr>
            <w:r w:rsidRPr="00212E84">
              <w:rPr>
                <w:b/>
              </w:rPr>
              <w:t>Projektende:</w:t>
            </w:r>
          </w:p>
        </w:tc>
        <w:tc>
          <w:tcPr>
            <w:tcW w:w="1943" w:type="dxa"/>
            <w:vAlign w:val="center"/>
          </w:tcPr>
          <w:p w14:paraId="16E9E2BD" w14:textId="671F4467" w:rsidR="00212E84" w:rsidRPr="00212E84" w:rsidRDefault="00A402E5" w:rsidP="00212E84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 w:rsidR="005A7F5D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487C049E" w14:textId="77777777" w:rsidTr="002F43F7">
        <w:trPr>
          <w:trHeight w:val="564"/>
        </w:trPr>
        <w:tc>
          <w:tcPr>
            <w:tcW w:w="6900" w:type="dxa"/>
            <w:gridSpan w:val="4"/>
            <w:vAlign w:val="center"/>
          </w:tcPr>
          <w:p w14:paraId="56319DB5" w14:textId="5D0AD2A1" w:rsidR="00212E84" w:rsidRPr="00B34A57" w:rsidRDefault="00212E84" w:rsidP="00212E84">
            <w:pPr>
              <w:pStyle w:val="Flietext"/>
            </w:pPr>
            <w:r>
              <w:t xml:space="preserve">Der Starttermin des Projekts muss im Zeitraum </w:t>
            </w:r>
            <w:r w:rsidR="00F505A3" w:rsidRPr="00F505A3">
              <w:t>03.02.2020</w:t>
            </w:r>
            <w:r w:rsidRPr="00F505A3">
              <w:t xml:space="preserve"> – 3</w:t>
            </w:r>
            <w:r w:rsidR="00852400" w:rsidRPr="00F505A3">
              <w:t>1</w:t>
            </w:r>
            <w:r w:rsidR="00954079" w:rsidRPr="00F505A3">
              <w:t>.</w:t>
            </w:r>
            <w:r w:rsidR="00A87D49">
              <w:t>12</w:t>
            </w:r>
            <w:r w:rsidRPr="00F505A3">
              <w:t>.20</w:t>
            </w:r>
            <w:r w:rsidR="00AB0D58" w:rsidRPr="00F505A3">
              <w:t>2</w:t>
            </w:r>
            <w:r w:rsidR="00A87D49">
              <w:t>0</w:t>
            </w:r>
            <w:r w:rsidRPr="00F505A3">
              <w:t xml:space="preserve"> liegen. </w:t>
            </w:r>
          </w:p>
        </w:tc>
      </w:tr>
    </w:tbl>
    <w:p w14:paraId="0A2A28D9" w14:textId="0A4F54B0" w:rsidR="00920C06" w:rsidRDefault="00920C06" w:rsidP="00920C06">
      <w:pPr>
        <w:pStyle w:val="berschrift4"/>
      </w:pPr>
      <w:r>
        <w:t>Projektteilnehmer*innen: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957"/>
        <w:gridCol w:w="1943"/>
      </w:tblGrid>
      <w:tr w:rsidR="00212E84" w:rsidRPr="008C7338" w14:paraId="3EF47E0B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8C9EF66" w14:textId="6A8CE1A6" w:rsidR="00212E84" w:rsidRPr="00B34A57" w:rsidRDefault="00212E84" w:rsidP="00212E84">
            <w:pPr>
              <w:pStyle w:val="Flietext"/>
            </w:pPr>
            <w:r w:rsidRPr="00B34A57">
              <w:t xml:space="preserve">Anzahl </w:t>
            </w:r>
            <w:r w:rsidR="00C67F9F">
              <w:t xml:space="preserve">geplante </w:t>
            </w:r>
            <w:r w:rsidRPr="00B34A57">
              <w:t>Teilnehmer</w:t>
            </w:r>
            <w:r w:rsidR="009E519B">
              <w:t>*</w:t>
            </w:r>
            <w:r w:rsidRPr="00B34A57">
              <w:t>innen:</w:t>
            </w:r>
          </w:p>
        </w:tc>
        <w:tc>
          <w:tcPr>
            <w:tcW w:w="1943" w:type="dxa"/>
            <w:vAlign w:val="center"/>
          </w:tcPr>
          <w:p w14:paraId="55F1F944" w14:textId="3080BA8D" w:rsidR="00212E84" w:rsidRPr="00B34A57" w:rsidRDefault="00621B12" w:rsidP="00621B12">
            <w:pPr>
              <w:pStyle w:val="Flietext"/>
            </w:pPr>
            <w:r>
              <w:fldChar w:fldCharType="begin">
                <w:ffData>
                  <w:name w:val="anzahlTN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2" w:name="anzahlTN"/>
            <w:r>
              <w:instrText xml:space="preserve"> FORMTEXT </w:instrText>
            </w:r>
            <w:r>
              <w:fldChar w:fldCharType="separate"/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212E84" w:rsidRPr="008C7338" w14:paraId="76330D42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4944BC1" w14:textId="77777777" w:rsidR="00212E84" w:rsidRPr="00B34A57" w:rsidRDefault="00212E84" w:rsidP="00212E84">
            <w:pPr>
              <w:pStyle w:val="Flietext"/>
            </w:pPr>
            <w:r w:rsidRPr="00B34A57">
              <w:t>Qualif</w:t>
            </w:r>
            <w:r w:rsidR="00954079">
              <w:t>izierungsstunden pro 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082B0A33" w14:textId="6591D3FA" w:rsidR="00212E84" w:rsidRPr="00B34A57" w:rsidRDefault="008303B5" w:rsidP="00212E84">
            <w:pPr>
              <w:pStyle w:val="Flietext"/>
            </w:pPr>
            <w:r>
              <w:fldChar w:fldCharType="begin">
                <w:ffData>
                  <w:name w:val="qualiTN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3" w:name="qualiTN"/>
            <w:r>
              <w:instrText xml:space="preserve"> FORMTEXT </w:instrText>
            </w:r>
            <w:r>
              <w:fldChar w:fldCharType="separate"/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212E84" w:rsidRPr="008C7338" w14:paraId="62EF4999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F9088CD" w14:textId="77777777" w:rsidR="00212E84" w:rsidRPr="00B34A57" w:rsidRDefault="00212E84" w:rsidP="00212E84">
            <w:pPr>
              <w:pStyle w:val="Flietext"/>
            </w:pPr>
            <w:r w:rsidRPr="00B34A57">
              <w:t>P</w:t>
            </w:r>
            <w:r w:rsidR="00954079">
              <w:t>raktikumsstunden pro 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06DCE2A3" w14:textId="3E765B5A" w:rsidR="00212E84" w:rsidRPr="00B34A57" w:rsidRDefault="00E45913" w:rsidP="00212E84">
            <w:pPr>
              <w:pStyle w:val="Flietext"/>
            </w:pPr>
            <w:r>
              <w:fldChar w:fldCharType="begin">
                <w:ffData>
                  <w:name w:val="praktiTN"/>
                  <w:enabled/>
                  <w:calcOnExit/>
                  <w:textInput>
                    <w:type w:val="number"/>
                    <w:format w:val="0"/>
                  </w:textInput>
                </w:ffData>
              </w:fldChar>
            </w:r>
            <w:bookmarkStart w:id="4" w:name="praktiTN"/>
            <w:r>
              <w:instrText xml:space="preserve"> FORMTEXT </w:instrText>
            </w:r>
            <w:r>
              <w:fldChar w:fldCharType="separate"/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 w:rsidR="00F56FEA"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212E84" w:rsidRPr="008C7338" w14:paraId="66E90168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0E7703D" w14:textId="77777777" w:rsidR="00212E84" w:rsidRPr="00B34A57" w:rsidRDefault="00212E84" w:rsidP="00212E84">
            <w:pPr>
              <w:pStyle w:val="Flietext"/>
            </w:pPr>
            <w:r w:rsidRPr="00B34A57">
              <w:t xml:space="preserve">Gesamtstunden pro </w:t>
            </w:r>
            <w:r w:rsidR="00954079">
              <w:t>Teilnehmer*</w:t>
            </w:r>
            <w:r w:rsidRPr="00B34A57">
              <w:t>in:</w:t>
            </w:r>
          </w:p>
        </w:tc>
        <w:tc>
          <w:tcPr>
            <w:tcW w:w="1943" w:type="dxa"/>
            <w:vAlign w:val="center"/>
          </w:tcPr>
          <w:p w14:paraId="19C99F17" w14:textId="221211BA" w:rsidR="00212E84" w:rsidRPr="00B34A57" w:rsidRDefault="00621B12" w:rsidP="00212E84">
            <w:pPr>
              <w:pStyle w:val="Flietext"/>
            </w:pPr>
            <w:r>
              <w:fldChar w:fldCharType="begin">
                <w:ffData>
                  <w:name w:val="stdTN"/>
                  <w:enabled w:val="0"/>
                  <w:calcOnExit/>
                  <w:textInput>
                    <w:type w:val="calculated"/>
                    <w:default w:val="=qualiTN+praktiTN"/>
                    <w:format w:val="0"/>
                  </w:textInput>
                </w:ffData>
              </w:fldChar>
            </w:r>
            <w:bookmarkStart w:id="5" w:name="stdTN"/>
            <w:r>
              <w:instrText xml:space="preserve"> FORMTEXT </w:instrText>
            </w:r>
            <w:r>
              <w:fldChar w:fldCharType="begin"/>
            </w:r>
            <w:r>
              <w:instrText xml:space="preserve"> =qualiTN+praktiTN </w:instrText>
            </w:r>
            <w:r>
              <w:fldChar w:fldCharType="separate"/>
            </w:r>
            <w:r w:rsidR="00EE4030"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 w:rsidR="00EE4030">
              <w:rPr>
                <w:noProof/>
              </w:rPr>
              <w:t>0</w:t>
            </w:r>
            <w:r>
              <w:fldChar w:fldCharType="end"/>
            </w:r>
            <w:bookmarkEnd w:id="5"/>
          </w:p>
        </w:tc>
      </w:tr>
      <w:tr w:rsidR="00212E84" w:rsidRPr="008C7338" w14:paraId="6BF5F24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13E7DAA3" w14:textId="1C9164CE" w:rsidR="00212E84" w:rsidRPr="00B34A57" w:rsidRDefault="00212E84" w:rsidP="00212E84">
            <w:pPr>
              <w:pStyle w:val="Flietext"/>
            </w:pPr>
            <w:r w:rsidRPr="00B34A57">
              <w:t>Stundenzahl gesamt alle</w:t>
            </w:r>
            <w:r w:rsidR="00AB2CAC">
              <w:t>r</w:t>
            </w:r>
            <w:r w:rsidRPr="00B34A57">
              <w:t xml:space="preserve"> Teilnehmer</w:t>
            </w:r>
            <w:r w:rsidR="009E519B">
              <w:t>*</w:t>
            </w:r>
            <w:r w:rsidRPr="00B34A57">
              <w:t>innen:</w:t>
            </w:r>
          </w:p>
        </w:tc>
        <w:tc>
          <w:tcPr>
            <w:tcW w:w="1943" w:type="dxa"/>
            <w:vAlign w:val="center"/>
          </w:tcPr>
          <w:p w14:paraId="40BB4940" w14:textId="01243C4D" w:rsidR="00212E84" w:rsidRPr="00B34A57" w:rsidRDefault="00F56FEA" w:rsidP="00212E84">
            <w:pPr>
              <w:pStyle w:val="Flietext"/>
            </w:pPr>
            <w:r>
              <w:fldChar w:fldCharType="begin">
                <w:ffData>
                  <w:name w:val="std_gesamt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6" w:name="std_gesamt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212E84" w:rsidRPr="00F35348" w14:paraId="5B00E794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555C089F" w14:textId="10D4EBC9" w:rsidR="00212E84" w:rsidRPr="00F35348" w:rsidRDefault="00954079" w:rsidP="00212E84">
            <w:pPr>
              <w:pStyle w:val="Flietext"/>
            </w:pPr>
            <w:r w:rsidRPr="00F35348">
              <w:t>Gesamtstunden alle</w:t>
            </w:r>
            <w:r w:rsidR="00AB2CAC">
              <w:t>r</w:t>
            </w:r>
            <w:r w:rsidRPr="00F35348">
              <w:t xml:space="preserve"> Teilnehmer*</w:t>
            </w:r>
            <w:r w:rsidR="00212E84" w:rsidRPr="00F35348">
              <w:t>innen im Jahr 20</w:t>
            </w:r>
            <w:r w:rsidR="00F505A3" w:rsidRPr="00F35348">
              <w:t>20</w:t>
            </w:r>
            <w:r w:rsidR="00212E84" w:rsidRPr="00F35348">
              <w:t>:</w:t>
            </w:r>
          </w:p>
        </w:tc>
        <w:tc>
          <w:tcPr>
            <w:tcW w:w="1943" w:type="dxa"/>
            <w:vAlign w:val="center"/>
          </w:tcPr>
          <w:p w14:paraId="46C3A795" w14:textId="130CE96D" w:rsidR="00212E84" w:rsidRPr="00F35348" w:rsidRDefault="00EE5168" w:rsidP="00212E8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621B12">
              <w:rPr>
                <w:noProof/>
              </w:rPr>
              <w:t> </w:t>
            </w:r>
            <w:r w:rsidR="00621B12">
              <w:rPr>
                <w:noProof/>
              </w:rPr>
              <w:t> </w:t>
            </w:r>
            <w:r w:rsidR="00621B12">
              <w:rPr>
                <w:noProof/>
              </w:rPr>
              <w:t> </w:t>
            </w:r>
            <w:r w:rsidR="00621B12">
              <w:rPr>
                <w:noProof/>
              </w:rPr>
              <w:t> </w:t>
            </w:r>
            <w:r w:rsidR="00621B12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F35348" w14:paraId="3E3C4FFC" w14:textId="77777777" w:rsidTr="002F43F7">
        <w:trPr>
          <w:trHeight w:val="480"/>
        </w:trPr>
        <w:tc>
          <w:tcPr>
            <w:tcW w:w="4957" w:type="dxa"/>
            <w:vAlign w:val="center"/>
          </w:tcPr>
          <w:p w14:paraId="4CC0FA8C" w14:textId="5366334B" w:rsidR="00C67F9F" w:rsidRPr="00F35348" w:rsidRDefault="00954079" w:rsidP="00212E84">
            <w:pPr>
              <w:pStyle w:val="Flietext"/>
            </w:pPr>
            <w:bookmarkStart w:id="7" w:name="_Hlk11673592"/>
            <w:r w:rsidRPr="00F35348">
              <w:lastRenderedPageBreak/>
              <w:t>Gesamtstunden alle</w:t>
            </w:r>
            <w:r w:rsidR="00AB2CAC">
              <w:t>r</w:t>
            </w:r>
            <w:r w:rsidRPr="00F35348">
              <w:t xml:space="preserve"> Teilnehmer*</w:t>
            </w:r>
            <w:r w:rsidR="00212E84" w:rsidRPr="00F35348">
              <w:t>innen im Jahr 20</w:t>
            </w:r>
            <w:r w:rsidR="002F43F7" w:rsidRPr="00F35348">
              <w:t>2</w:t>
            </w:r>
            <w:r w:rsidR="00F505A3" w:rsidRPr="00F35348">
              <w:t>1</w:t>
            </w:r>
            <w:r w:rsidR="00212E84" w:rsidRPr="00F35348">
              <w:t>:</w:t>
            </w:r>
          </w:p>
        </w:tc>
        <w:tc>
          <w:tcPr>
            <w:tcW w:w="1943" w:type="dxa"/>
            <w:vAlign w:val="center"/>
          </w:tcPr>
          <w:p w14:paraId="2258A846" w14:textId="63A55FEB" w:rsidR="00212E84" w:rsidRPr="00F35348" w:rsidRDefault="00243430" w:rsidP="00212E84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.##0,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bookmarkEnd w:id="7"/>
    <w:p w14:paraId="00C985BE" w14:textId="629D9624" w:rsidR="00212E84" w:rsidRPr="00C87502" w:rsidRDefault="00212E84" w:rsidP="008F6012">
      <w:pPr>
        <w:pStyle w:val="Flietext"/>
        <w:spacing w:before="240"/>
      </w:pPr>
      <w:r w:rsidRPr="00C87502">
        <w:t>Welche</w:t>
      </w:r>
      <w:r w:rsidR="00A87D49">
        <w:t>s Unterrichtsmodell</w:t>
      </w:r>
      <w:r w:rsidRPr="00C87502">
        <w:t xml:space="preserve"> wird </w:t>
      </w:r>
      <w:r w:rsidR="00A87D49">
        <w:t>in diesem Projekt</w:t>
      </w:r>
      <w:r w:rsidRPr="00C87502">
        <w:t xml:space="preserve"> </w:t>
      </w:r>
      <w:r w:rsidR="00A87D49">
        <w:t>angewandt</w:t>
      </w:r>
      <w:r w:rsidRPr="00C87502">
        <w:t>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05"/>
        <w:gridCol w:w="6405"/>
      </w:tblGrid>
      <w:tr w:rsidR="00212E84" w14:paraId="2C13AC52" w14:textId="77777777" w:rsidTr="00212E84">
        <w:tc>
          <w:tcPr>
            <w:tcW w:w="505" w:type="dxa"/>
            <w:vAlign w:val="center"/>
          </w:tcPr>
          <w:p w14:paraId="4E1C7A6D" w14:textId="3FD9D273" w:rsidR="00212E84" w:rsidRDefault="00AB2CAC" w:rsidP="00212E84">
            <w:pPr>
              <w:pStyle w:val="Flietext"/>
            </w:pPr>
            <w:r w:rsidRPr="00C3117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405" w:type="dxa"/>
            <w:vAlign w:val="center"/>
          </w:tcPr>
          <w:p w14:paraId="35918E7A" w14:textId="0D0D5D64" w:rsidR="00212E84" w:rsidRPr="00013816" w:rsidRDefault="00A87D49" w:rsidP="00212E84">
            <w:pPr>
              <w:pStyle w:val="Flietext"/>
              <w:rPr>
                <w:rFonts w:cs="Times New Roman"/>
              </w:rPr>
            </w:pPr>
            <w:r>
              <w:rPr>
                <w:rFonts w:cs="Times New Roman"/>
              </w:rPr>
              <w:t>Vollzeit</w:t>
            </w:r>
          </w:p>
        </w:tc>
      </w:tr>
      <w:tr w:rsidR="00212E84" w14:paraId="47215C5D" w14:textId="77777777" w:rsidTr="00212E84">
        <w:tc>
          <w:tcPr>
            <w:tcW w:w="505" w:type="dxa"/>
            <w:vAlign w:val="center"/>
          </w:tcPr>
          <w:p w14:paraId="09C6A301" w14:textId="226B519B" w:rsidR="00212E84" w:rsidRDefault="00AB2CAC" w:rsidP="00212E84">
            <w:pPr>
              <w:pStyle w:val="Flietext"/>
            </w:pPr>
            <w:r w:rsidRPr="00C3117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405" w:type="dxa"/>
            <w:vAlign w:val="center"/>
          </w:tcPr>
          <w:p w14:paraId="24680F58" w14:textId="583394BC" w:rsidR="00212E84" w:rsidRPr="00013816" w:rsidRDefault="00A87D49" w:rsidP="00212E84">
            <w:pPr>
              <w:pStyle w:val="Flietext"/>
              <w:rPr>
                <w:rFonts w:cs="Times New Roman"/>
              </w:rPr>
            </w:pPr>
            <w:r>
              <w:rPr>
                <w:rFonts w:cs="Times New Roman"/>
              </w:rPr>
              <w:t>Teilzeit (mind. 20 Std. pro Woche)</w:t>
            </w:r>
          </w:p>
        </w:tc>
      </w:tr>
      <w:tr w:rsidR="00A87D49" w14:paraId="59A3B34F" w14:textId="77777777" w:rsidTr="00212E84">
        <w:tc>
          <w:tcPr>
            <w:tcW w:w="505" w:type="dxa"/>
            <w:vAlign w:val="center"/>
          </w:tcPr>
          <w:p w14:paraId="14E3EE4F" w14:textId="0A267A42" w:rsidR="00A87D49" w:rsidRDefault="00AB2CAC" w:rsidP="00A87D49">
            <w:pPr>
              <w:pStyle w:val="Flietext"/>
            </w:pPr>
            <w:r w:rsidRPr="00C3117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405" w:type="dxa"/>
            <w:vAlign w:val="center"/>
          </w:tcPr>
          <w:p w14:paraId="073A10D0" w14:textId="7F5DBCDA" w:rsidR="00A87D49" w:rsidRDefault="00A87D49" w:rsidP="00212E84">
            <w:pPr>
              <w:pStyle w:val="Flietext"/>
              <w:rPr>
                <w:rFonts w:cs="Times New Roman"/>
              </w:rPr>
            </w:pPr>
            <w:r>
              <w:rPr>
                <w:rFonts w:cs="Times New Roman"/>
              </w:rPr>
              <w:t>Sukzessive Steigerung der Unterrichtsstunden</w:t>
            </w:r>
          </w:p>
        </w:tc>
      </w:tr>
    </w:tbl>
    <w:p w14:paraId="1A64BFBE" w14:textId="65EED0F4" w:rsidR="00026CAE" w:rsidRDefault="00026CAE" w:rsidP="008F6012">
      <w:pPr>
        <w:pStyle w:val="berschrift4"/>
        <w:spacing w:before="360"/>
      </w:pPr>
      <w:r w:rsidRPr="00E84F35">
        <w:t>Welches</w:t>
      </w:r>
      <w:r>
        <w:t xml:space="preserve"> Abschlusszertifikat erhalten die Teilnehmenden?</w:t>
      </w:r>
    </w:p>
    <w:tbl>
      <w:tblPr>
        <w:tblStyle w:val="Tabellenraster"/>
        <w:tblW w:w="0" w:type="auto"/>
        <w:tblLook w:val="04A0" w:firstRow="1" w:lastRow="0" w:firstColumn="1" w:lastColumn="0" w:noHBand="0" w:noVBand="1"/>
        <w:tblCaption w:val="Abschlusszertifikat"/>
        <w:tblDescription w:val="Abschlusszertifikat"/>
      </w:tblPr>
      <w:tblGrid>
        <w:gridCol w:w="651"/>
        <w:gridCol w:w="6702"/>
      </w:tblGrid>
      <w:tr w:rsidR="00026CAE" w14:paraId="1976210B" w14:textId="77777777" w:rsidTr="00E870B1">
        <w:trPr>
          <w:tblHeader/>
        </w:trPr>
        <w:tc>
          <w:tcPr>
            <w:tcW w:w="651" w:type="dxa"/>
          </w:tcPr>
          <w:p w14:paraId="261CA23C" w14:textId="77777777" w:rsidR="00026CAE" w:rsidRDefault="00026CAE" w:rsidP="0057207F">
            <w:pPr>
              <w:pStyle w:val="Flietext"/>
            </w:pPr>
            <w:r w:rsidRPr="00C3117B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702" w:type="dxa"/>
          </w:tcPr>
          <w:p w14:paraId="338892D7" w14:textId="77777777" w:rsidR="00026CAE" w:rsidRDefault="00026CAE" w:rsidP="0057207F">
            <w:pPr>
              <w:pStyle w:val="Flietext"/>
            </w:pPr>
            <w:r w:rsidRPr="00C3117B">
              <w:t>Kammerzertifikat</w:t>
            </w:r>
          </w:p>
        </w:tc>
      </w:tr>
      <w:tr w:rsidR="00026CAE" w14:paraId="5C0C251D" w14:textId="77777777" w:rsidTr="00E870B1">
        <w:trPr>
          <w:tblHeader/>
        </w:trPr>
        <w:tc>
          <w:tcPr>
            <w:tcW w:w="651" w:type="dxa"/>
          </w:tcPr>
          <w:p w14:paraId="63DE5BCA" w14:textId="77777777" w:rsidR="00026CAE" w:rsidRDefault="00026CAE" w:rsidP="0057207F">
            <w:pPr>
              <w:pStyle w:val="Flietext"/>
            </w:pPr>
            <w:r w:rsidRPr="00C3117B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702" w:type="dxa"/>
          </w:tcPr>
          <w:p w14:paraId="64744872" w14:textId="77777777" w:rsidR="00026CAE" w:rsidRDefault="00026CAE" w:rsidP="0057207F">
            <w:pPr>
              <w:pStyle w:val="Flietext"/>
            </w:pPr>
            <w:r w:rsidRPr="00C3117B">
              <w:t>andere externe Zertifikate</w:t>
            </w:r>
          </w:p>
        </w:tc>
      </w:tr>
      <w:tr w:rsidR="00026CAE" w14:paraId="2D4D6D62" w14:textId="77777777" w:rsidTr="00E870B1">
        <w:trPr>
          <w:tblHeader/>
        </w:trPr>
        <w:tc>
          <w:tcPr>
            <w:tcW w:w="651" w:type="dxa"/>
          </w:tcPr>
          <w:p w14:paraId="58F8B25C" w14:textId="77777777" w:rsidR="00026CAE" w:rsidRDefault="00026CAE" w:rsidP="0057207F">
            <w:pPr>
              <w:pStyle w:val="Flietext"/>
            </w:pPr>
            <w:r w:rsidRPr="00C311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702" w:type="dxa"/>
          </w:tcPr>
          <w:p w14:paraId="57DF51AE" w14:textId="77777777" w:rsidR="00026CAE" w:rsidRDefault="00026CAE" w:rsidP="0057207F">
            <w:pPr>
              <w:pStyle w:val="Flietext"/>
            </w:pPr>
            <w:r w:rsidRPr="00C3117B">
              <w:t>Mittlerer Schulabschluss</w:t>
            </w:r>
          </w:p>
        </w:tc>
      </w:tr>
      <w:tr w:rsidR="00026CAE" w14:paraId="4EA9FA2B" w14:textId="77777777" w:rsidTr="00E870B1">
        <w:trPr>
          <w:tblHeader/>
        </w:trPr>
        <w:tc>
          <w:tcPr>
            <w:tcW w:w="651" w:type="dxa"/>
          </w:tcPr>
          <w:p w14:paraId="0E6A1508" w14:textId="77777777" w:rsidR="00026CAE" w:rsidRPr="00C3117B" w:rsidRDefault="00026CAE" w:rsidP="0057207F">
            <w:pPr>
              <w:pStyle w:val="Flietext"/>
            </w:pPr>
            <w:r w:rsidRPr="00C311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702" w:type="dxa"/>
          </w:tcPr>
          <w:p w14:paraId="16B591E0" w14:textId="77777777" w:rsidR="00026CAE" w:rsidRPr="00C3117B" w:rsidRDefault="00026CAE" w:rsidP="0057207F">
            <w:pPr>
              <w:pStyle w:val="Flietext"/>
            </w:pPr>
            <w:r>
              <w:t>telc – oder andere lizenzierte Sprachzertifikate</w:t>
            </w:r>
          </w:p>
        </w:tc>
      </w:tr>
      <w:tr w:rsidR="00026CAE" w14:paraId="21360B5E" w14:textId="77777777" w:rsidTr="00E870B1">
        <w:trPr>
          <w:tblHeader/>
        </w:trPr>
        <w:tc>
          <w:tcPr>
            <w:tcW w:w="651" w:type="dxa"/>
          </w:tcPr>
          <w:p w14:paraId="69EF1B82" w14:textId="77777777" w:rsidR="00026CAE" w:rsidRDefault="00026CAE" w:rsidP="0057207F">
            <w:pPr>
              <w:pStyle w:val="Flietext"/>
            </w:pPr>
            <w:r w:rsidRPr="00C3117B"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</w:p>
        </w:tc>
        <w:tc>
          <w:tcPr>
            <w:tcW w:w="6702" w:type="dxa"/>
          </w:tcPr>
          <w:p w14:paraId="14FF4CE8" w14:textId="77777777" w:rsidR="00026CAE" w:rsidRDefault="00026CAE" w:rsidP="0057207F">
            <w:pPr>
              <w:pStyle w:val="Flietext"/>
            </w:pPr>
            <w:r w:rsidRPr="00C3117B">
              <w:t>internes lizenziertes Zertifikat</w:t>
            </w:r>
          </w:p>
        </w:tc>
      </w:tr>
      <w:tr w:rsidR="00026CAE" w14:paraId="5CDE84E4" w14:textId="77777777" w:rsidTr="00E870B1">
        <w:trPr>
          <w:tblHeader/>
        </w:trPr>
        <w:tc>
          <w:tcPr>
            <w:tcW w:w="651" w:type="dxa"/>
          </w:tcPr>
          <w:p w14:paraId="224F44C1" w14:textId="77777777" w:rsidR="00026CAE" w:rsidRDefault="00026CAE" w:rsidP="0057207F">
            <w:pPr>
              <w:pStyle w:val="Flietext"/>
            </w:pPr>
            <w:r w:rsidRPr="00C3117B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117B">
              <w:instrText xml:space="preserve"> FORMCHECKBOX </w:instrText>
            </w:r>
            <w:r w:rsidR="00A30CDA">
              <w:fldChar w:fldCharType="separate"/>
            </w:r>
            <w:r w:rsidRPr="00C3117B">
              <w:fldChar w:fldCharType="end"/>
            </w:r>
            <w:r w:rsidRPr="00C3117B">
              <w:t xml:space="preserve"> </w:t>
            </w:r>
          </w:p>
        </w:tc>
        <w:tc>
          <w:tcPr>
            <w:tcW w:w="6702" w:type="dxa"/>
          </w:tcPr>
          <w:p w14:paraId="560D7215" w14:textId="77777777" w:rsidR="00026CAE" w:rsidRDefault="00026CAE" w:rsidP="0057207F">
            <w:pPr>
              <w:pStyle w:val="Flietext"/>
            </w:pPr>
            <w:r>
              <w:t xml:space="preserve">qualifizierte </w:t>
            </w:r>
            <w:r w:rsidRPr="00C3117B">
              <w:t>Teilnahmebescheinigung</w:t>
            </w:r>
          </w:p>
        </w:tc>
      </w:tr>
    </w:tbl>
    <w:p w14:paraId="1E2FCFAF" w14:textId="7F6385E2" w:rsidR="00212E84" w:rsidRPr="008C7338" w:rsidRDefault="00212E84" w:rsidP="00A87D49">
      <w:pPr>
        <w:pStyle w:val="berschrift3"/>
        <w:numPr>
          <w:ilvl w:val="0"/>
          <w:numId w:val="27"/>
        </w:numPr>
        <w:ind w:left="357" w:hanging="357"/>
      </w:pPr>
      <w:r w:rsidRPr="008C7338">
        <w:t>Inhaltliche Angaben zum Projekt</w:t>
      </w:r>
    </w:p>
    <w:p w14:paraId="2B3F3C39" w14:textId="55F33B34" w:rsidR="00212E84" w:rsidRPr="009409B0" w:rsidRDefault="00BF44D4" w:rsidP="00212E84">
      <w:pPr>
        <w:pStyle w:val="Flietext"/>
      </w:pPr>
      <w:r w:rsidRPr="002345AD">
        <w:t xml:space="preserve">3.1 </w:t>
      </w:r>
      <w:r w:rsidR="00212E84" w:rsidRPr="002345AD">
        <w:t>Darstellung der Projektziele</w:t>
      </w:r>
      <w:r w:rsidR="00026CAE">
        <w:t xml:space="preserve"> </w:t>
      </w:r>
      <w:r w:rsidR="005E4DA5">
        <w:t>(</w:t>
      </w:r>
      <w:r w:rsidR="00B4529A">
        <w:t xml:space="preserve">max. </w:t>
      </w:r>
      <w:r w:rsidR="0017510E">
        <w:t>1</w:t>
      </w:r>
      <w:r w:rsidR="00B4529A">
        <w:t>.</w:t>
      </w:r>
      <w:r w:rsidR="005E4DA5">
        <w:t>500 Zeichen)</w:t>
      </w:r>
      <w:r w:rsidR="00212E84" w:rsidRPr="009409B0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9409B0" w14:paraId="5E3FD018" w14:textId="77777777" w:rsidTr="00BF44D4">
        <w:tc>
          <w:tcPr>
            <w:tcW w:w="9212" w:type="dxa"/>
          </w:tcPr>
          <w:p w14:paraId="072CD6F9" w14:textId="6FDE5833" w:rsidR="00212E84" w:rsidRPr="009409B0" w:rsidRDefault="0017510E" w:rsidP="009319C3">
            <w:pPr>
              <w:pStyle w:val="Flietext"/>
              <w:rPr>
                <w:b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11F070E" w14:textId="1C762E93" w:rsidR="00212E84" w:rsidRPr="002345AD" w:rsidRDefault="00BF44D4" w:rsidP="008F6012">
      <w:pPr>
        <w:pStyle w:val="Flietext"/>
        <w:spacing w:before="240"/>
      </w:pPr>
      <w:r w:rsidRPr="002345AD">
        <w:t xml:space="preserve">3.2 </w:t>
      </w:r>
      <w:r w:rsidR="007856CC">
        <w:t xml:space="preserve">Ausführliche </w:t>
      </w:r>
      <w:r w:rsidR="00212E84" w:rsidRPr="002345AD">
        <w:t>Dar</w:t>
      </w:r>
      <w:r w:rsidR="00A31EAF" w:rsidRPr="002345AD">
        <w:t>stellung der Projektinhalte, zeitlicher Ablauf und Cur</w:t>
      </w:r>
      <w:r w:rsidR="00E313CD" w:rsidRPr="002345AD">
        <w:t>r</w:t>
      </w:r>
      <w:r w:rsidR="00A31EAF" w:rsidRPr="002345AD">
        <w:t>ic</w:t>
      </w:r>
      <w:r w:rsidR="00E313CD" w:rsidRPr="002345AD">
        <w:t>u</w:t>
      </w:r>
      <w:r w:rsidR="00A31EAF" w:rsidRPr="002345AD">
        <w:t>lum</w:t>
      </w:r>
      <w:r w:rsidR="005E4DA5">
        <w:t xml:space="preserve">, Stundenangaben, </w:t>
      </w:r>
      <w:r w:rsidR="00903736">
        <w:t xml:space="preserve">Unterrichtsmodell: </w:t>
      </w:r>
      <w:r w:rsidR="005E4DA5">
        <w:t>Teilzeit</w:t>
      </w:r>
      <w:r w:rsidR="00436572">
        <w:t xml:space="preserve"> (mind. 20 Std.</w:t>
      </w:r>
      <w:r w:rsidR="005E4DA5">
        <w:t>/Vollzeit</w:t>
      </w:r>
      <w:r w:rsidR="00436572">
        <w:t>/</w:t>
      </w:r>
      <w:r w:rsidR="005E4DA5">
        <w:t>sukzessive Steigerung</w:t>
      </w:r>
      <w:r w:rsidR="00EE5168">
        <w:t>; Praktika,</w:t>
      </w:r>
      <w:r w:rsidR="00026CAE">
        <w:t xml:space="preserve"> </w:t>
      </w:r>
      <w:r w:rsidR="007856CC">
        <w:t xml:space="preserve">werthaltiges </w:t>
      </w:r>
      <w:r w:rsidR="00026CAE">
        <w:t>Abschlusszertifikat</w:t>
      </w:r>
      <w:r w:rsidR="005E4DA5">
        <w:t xml:space="preserve"> (</w:t>
      </w:r>
      <w:r w:rsidR="00B4529A">
        <w:t>max. 3.</w:t>
      </w:r>
      <w:r w:rsidR="0017510E">
        <w:t>0</w:t>
      </w:r>
      <w:r w:rsidR="00B4529A">
        <w:t>00</w:t>
      </w:r>
      <w:r w:rsidR="005E4DA5">
        <w:t xml:space="preserve"> Zeichen)</w:t>
      </w:r>
      <w:r w:rsidR="00212E84" w:rsidRPr="002345AD"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14:paraId="3B87CC8F" w14:textId="77777777" w:rsidTr="00BF44D4">
        <w:tc>
          <w:tcPr>
            <w:tcW w:w="9212" w:type="dxa"/>
          </w:tcPr>
          <w:p w14:paraId="7842F396" w14:textId="5FC6521C" w:rsidR="00212E84" w:rsidRDefault="0017510E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730E43B" w14:textId="0D8F06B8" w:rsidR="00212E84" w:rsidRDefault="00587B27" w:rsidP="008F6012">
      <w:pPr>
        <w:pStyle w:val="Flietext"/>
        <w:spacing w:before="240"/>
        <w:rPr>
          <w:rFonts w:cs="Times New Roman"/>
        </w:rPr>
      </w:pPr>
      <w:r w:rsidRPr="002345AD">
        <w:rPr>
          <w:rFonts w:cs="Times New Roman"/>
        </w:rPr>
        <w:t>3.</w:t>
      </w:r>
      <w:r w:rsidR="00026CAE">
        <w:rPr>
          <w:rFonts w:cs="Times New Roman"/>
        </w:rPr>
        <w:t>3</w:t>
      </w:r>
      <w:r w:rsidR="005E4DA5">
        <w:rPr>
          <w:rFonts w:cs="Times New Roman"/>
        </w:rPr>
        <w:t xml:space="preserve"> </w:t>
      </w:r>
      <w:r w:rsidR="005E4DA5" w:rsidRPr="00C955B1">
        <w:t>Beitrag zu den Zielen des Operationellen Programms des Landes Berlin für den ESF (</w:t>
      </w:r>
      <w:r w:rsidR="005E4DA5">
        <w:t>30.04.2018</w:t>
      </w:r>
      <w:r w:rsidR="005E4DA5" w:rsidRPr="00C955B1">
        <w:t xml:space="preserve">) und hier besonders das spezifische Ziel C.2 Qualifizierung und lebenslanges Lernen für Personen außerhalb des schulischen Bildungssystems und unter Berücksichtigung der instrumentenspezifischen Ziele des Instruments Qualifizierung vor Beschäftigung </w:t>
      </w:r>
      <w:r w:rsidR="005E4DA5">
        <w:t xml:space="preserve">laut </w:t>
      </w:r>
      <w:r w:rsidR="005E4DA5" w:rsidRPr="00C955B1">
        <w:t xml:space="preserve">der </w:t>
      </w:r>
      <w:r w:rsidR="005E4DA5" w:rsidRPr="00C955B1">
        <w:lastRenderedPageBreak/>
        <w:t xml:space="preserve">Projektauswahlkriterien des Berliner Begleitausschusses vom </w:t>
      </w:r>
      <w:r w:rsidR="005E4DA5">
        <w:t>04.12.2018</w:t>
      </w:r>
      <w:r w:rsidR="005E4DA5" w:rsidRPr="00C955B1">
        <w:t xml:space="preserve"> bzw. zu arbeitsmarktpolitischen Zielen des Landes Berlin</w:t>
      </w:r>
      <w:r w:rsidR="005E4DA5">
        <w:t xml:space="preserve"> (</w:t>
      </w:r>
      <w:r w:rsidR="00B4529A">
        <w:t xml:space="preserve">max. </w:t>
      </w:r>
      <w:r w:rsidR="0017510E">
        <w:t>1</w:t>
      </w:r>
      <w:r w:rsidR="00B4529A">
        <w:t>.</w:t>
      </w:r>
      <w:r w:rsidR="00EE5168">
        <w:t>5</w:t>
      </w:r>
      <w:r w:rsidR="005E4DA5">
        <w:t>00 Zeichen)</w:t>
      </w:r>
      <w:r w:rsidR="00212E84" w:rsidRPr="00C87502">
        <w:rPr>
          <w:rFonts w:cs="Times New Roman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B59EE22" w14:textId="77777777" w:rsidTr="00026CAE">
        <w:tc>
          <w:tcPr>
            <w:tcW w:w="7353" w:type="dxa"/>
          </w:tcPr>
          <w:p w14:paraId="7FB9F0DB" w14:textId="7F477EBE" w:rsidR="00212E84" w:rsidRPr="008C7338" w:rsidRDefault="00EE5168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284E357" w14:textId="09942ABE" w:rsidR="00026CAE" w:rsidRPr="005E4DA5" w:rsidRDefault="00026CAE" w:rsidP="008F6012">
      <w:pPr>
        <w:suppressAutoHyphens w:val="0"/>
        <w:spacing w:before="240" w:after="120"/>
        <w:rPr>
          <w:rFonts w:ascii="Arial" w:eastAsia="MS Mincho" w:hAnsi="Arial" w:cs="Arial"/>
          <w:kern w:val="20"/>
          <w:szCs w:val="20"/>
          <w:lang w:eastAsia="de-DE"/>
        </w:rPr>
      </w:pPr>
      <w:r w:rsidRPr="005E4DA5">
        <w:rPr>
          <w:rFonts w:ascii="Arial" w:eastAsia="MS Mincho" w:hAnsi="Arial" w:cs="Arial"/>
          <w:kern w:val="20"/>
          <w:szCs w:val="20"/>
          <w:lang w:eastAsia="de-DE"/>
        </w:rPr>
        <w:t>3.</w:t>
      </w:r>
      <w:r>
        <w:rPr>
          <w:rFonts w:ascii="Arial" w:eastAsia="MS Mincho" w:hAnsi="Arial" w:cs="Arial"/>
          <w:kern w:val="20"/>
          <w:szCs w:val="20"/>
          <w:lang w:eastAsia="de-DE"/>
        </w:rPr>
        <w:t>4</w:t>
      </w:r>
      <w:r w:rsidRPr="005E4DA5">
        <w:rPr>
          <w:rFonts w:ascii="Arial" w:eastAsia="MS Mincho" w:hAnsi="Arial" w:cs="Arial"/>
          <w:kern w:val="20"/>
          <w:szCs w:val="20"/>
          <w:lang w:eastAsia="de-DE"/>
        </w:rPr>
        <w:t xml:space="preserve"> Beschreibung der Zielgruppe</w:t>
      </w:r>
      <w:r w:rsidR="009E1429">
        <w:rPr>
          <w:rFonts w:ascii="Arial" w:eastAsia="MS Mincho" w:hAnsi="Arial" w:cs="Arial"/>
          <w:kern w:val="20"/>
          <w:szCs w:val="20"/>
          <w:lang w:eastAsia="de-DE"/>
        </w:rPr>
        <w:t>, Erfahrungen mit dieser Zielgruppe</w:t>
      </w:r>
      <w:r w:rsidRPr="005E4DA5">
        <w:rPr>
          <w:rFonts w:ascii="Arial" w:eastAsia="MS Mincho" w:hAnsi="Arial" w:cs="Arial"/>
          <w:kern w:val="20"/>
          <w:szCs w:val="20"/>
          <w:lang w:eastAsia="de-DE"/>
        </w:rPr>
        <w:t xml:space="preserve"> und schlüssiges Konzept zur Akquisition von Teilnehmenden</w:t>
      </w:r>
      <w:r>
        <w:rPr>
          <w:rFonts w:ascii="Arial" w:eastAsia="MS Mincho" w:hAnsi="Arial" w:cs="Arial"/>
          <w:kern w:val="20"/>
          <w:szCs w:val="20"/>
          <w:lang w:eastAsia="de-DE"/>
        </w:rPr>
        <w:t xml:space="preserve"> (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 xml:space="preserve">max. </w:t>
      </w:r>
      <w:r w:rsidR="0017510E">
        <w:rPr>
          <w:rFonts w:ascii="Arial" w:eastAsia="MS Mincho" w:hAnsi="Arial" w:cs="Arial"/>
          <w:kern w:val="20"/>
          <w:szCs w:val="20"/>
          <w:lang w:eastAsia="de-DE"/>
        </w:rPr>
        <w:t>1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>.</w:t>
      </w:r>
      <w:r w:rsidR="0017510E">
        <w:rPr>
          <w:rFonts w:ascii="Arial" w:eastAsia="MS Mincho" w:hAnsi="Arial" w:cs="Arial"/>
          <w:kern w:val="20"/>
          <w:szCs w:val="20"/>
          <w:lang w:eastAsia="de-DE"/>
        </w:rPr>
        <w:t>5</w:t>
      </w:r>
      <w:r>
        <w:rPr>
          <w:rFonts w:ascii="Arial" w:eastAsia="MS Mincho" w:hAnsi="Arial" w:cs="Arial"/>
          <w:kern w:val="20"/>
          <w:szCs w:val="20"/>
          <w:lang w:eastAsia="de-DE"/>
        </w:rPr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026CAE" w:rsidRPr="008C7338" w14:paraId="3446128D" w14:textId="77777777" w:rsidTr="0057207F">
        <w:tc>
          <w:tcPr>
            <w:tcW w:w="7353" w:type="dxa"/>
          </w:tcPr>
          <w:p w14:paraId="6F12835A" w14:textId="603FD890" w:rsidR="00026CAE" w:rsidRPr="008C7338" w:rsidRDefault="0017510E" w:rsidP="0057207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4114978" w14:textId="5A66E444" w:rsidR="00587B27" w:rsidRPr="002345AD" w:rsidRDefault="00587B27" w:rsidP="00212E84">
      <w:pPr>
        <w:pStyle w:val="Flietext"/>
      </w:pPr>
      <w:r w:rsidRPr="002345AD">
        <w:t>3.5 Darstellun</w:t>
      </w:r>
      <w:r w:rsidR="008F6012">
        <w:t>g</w:t>
      </w:r>
      <w:r w:rsidRPr="002345AD">
        <w:t xml:space="preserve"> </w:t>
      </w:r>
      <w:r w:rsidR="005E4DA5" w:rsidRPr="001F1166">
        <w:rPr>
          <w:lang w:eastAsia="en-US"/>
        </w:rPr>
        <w:t>der Arbeitsweise einschließlich der einzusetzenden pädagogischen Methoden und Standards im Unterricht, Innovationen in der Unterrichtsgestaltung</w:t>
      </w:r>
      <w:r w:rsidR="005E4DA5">
        <w:rPr>
          <w:lang w:eastAsia="en-US"/>
        </w:rPr>
        <w:t xml:space="preserve"> (</w:t>
      </w:r>
      <w:r w:rsidR="00B4529A">
        <w:rPr>
          <w:lang w:eastAsia="en-US"/>
        </w:rPr>
        <w:t xml:space="preserve">max. </w:t>
      </w:r>
      <w:r w:rsidR="0017510E">
        <w:rPr>
          <w:lang w:eastAsia="en-US"/>
        </w:rPr>
        <w:t>2</w:t>
      </w:r>
      <w:r w:rsidR="00B4529A">
        <w:rPr>
          <w:lang w:eastAsia="en-US"/>
        </w:rPr>
        <w:t>.</w:t>
      </w:r>
      <w:r w:rsidR="00EE5168">
        <w:rPr>
          <w:lang w:eastAsia="en-US"/>
        </w:rPr>
        <w:t>0</w:t>
      </w:r>
      <w:r w:rsidR="00B4529A">
        <w:rPr>
          <w:lang w:eastAsia="en-US"/>
        </w:rPr>
        <w:t>00</w:t>
      </w:r>
      <w:r w:rsidR="005E4DA5">
        <w:rPr>
          <w:lang w:eastAsia="en-US"/>
        </w:rPr>
        <w:t xml:space="preserve"> Zeichen)</w:t>
      </w:r>
      <w:r w:rsidR="009319C3">
        <w:t>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E12BD7" w:rsidRPr="00E12BD7" w14:paraId="5634F12C" w14:textId="77777777" w:rsidTr="00587B27">
        <w:tc>
          <w:tcPr>
            <w:tcW w:w="5000" w:type="pct"/>
          </w:tcPr>
          <w:p w14:paraId="063C6680" w14:textId="1125B398" w:rsidR="00E12BD7" w:rsidRPr="00E12BD7" w:rsidRDefault="00EE5168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4815196C" w14:textId="15BE1123" w:rsidR="00212E84" w:rsidRPr="008C7338" w:rsidRDefault="00587B27" w:rsidP="00212E84">
      <w:pPr>
        <w:pStyle w:val="Flietext"/>
      </w:pPr>
      <w:r w:rsidRPr="002345AD">
        <w:t>3.6</w:t>
      </w:r>
      <w:r w:rsidR="005E4DA5">
        <w:t xml:space="preserve"> Darstellun</w:t>
      </w:r>
      <w:r w:rsidR="008F6012">
        <w:t>g</w:t>
      </w:r>
      <w:r w:rsidR="005E4DA5">
        <w:t xml:space="preserve"> </w:t>
      </w:r>
      <w:r w:rsidR="005E4DA5" w:rsidRPr="001F1166">
        <w:rPr>
          <w:szCs w:val="22"/>
        </w:rPr>
        <w:t>methodisch-didaktisch innovativ</w:t>
      </w:r>
      <w:r w:rsidR="007856CC">
        <w:rPr>
          <w:szCs w:val="22"/>
        </w:rPr>
        <w:t>er</w:t>
      </w:r>
      <w:r w:rsidR="005E4DA5" w:rsidRPr="001F1166">
        <w:rPr>
          <w:szCs w:val="22"/>
        </w:rPr>
        <w:t xml:space="preserve"> geeigneter Formate der Erwachsenenbildung bzw. des „</w:t>
      </w:r>
      <w:r w:rsidR="00906987">
        <w:rPr>
          <w:szCs w:val="22"/>
        </w:rPr>
        <w:t>L</w:t>
      </w:r>
      <w:r w:rsidR="005E4DA5" w:rsidRPr="001F1166">
        <w:rPr>
          <w:szCs w:val="22"/>
        </w:rPr>
        <w:t>earning by doing“ bei der Nutzung von IT-Geräten (Medienkompetenz) oder durch die sukzessive steigende Nutzung von Medien zum selbstständigen Lernen</w:t>
      </w:r>
      <w:r w:rsidR="009E1429">
        <w:rPr>
          <w:szCs w:val="22"/>
        </w:rPr>
        <w:t xml:space="preserve"> (Vermittlung digitaler Grundkompetenzen) </w:t>
      </w:r>
      <w:r w:rsidR="00906987">
        <w:rPr>
          <w:szCs w:val="22"/>
        </w:rPr>
        <w:t>(</w:t>
      </w:r>
      <w:r w:rsidR="00B4529A">
        <w:rPr>
          <w:szCs w:val="22"/>
        </w:rPr>
        <w:t xml:space="preserve">max. </w:t>
      </w:r>
      <w:r w:rsidR="00C43A11">
        <w:rPr>
          <w:szCs w:val="22"/>
        </w:rPr>
        <w:t>1</w:t>
      </w:r>
      <w:r w:rsidR="00B4529A">
        <w:rPr>
          <w:szCs w:val="22"/>
        </w:rPr>
        <w:t>.</w:t>
      </w:r>
      <w:r w:rsidR="00C43A11">
        <w:rPr>
          <w:szCs w:val="22"/>
        </w:rPr>
        <w:t>2</w:t>
      </w:r>
      <w:r w:rsidR="00906987">
        <w:rPr>
          <w:szCs w:val="22"/>
        </w:rPr>
        <w:t>00 Zeichen)</w:t>
      </w:r>
      <w:r w:rsidR="00212E84" w:rsidRPr="006A7F36">
        <w:t>:</w:t>
      </w:r>
      <w:r w:rsidR="00212E84" w:rsidRPr="008C7338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46745B5" w14:textId="77777777" w:rsidTr="00BF44D4">
        <w:tc>
          <w:tcPr>
            <w:tcW w:w="9212" w:type="dxa"/>
          </w:tcPr>
          <w:p w14:paraId="18843EBB" w14:textId="07D0240C" w:rsidR="00212E84" w:rsidRPr="008C7338" w:rsidRDefault="00C43A11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AD089D5" w14:textId="1138A4A5" w:rsidR="00906987" w:rsidRPr="00C955B1" w:rsidRDefault="00587B27" w:rsidP="008F6012">
      <w:pPr>
        <w:pStyle w:val="Flietext"/>
        <w:spacing w:before="240"/>
      </w:pPr>
      <w:r w:rsidRPr="002345AD">
        <w:t xml:space="preserve">3.7 </w:t>
      </w:r>
      <w:r w:rsidR="00906987" w:rsidRPr="00C955B1">
        <w:t xml:space="preserve">Darstellung der Begleitung und sozialpädagogischen Betreuung während </w:t>
      </w:r>
      <w:r w:rsidR="00A87D49">
        <w:t xml:space="preserve">des Unterrichts und </w:t>
      </w:r>
      <w:r w:rsidR="00906987" w:rsidRPr="00C955B1">
        <w:t>der Praktika</w:t>
      </w:r>
      <w:r w:rsidR="00A87D49">
        <w:t xml:space="preserve"> </w:t>
      </w:r>
      <w:r w:rsidR="00906987">
        <w:t>(</w:t>
      </w:r>
      <w:r w:rsidR="00B4529A">
        <w:t xml:space="preserve">max. </w:t>
      </w:r>
      <w:r w:rsidR="00C43A11">
        <w:t>1</w:t>
      </w:r>
      <w:r w:rsidR="00B4529A">
        <w:t>.</w:t>
      </w:r>
      <w:r w:rsidR="00C43A11">
        <w:t>2</w:t>
      </w:r>
      <w:r w:rsidR="00906987"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988FD6B" w14:textId="77777777" w:rsidTr="00906987">
        <w:tc>
          <w:tcPr>
            <w:tcW w:w="7353" w:type="dxa"/>
          </w:tcPr>
          <w:p w14:paraId="7A50D1AE" w14:textId="0940516C" w:rsidR="00212E84" w:rsidRPr="008C7338" w:rsidRDefault="00C43A11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DCC7659" w14:textId="2704FF10" w:rsidR="00212E84" w:rsidRPr="008C7338" w:rsidRDefault="008C5038" w:rsidP="008F6012">
      <w:pPr>
        <w:pStyle w:val="Flietext"/>
        <w:spacing w:before="240"/>
      </w:pPr>
      <w:r w:rsidRPr="002345AD">
        <w:t>3.8</w:t>
      </w:r>
      <w:r w:rsidR="0007409E" w:rsidRPr="002345AD">
        <w:t xml:space="preserve"> </w:t>
      </w:r>
      <w:r w:rsidR="00212E84" w:rsidRPr="002345AD">
        <w:t xml:space="preserve">Darstellung </w:t>
      </w:r>
      <w:r w:rsidR="00212E84" w:rsidRPr="006A7F36">
        <w:t>de</w:t>
      </w:r>
      <w:r w:rsidR="00212E84">
        <w:t>s</w:t>
      </w:r>
      <w:r w:rsidR="00906987">
        <w:t xml:space="preserve"> </w:t>
      </w:r>
      <w:r w:rsidR="00906987" w:rsidRPr="00C955B1">
        <w:t>Beitrag</w:t>
      </w:r>
      <w:r w:rsidR="00F35348">
        <w:t>s</w:t>
      </w:r>
      <w:r w:rsidR="00906987" w:rsidRPr="00C955B1">
        <w:t xml:space="preserve"> zu den bereichsübergreifenden Grundsätzen des ESF (Nachhaltige Entwicklung, Gleichstellung von Männern und Frauen, Chancengleichheit und Nichtdiskriminierung)</w:t>
      </w:r>
      <w:r w:rsidR="00906987">
        <w:t xml:space="preserve"> (</w:t>
      </w:r>
      <w:r w:rsidR="00B4529A">
        <w:t xml:space="preserve">max. </w:t>
      </w:r>
      <w:r w:rsidR="00C43A11">
        <w:t>1</w:t>
      </w:r>
      <w:r w:rsidR="00B4529A">
        <w:t>.</w:t>
      </w:r>
      <w:r w:rsidR="00C43A11">
        <w:t>5</w:t>
      </w:r>
      <w:r w:rsidR="00906987"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36319240" w14:textId="77777777" w:rsidTr="00BF44D4">
        <w:tc>
          <w:tcPr>
            <w:tcW w:w="9212" w:type="dxa"/>
          </w:tcPr>
          <w:p w14:paraId="34C2F4AE" w14:textId="4B7123B8" w:rsidR="00212E84" w:rsidRPr="008C7338" w:rsidRDefault="00C43A11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6C46F54" w14:textId="2726597A" w:rsidR="00212E84" w:rsidRPr="008C7338" w:rsidRDefault="008C5038" w:rsidP="008F6012">
      <w:pPr>
        <w:pStyle w:val="Flietext"/>
        <w:spacing w:before="240"/>
      </w:pPr>
      <w:r w:rsidRPr="002345AD">
        <w:t>3.9</w:t>
      </w:r>
      <w:r w:rsidR="00587B27" w:rsidRPr="002345AD">
        <w:t xml:space="preserve"> </w:t>
      </w:r>
      <w:r w:rsidR="00906987" w:rsidRPr="00C955B1">
        <w:t xml:space="preserve">Darstellung von Integrationsketten und Vernetzung mit Kooperationspartnern und mit dem Fachberatungsservice </w:t>
      </w:r>
      <w:r w:rsidR="00906987" w:rsidRPr="003D0657">
        <w:t>Qualifizierung von SANQ e.V.</w:t>
      </w:r>
      <w:r w:rsidR="00F35348">
        <w:t xml:space="preserve"> (</w:t>
      </w:r>
      <w:r w:rsidR="00B4529A">
        <w:t xml:space="preserve">max. </w:t>
      </w:r>
      <w:r w:rsidR="0017510E">
        <w:t>1</w:t>
      </w:r>
      <w:r w:rsidR="00B4529A">
        <w:t>.</w:t>
      </w:r>
      <w:r w:rsidR="0017510E">
        <w:t>2</w:t>
      </w:r>
      <w:r w:rsidR="00F35348"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A556B38" w14:textId="77777777" w:rsidTr="00BF44D4">
        <w:tc>
          <w:tcPr>
            <w:tcW w:w="9212" w:type="dxa"/>
          </w:tcPr>
          <w:bookmarkStart w:id="8" w:name="_Hlk13225818"/>
          <w:p w14:paraId="7CF33C18" w14:textId="327A0539" w:rsidR="00212E84" w:rsidRPr="008C7338" w:rsidRDefault="0017510E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bookmarkEnd w:id="8"/>
    <w:p w14:paraId="051238B3" w14:textId="4F1DCC5D" w:rsidR="004A1092" w:rsidRPr="00AB2CAC" w:rsidRDefault="009E1429" w:rsidP="00AB2CAC">
      <w:pPr>
        <w:pStyle w:val="Flietext"/>
        <w:spacing w:before="240"/>
      </w:pPr>
      <w:r w:rsidRPr="00AB2CAC">
        <w:lastRenderedPageBreak/>
        <w:t xml:space="preserve">3.10 </w:t>
      </w:r>
      <w:r w:rsidR="00F35348" w:rsidRPr="00AB2CAC">
        <w:t>Darstellung des Personaleinsatzes (Beschreibung der formalen Qualifikation und Zusatzqualifikation, insbesondere des lehrenden bzw. sozialpädagogischen Personals; Personalschlüssel für das pädagogische Personal (Verhältnis von Vollzeitstellen zu Teilnehmenden</w:t>
      </w:r>
      <w:r w:rsidR="00C43A11">
        <w:t>),</w:t>
      </w:r>
      <w:r w:rsidR="004A1092" w:rsidRPr="00AB2CAC">
        <w:t xml:space="preserve"> (</w:t>
      </w:r>
      <w:r w:rsidR="00B4529A" w:rsidRPr="00AB2CAC">
        <w:t xml:space="preserve">max. </w:t>
      </w:r>
      <w:r w:rsidR="0017510E">
        <w:t>2</w:t>
      </w:r>
      <w:r w:rsidR="00B4529A" w:rsidRPr="00AB2CAC">
        <w:t>.</w:t>
      </w:r>
      <w:r w:rsidR="004A1092" w:rsidRPr="00AB2CAC">
        <w:t>500 Zeichen):</w:t>
      </w:r>
      <w:r w:rsidR="00F35348" w:rsidRPr="00AB2CAC"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9E1429" w:rsidRPr="008C7338" w14:paraId="1E1E0712" w14:textId="77777777" w:rsidTr="009E1429">
        <w:tc>
          <w:tcPr>
            <w:tcW w:w="9212" w:type="dxa"/>
          </w:tcPr>
          <w:p w14:paraId="5C936888" w14:textId="6234D137" w:rsidR="009E1429" w:rsidRPr="008C7338" w:rsidRDefault="00C43A11" w:rsidP="009E142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57A1E78" w14:textId="1F4B135C" w:rsidR="004A1092" w:rsidRPr="002345AD" w:rsidRDefault="004A1092" w:rsidP="008F6012">
      <w:pPr>
        <w:pStyle w:val="Flietext"/>
        <w:spacing w:before="240"/>
      </w:pPr>
      <w:r>
        <w:t xml:space="preserve">3.11 </w:t>
      </w:r>
      <w:r w:rsidR="00F35348" w:rsidRPr="004A1092">
        <w:t>Darstellung der technischen und räumlichen Ausstattung der Unterrichts- und Praxisräume; (</w:t>
      </w:r>
      <w:r w:rsidR="00B4529A">
        <w:t>max. 2.</w:t>
      </w:r>
      <w:r w:rsidR="0017510E">
        <w:t>0</w:t>
      </w:r>
      <w:r w:rsidR="00F35348" w:rsidRPr="004A1092">
        <w:t>00 Zeichen):</w:t>
      </w:r>
      <w:r w:rsidR="007856CC" w:rsidRPr="004A1092">
        <w:t xml:space="preserve"> 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4A1092" w14:paraId="0CEB660C" w14:textId="77777777" w:rsidTr="0057207F">
        <w:tc>
          <w:tcPr>
            <w:tcW w:w="5000" w:type="pct"/>
          </w:tcPr>
          <w:p w14:paraId="28EFA721" w14:textId="35A98DA6" w:rsidR="004A1092" w:rsidRPr="00CD2B6B" w:rsidRDefault="0017510E" w:rsidP="0057207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43EB09E" w14:textId="0E549E8C" w:rsidR="00F35348" w:rsidRPr="00F35348" w:rsidRDefault="008C5038" w:rsidP="008F6012">
      <w:pPr>
        <w:pStyle w:val="Flietext"/>
        <w:spacing w:before="240"/>
      </w:pPr>
      <w:r w:rsidRPr="00F35348">
        <w:t>3.1</w:t>
      </w:r>
      <w:r w:rsidR="0057207F">
        <w:t>2</w:t>
      </w:r>
      <w:r w:rsidR="004A1092">
        <w:t xml:space="preserve"> </w:t>
      </w:r>
      <w:r w:rsidR="00F35348" w:rsidRPr="00F35348">
        <w:t xml:space="preserve">Beschreibung der Öffentlichkeitsarbeit und Qualität der Publizitätsmaßnahmen unter besonderer Beachtung der Einhaltung der Publizitätskriterien des ESF </w:t>
      </w:r>
      <w:r w:rsidR="00F35348">
        <w:t>(</w:t>
      </w:r>
      <w:r w:rsidR="00B4529A">
        <w:t xml:space="preserve">max. </w:t>
      </w:r>
      <w:r w:rsidR="0017510E">
        <w:t>1</w:t>
      </w:r>
      <w:r w:rsidR="00B4529A">
        <w:t>.</w:t>
      </w:r>
      <w:r w:rsidR="00C43A11">
        <w:t>2</w:t>
      </w:r>
      <w:r w:rsidR="00F35348"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2D5CB9A5" w14:textId="77777777" w:rsidTr="00F35348">
        <w:tc>
          <w:tcPr>
            <w:tcW w:w="7353" w:type="dxa"/>
          </w:tcPr>
          <w:p w14:paraId="7E7D70C9" w14:textId="1797EE1C" w:rsidR="00212E84" w:rsidRPr="008C7338" w:rsidRDefault="00C43A11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7ECAB3C" w14:textId="27254B25" w:rsidR="00212E84" w:rsidRPr="008C7338" w:rsidRDefault="008C5038" w:rsidP="008F6012">
      <w:pPr>
        <w:pStyle w:val="Flietext"/>
        <w:spacing w:before="240"/>
      </w:pPr>
      <w:r w:rsidRPr="002345AD">
        <w:t>3.1</w:t>
      </w:r>
      <w:r w:rsidR="0057207F">
        <w:t>3</w:t>
      </w:r>
      <w:r w:rsidR="00F35348" w:rsidRPr="00F35348">
        <w:t xml:space="preserve"> </w:t>
      </w:r>
      <w:r w:rsidR="00F35348" w:rsidRPr="00B400B4">
        <w:t>Konkretisierung der Ziel- und Erfolgskennzahlen</w:t>
      </w:r>
      <w:r w:rsidR="00F35348">
        <w:t xml:space="preserve">, </w:t>
      </w:r>
      <w:r w:rsidR="00F35348" w:rsidRPr="00C955B1">
        <w:t xml:space="preserve">Darstellung der Bemühungen, die angestrebten Ergebnisindikatoren der QvB zu erreichen (Quote </w:t>
      </w:r>
      <w:r w:rsidR="00F35348">
        <w:t>7</w:t>
      </w:r>
      <w:r w:rsidR="00F35348" w:rsidRPr="00C955B1">
        <w:t>0 Prozent Erfolgsindikator Qualifizierungsziel, Steigerung der beruflichen und sozialen Kompetenzen, Vermittlung in den allgemeinen Arbeitsmarkt)</w:t>
      </w:r>
      <w:r w:rsidR="00F35348">
        <w:t xml:space="preserve"> (</w:t>
      </w:r>
      <w:r w:rsidR="00B4529A">
        <w:t>max. 2.</w:t>
      </w:r>
      <w:r w:rsidR="0017510E">
        <w:t>0</w:t>
      </w:r>
      <w:r w:rsidR="00F35348"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33C33863" w14:textId="77777777" w:rsidTr="00BF44D4">
        <w:tc>
          <w:tcPr>
            <w:tcW w:w="9212" w:type="dxa"/>
          </w:tcPr>
          <w:p w14:paraId="189F566C" w14:textId="1A4DAB33" w:rsidR="00212E84" w:rsidRPr="008C7338" w:rsidRDefault="0017510E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3570EEC" w14:textId="36AE10D0" w:rsidR="00212E84" w:rsidRPr="00A87D49" w:rsidRDefault="008C5038" w:rsidP="008F6012">
      <w:pPr>
        <w:suppressAutoHyphens w:val="0"/>
        <w:spacing w:before="240" w:after="120"/>
        <w:rPr>
          <w:rFonts w:ascii="Arial" w:eastAsia="MS Mincho" w:hAnsi="Arial" w:cs="Arial"/>
          <w:kern w:val="20"/>
          <w:szCs w:val="20"/>
          <w:lang w:eastAsia="de-DE"/>
        </w:rPr>
      </w:pPr>
      <w:r w:rsidRPr="00F35348">
        <w:rPr>
          <w:rFonts w:ascii="Arial" w:eastAsia="MS Mincho" w:hAnsi="Arial" w:cs="Arial"/>
          <w:kern w:val="20"/>
          <w:szCs w:val="20"/>
          <w:lang w:eastAsia="de-DE"/>
        </w:rPr>
        <w:t>3.1</w:t>
      </w:r>
      <w:r w:rsidR="0057207F">
        <w:rPr>
          <w:rFonts w:ascii="Arial" w:eastAsia="MS Mincho" w:hAnsi="Arial" w:cs="Arial"/>
          <w:kern w:val="20"/>
          <w:szCs w:val="20"/>
          <w:lang w:eastAsia="de-DE"/>
        </w:rPr>
        <w:t>4</w:t>
      </w:r>
      <w:r w:rsidR="00F35348" w:rsidRPr="00F35348">
        <w:rPr>
          <w:rFonts w:ascii="Arial" w:eastAsia="MS Mincho" w:hAnsi="Arial" w:cs="Arial"/>
          <w:kern w:val="20"/>
          <w:szCs w:val="20"/>
          <w:lang w:eastAsia="de-DE"/>
        </w:rPr>
        <w:t xml:space="preserve"> </w:t>
      </w:r>
      <w:r w:rsidR="00F35348" w:rsidRPr="00A87D49">
        <w:rPr>
          <w:rFonts w:ascii="Arial" w:eastAsia="MS Mincho" w:hAnsi="Arial" w:cs="Arial"/>
          <w:kern w:val="20"/>
          <w:szCs w:val="20"/>
          <w:lang w:eastAsia="de-DE"/>
        </w:rPr>
        <w:t>Beitrag zur Sicherung und Verbreitung der Projektergebnisse</w:t>
      </w:r>
      <w:r w:rsidR="00F35348">
        <w:rPr>
          <w:rFonts w:ascii="Arial" w:eastAsia="MS Mincho" w:hAnsi="Arial" w:cs="Arial"/>
          <w:kern w:val="20"/>
          <w:szCs w:val="20"/>
          <w:lang w:eastAsia="de-DE"/>
        </w:rPr>
        <w:t xml:space="preserve"> </w:t>
      </w:r>
      <w:r w:rsidR="00A87D49">
        <w:rPr>
          <w:rFonts w:ascii="Arial" w:eastAsia="MS Mincho" w:hAnsi="Arial" w:cs="Arial"/>
          <w:kern w:val="20"/>
          <w:szCs w:val="20"/>
          <w:lang w:eastAsia="de-DE"/>
        </w:rPr>
        <w:t>(</w:t>
      </w:r>
      <w:r w:rsidR="00A87D49" w:rsidRPr="00A87D49">
        <w:rPr>
          <w:rFonts w:ascii="Arial" w:eastAsia="MS Mincho" w:hAnsi="Arial" w:cs="Arial"/>
          <w:kern w:val="20"/>
          <w:szCs w:val="20"/>
          <w:lang w:eastAsia="de-DE"/>
        </w:rPr>
        <w:t>Archivierung der Projektunterlagen; Datenschutz; Zustimmung zur Veröffentlichung)</w:t>
      </w:r>
      <w:r w:rsidR="00A87D49">
        <w:rPr>
          <w:rFonts w:ascii="Arial" w:eastAsia="MS Mincho" w:hAnsi="Arial" w:cs="Arial"/>
          <w:kern w:val="20"/>
          <w:szCs w:val="20"/>
          <w:lang w:eastAsia="de-DE"/>
        </w:rPr>
        <w:t xml:space="preserve"> </w:t>
      </w:r>
      <w:r w:rsidR="00F35348">
        <w:rPr>
          <w:rFonts w:ascii="Arial" w:eastAsia="MS Mincho" w:hAnsi="Arial" w:cs="Arial"/>
          <w:kern w:val="20"/>
          <w:szCs w:val="20"/>
          <w:lang w:eastAsia="de-DE"/>
        </w:rPr>
        <w:t>(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>max. 1.</w:t>
      </w:r>
      <w:r w:rsidR="00C43A11">
        <w:rPr>
          <w:rFonts w:ascii="Arial" w:eastAsia="MS Mincho" w:hAnsi="Arial" w:cs="Arial"/>
          <w:kern w:val="20"/>
          <w:szCs w:val="20"/>
          <w:lang w:eastAsia="de-DE"/>
        </w:rPr>
        <w:t>2</w:t>
      </w:r>
      <w:r w:rsidR="00F35348">
        <w:rPr>
          <w:rFonts w:ascii="Arial" w:eastAsia="MS Mincho" w:hAnsi="Arial" w:cs="Arial"/>
          <w:kern w:val="20"/>
          <w:szCs w:val="20"/>
          <w:lang w:eastAsia="de-DE"/>
        </w:rPr>
        <w:t>00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151515E4" w14:textId="77777777" w:rsidTr="00BF44D4">
        <w:tc>
          <w:tcPr>
            <w:tcW w:w="9212" w:type="dxa"/>
          </w:tcPr>
          <w:p w14:paraId="5AC00F3A" w14:textId="34E87C28" w:rsidR="00212E84" w:rsidRPr="008C7338" w:rsidRDefault="00C43A11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2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D325E17" w14:textId="3C7B84C2" w:rsidR="00F35348" w:rsidRPr="00F35348" w:rsidRDefault="008C5038" w:rsidP="008F6012">
      <w:pPr>
        <w:suppressAutoHyphens w:val="0"/>
        <w:spacing w:before="240" w:after="120"/>
        <w:rPr>
          <w:rFonts w:ascii="Arial" w:eastAsia="MS Mincho" w:hAnsi="Arial" w:cs="Arial"/>
          <w:kern w:val="20"/>
          <w:szCs w:val="20"/>
          <w:lang w:eastAsia="de-DE"/>
        </w:rPr>
      </w:pPr>
      <w:r w:rsidRPr="00F35348">
        <w:rPr>
          <w:rFonts w:ascii="Arial" w:eastAsia="MS Mincho" w:hAnsi="Arial" w:cs="Arial"/>
          <w:kern w:val="20"/>
          <w:szCs w:val="20"/>
          <w:lang w:eastAsia="de-DE"/>
        </w:rPr>
        <w:t>3.1</w:t>
      </w:r>
      <w:r w:rsidR="00F11581">
        <w:rPr>
          <w:rFonts w:ascii="Arial" w:eastAsia="MS Mincho" w:hAnsi="Arial" w:cs="Arial"/>
          <w:kern w:val="20"/>
          <w:szCs w:val="20"/>
          <w:lang w:eastAsia="de-DE"/>
        </w:rPr>
        <w:t>5</w:t>
      </w:r>
      <w:r w:rsidR="0023264C" w:rsidRPr="00F35348">
        <w:rPr>
          <w:rFonts w:ascii="Arial" w:eastAsia="MS Mincho" w:hAnsi="Arial" w:cs="Arial"/>
          <w:kern w:val="20"/>
          <w:szCs w:val="20"/>
          <w:lang w:eastAsia="de-DE"/>
        </w:rPr>
        <w:t xml:space="preserve"> </w:t>
      </w:r>
      <w:r w:rsidR="00F35348" w:rsidRPr="00F35348">
        <w:rPr>
          <w:rFonts w:ascii="Arial" w:eastAsia="MS Mincho" w:hAnsi="Arial" w:cs="Arial"/>
          <w:kern w:val="20"/>
          <w:szCs w:val="20"/>
          <w:lang w:eastAsia="de-DE"/>
        </w:rPr>
        <w:t>Beschreibung der Erfahrungen mit ähnlichen Vorhaben unter Bezugnahme auf positive Monitoring- bzw. Evaluationsergebnisse der Vorgänger</w:t>
      </w:r>
      <w:r w:rsidR="001B779D">
        <w:rPr>
          <w:rFonts w:ascii="Arial" w:eastAsia="MS Mincho" w:hAnsi="Arial" w:cs="Arial"/>
          <w:kern w:val="20"/>
          <w:szCs w:val="20"/>
          <w:lang w:eastAsia="de-DE"/>
        </w:rPr>
        <w:t>projekten</w:t>
      </w:r>
      <w:r w:rsidR="00F35348">
        <w:rPr>
          <w:rFonts w:ascii="Arial" w:eastAsia="MS Mincho" w:hAnsi="Arial" w:cs="Arial"/>
          <w:kern w:val="20"/>
          <w:szCs w:val="20"/>
          <w:lang w:eastAsia="de-DE"/>
        </w:rPr>
        <w:t xml:space="preserve"> (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 xml:space="preserve">max. </w:t>
      </w:r>
      <w:r w:rsidR="00632109">
        <w:rPr>
          <w:rFonts w:ascii="Arial" w:eastAsia="MS Mincho" w:hAnsi="Arial" w:cs="Arial"/>
          <w:kern w:val="20"/>
          <w:szCs w:val="20"/>
          <w:lang w:eastAsia="de-DE"/>
        </w:rPr>
        <w:t>1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>.</w:t>
      </w:r>
      <w:r w:rsidR="00632109">
        <w:rPr>
          <w:rFonts w:ascii="Arial" w:eastAsia="MS Mincho" w:hAnsi="Arial" w:cs="Arial"/>
          <w:kern w:val="20"/>
          <w:szCs w:val="20"/>
          <w:lang w:eastAsia="de-DE"/>
        </w:rPr>
        <w:t>5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>0</w:t>
      </w:r>
      <w:r w:rsidR="00F35348">
        <w:rPr>
          <w:rFonts w:ascii="Arial" w:eastAsia="MS Mincho" w:hAnsi="Arial" w:cs="Arial"/>
          <w:kern w:val="20"/>
          <w:szCs w:val="20"/>
          <w:lang w:eastAsia="de-DE"/>
        </w:rPr>
        <w:t>0 Zeichen):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353"/>
      </w:tblGrid>
      <w:tr w:rsidR="00212E84" w:rsidRPr="008C7338" w14:paraId="024416F3" w14:textId="77777777" w:rsidTr="00F35348">
        <w:tc>
          <w:tcPr>
            <w:tcW w:w="7353" w:type="dxa"/>
          </w:tcPr>
          <w:p w14:paraId="5AE79B77" w14:textId="055ADEF6" w:rsidR="00212E84" w:rsidRPr="008C7338" w:rsidRDefault="008F6012" w:rsidP="009319C3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9311F47" w14:textId="58F5F5B0" w:rsidR="0023264C" w:rsidRPr="00F35348" w:rsidRDefault="008C5038" w:rsidP="008F6012">
      <w:pPr>
        <w:suppressAutoHyphens w:val="0"/>
        <w:spacing w:before="240" w:after="120"/>
        <w:rPr>
          <w:rFonts w:ascii="Arial" w:eastAsia="MS Mincho" w:hAnsi="Arial" w:cs="Arial"/>
          <w:kern w:val="20"/>
          <w:szCs w:val="20"/>
          <w:lang w:eastAsia="de-DE"/>
        </w:rPr>
      </w:pPr>
      <w:r w:rsidRPr="00F35348">
        <w:rPr>
          <w:rFonts w:ascii="Arial" w:eastAsia="MS Mincho" w:hAnsi="Arial" w:cs="Arial"/>
          <w:kern w:val="20"/>
          <w:szCs w:val="20"/>
          <w:lang w:eastAsia="de-DE"/>
        </w:rPr>
        <w:t>3.</w:t>
      </w:r>
      <w:r w:rsidR="004A1092">
        <w:rPr>
          <w:rFonts w:ascii="Arial" w:eastAsia="MS Mincho" w:hAnsi="Arial" w:cs="Arial"/>
          <w:kern w:val="20"/>
          <w:szCs w:val="20"/>
          <w:lang w:eastAsia="de-DE"/>
        </w:rPr>
        <w:t>1</w:t>
      </w:r>
      <w:r w:rsidR="00F11581">
        <w:rPr>
          <w:rFonts w:ascii="Arial" w:eastAsia="MS Mincho" w:hAnsi="Arial" w:cs="Arial"/>
          <w:kern w:val="20"/>
          <w:szCs w:val="20"/>
          <w:lang w:eastAsia="de-DE"/>
        </w:rPr>
        <w:t>6</w:t>
      </w:r>
      <w:r w:rsidR="0023264C" w:rsidRPr="00F35348">
        <w:rPr>
          <w:rFonts w:ascii="Arial" w:eastAsia="MS Mincho" w:hAnsi="Arial" w:cs="Arial"/>
          <w:kern w:val="20"/>
          <w:szCs w:val="20"/>
          <w:lang w:eastAsia="de-DE"/>
        </w:rPr>
        <w:t xml:space="preserve"> </w:t>
      </w:r>
      <w:r w:rsidR="00F35348" w:rsidRPr="00F35348">
        <w:rPr>
          <w:rFonts w:ascii="Arial" w:eastAsia="MS Mincho" w:hAnsi="Arial" w:cs="Arial"/>
          <w:kern w:val="20"/>
          <w:szCs w:val="20"/>
          <w:lang w:eastAsia="de-DE"/>
        </w:rPr>
        <w:t>Nachweis geeigneter Vermittlungsaktivitäten und ggf. Kooperationen zur zeitnahen Einmündung der Teilnehmenden in den allgemeinen Arbeitsmarkt bzw. Beschreibung der bisherigen Erfahrungen bei der Vermittlung</w:t>
      </w:r>
      <w:r w:rsidR="00F35348">
        <w:rPr>
          <w:rFonts w:ascii="Arial" w:eastAsia="MS Mincho" w:hAnsi="Arial" w:cs="Arial"/>
          <w:kern w:val="20"/>
          <w:szCs w:val="20"/>
          <w:lang w:eastAsia="de-DE"/>
        </w:rPr>
        <w:t xml:space="preserve"> (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 xml:space="preserve">max. </w:t>
      </w:r>
      <w:r w:rsidR="00632109">
        <w:rPr>
          <w:rFonts w:ascii="Arial" w:eastAsia="MS Mincho" w:hAnsi="Arial" w:cs="Arial"/>
          <w:kern w:val="20"/>
          <w:szCs w:val="20"/>
          <w:lang w:eastAsia="de-DE"/>
        </w:rPr>
        <w:t>1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>.</w:t>
      </w:r>
      <w:r w:rsidR="00F35348">
        <w:rPr>
          <w:rFonts w:ascii="Arial" w:eastAsia="MS Mincho" w:hAnsi="Arial" w:cs="Arial"/>
          <w:kern w:val="20"/>
          <w:szCs w:val="20"/>
          <w:lang w:eastAsia="de-DE"/>
        </w:rPr>
        <w:t>500 Zeichen):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23264C" w14:paraId="6C59642F" w14:textId="77777777" w:rsidTr="0023264C">
        <w:tc>
          <w:tcPr>
            <w:tcW w:w="5000" w:type="pct"/>
          </w:tcPr>
          <w:p w14:paraId="07CD5C44" w14:textId="63B9AC6C" w:rsidR="0023264C" w:rsidRPr="00CD2B6B" w:rsidRDefault="00632109" w:rsidP="009319C3">
            <w:pPr>
              <w:pStyle w:val="Flietext"/>
            </w:pPr>
            <w: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FCF4A97" w14:textId="7A93261A" w:rsidR="00F35348" w:rsidRPr="00F35348" w:rsidRDefault="00F35348" w:rsidP="008F6012">
      <w:pPr>
        <w:suppressAutoHyphens w:val="0"/>
        <w:spacing w:before="240" w:after="120"/>
        <w:rPr>
          <w:rFonts w:ascii="Arial" w:eastAsia="MS Mincho" w:hAnsi="Arial" w:cs="Arial"/>
          <w:kern w:val="20"/>
          <w:szCs w:val="20"/>
          <w:lang w:eastAsia="de-DE"/>
        </w:rPr>
      </w:pPr>
      <w:r w:rsidRPr="00F35348">
        <w:rPr>
          <w:rFonts w:ascii="Arial" w:eastAsia="MS Mincho" w:hAnsi="Arial" w:cs="Arial"/>
          <w:kern w:val="20"/>
          <w:szCs w:val="20"/>
          <w:lang w:eastAsia="de-DE"/>
        </w:rPr>
        <w:t>3.</w:t>
      </w:r>
      <w:r w:rsidR="0057207F">
        <w:rPr>
          <w:rFonts w:ascii="Arial" w:eastAsia="MS Mincho" w:hAnsi="Arial" w:cs="Arial"/>
          <w:kern w:val="20"/>
          <w:szCs w:val="20"/>
          <w:lang w:eastAsia="de-DE"/>
        </w:rPr>
        <w:t>1</w:t>
      </w:r>
      <w:r w:rsidR="00F11581">
        <w:rPr>
          <w:rFonts w:ascii="Arial" w:eastAsia="MS Mincho" w:hAnsi="Arial" w:cs="Arial"/>
          <w:kern w:val="20"/>
          <w:szCs w:val="20"/>
          <w:lang w:eastAsia="de-DE"/>
        </w:rPr>
        <w:t>7</w:t>
      </w:r>
      <w:r w:rsidRPr="00F35348">
        <w:rPr>
          <w:rFonts w:ascii="Arial" w:eastAsia="MS Mincho" w:hAnsi="Arial" w:cs="Arial"/>
          <w:kern w:val="20"/>
          <w:szCs w:val="20"/>
          <w:lang w:eastAsia="de-DE"/>
        </w:rPr>
        <w:t xml:space="preserve"> Beschreibung der Maßnahmen zur Qualitätssicherung (wie z. B.</w:t>
      </w:r>
      <w:r w:rsidR="00E741CA">
        <w:rPr>
          <w:rFonts w:ascii="Arial" w:eastAsia="MS Mincho" w:hAnsi="Arial" w:cs="Arial"/>
          <w:kern w:val="20"/>
          <w:szCs w:val="20"/>
          <w:lang w:eastAsia="de-DE"/>
        </w:rPr>
        <w:t xml:space="preserve"> die Teilnehmerbefragung</w:t>
      </w:r>
      <w:r w:rsidRPr="00F35348">
        <w:rPr>
          <w:rFonts w:ascii="Arial" w:eastAsia="MS Mincho" w:hAnsi="Arial" w:cs="Arial"/>
          <w:kern w:val="20"/>
          <w:szCs w:val="20"/>
          <w:lang w:eastAsia="de-DE"/>
        </w:rPr>
        <w:t xml:space="preserve">) und Darstellung der Monitoring- oder Evaluationsergebnisse aus bisherigen thematisch ähnlichen Projekten </w:t>
      </w:r>
      <w:r>
        <w:rPr>
          <w:rFonts w:ascii="Arial" w:eastAsia="MS Mincho" w:hAnsi="Arial" w:cs="Arial"/>
          <w:kern w:val="20"/>
          <w:szCs w:val="20"/>
          <w:lang w:eastAsia="de-DE"/>
        </w:rPr>
        <w:t>(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 xml:space="preserve">max. </w:t>
      </w:r>
      <w:r w:rsidR="00632109">
        <w:rPr>
          <w:rFonts w:ascii="Arial" w:eastAsia="MS Mincho" w:hAnsi="Arial" w:cs="Arial"/>
          <w:kern w:val="20"/>
          <w:szCs w:val="20"/>
          <w:lang w:eastAsia="de-DE"/>
        </w:rPr>
        <w:t>1</w:t>
      </w:r>
      <w:r w:rsidR="00B4529A">
        <w:rPr>
          <w:rFonts w:ascii="Arial" w:eastAsia="MS Mincho" w:hAnsi="Arial" w:cs="Arial"/>
          <w:kern w:val="20"/>
          <w:szCs w:val="20"/>
          <w:lang w:eastAsia="de-DE"/>
        </w:rPr>
        <w:t>.</w:t>
      </w:r>
      <w:r>
        <w:rPr>
          <w:rFonts w:ascii="Arial" w:eastAsia="MS Mincho" w:hAnsi="Arial" w:cs="Arial"/>
          <w:kern w:val="20"/>
          <w:szCs w:val="20"/>
          <w:lang w:eastAsia="de-DE"/>
        </w:rPr>
        <w:t>500 Zeichen):</w:t>
      </w: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7353"/>
      </w:tblGrid>
      <w:tr w:rsidR="00F35348" w14:paraId="6F2BE827" w14:textId="77777777" w:rsidTr="00C67F9F">
        <w:tc>
          <w:tcPr>
            <w:tcW w:w="5000" w:type="pct"/>
          </w:tcPr>
          <w:p w14:paraId="6E6D38E0" w14:textId="5F2D30EF" w:rsidR="00F35348" w:rsidRPr="00CD2B6B" w:rsidRDefault="00632109" w:rsidP="00C67F9F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3E8E7E0" w14:textId="5E62E350" w:rsidR="00212E84" w:rsidRPr="008C7338" w:rsidRDefault="00212E84" w:rsidP="008F6012">
      <w:pPr>
        <w:pStyle w:val="berschrift4"/>
        <w:keepNext w:val="0"/>
        <w:suppressAutoHyphens w:val="0"/>
        <w:spacing w:after="120"/>
      </w:pPr>
      <w:r w:rsidRPr="008C7338">
        <w:t xml:space="preserve">Erklärung des </w:t>
      </w:r>
      <w:r w:rsidRPr="00B634F7">
        <w:t>Projektträgers</w:t>
      </w:r>
      <w:r w:rsidRPr="008C7338">
        <w:t>:</w:t>
      </w:r>
    </w:p>
    <w:p w14:paraId="69144281" w14:textId="6F71BE62" w:rsidR="00212E84" w:rsidRPr="00F11581" w:rsidRDefault="00212E84" w:rsidP="00920C06">
      <w:pPr>
        <w:pStyle w:val="Flietext"/>
        <w:spacing w:after="480"/>
      </w:pPr>
      <w:r w:rsidRPr="008C7338">
        <w:t xml:space="preserve">Die zum ESF-OP Berlin 2014 – 2020 vorliegenden Projektauswahlkriterien (in der Fassung des Beschlusses des Berliner Begleitausschusses vom </w:t>
      </w:r>
      <w:r w:rsidR="004402A3" w:rsidRPr="00F11581">
        <w:t>04.12.</w:t>
      </w:r>
      <w:r w:rsidR="00923A46" w:rsidRPr="00F11581">
        <w:t>2018</w:t>
      </w:r>
      <w:r w:rsidRPr="00F11581">
        <w:t>) habe ich zur Kenntnis genommen und kann im Falle einer Zusage zur Projektumsetzung die zur Antragsstellung erforderlichen Nachweise und Erklärungen erbringen.</w:t>
      </w:r>
    </w:p>
    <w:tbl>
      <w:tblPr>
        <w:tblStyle w:val="Tabellenraster"/>
        <w:tblW w:w="7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93"/>
        <w:gridCol w:w="558"/>
        <w:gridCol w:w="3720"/>
      </w:tblGrid>
      <w:tr w:rsidR="00212E84" w:rsidRPr="008C7338" w14:paraId="43D64D66" w14:textId="77777777" w:rsidTr="009319C3">
        <w:tc>
          <w:tcPr>
            <w:tcW w:w="3093" w:type="dxa"/>
          </w:tcPr>
          <w:p w14:paraId="76250FCF" w14:textId="1276050C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558" w:type="dxa"/>
          </w:tcPr>
          <w:p w14:paraId="06DC7D5A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</w:tcPr>
          <w:p w14:paraId="53C190A1" w14:textId="77777777" w:rsidR="00212E84" w:rsidRPr="008C7338" w:rsidRDefault="00212E84" w:rsidP="00212E84">
            <w:pPr>
              <w:pStyle w:val="Flietext"/>
            </w:pPr>
          </w:p>
        </w:tc>
      </w:tr>
      <w:tr w:rsidR="00212E84" w:rsidRPr="008C7338" w14:paraId="1E714768" w14:textId="77777777" w:rsidTr="009319C3">
        <w:tc>
          <w:tcPr>
            <w:tcW w:w="3093" w:type="dxa"/>
            <w:tcBorders>
              <w:top w:val="single" w:sz="4" w:space="0" w:color="auto"/>
            </w:tcBorders>
          </w:tcPr>
          <w:p w14:paraId="0F6424E3" w14:textId="77777777" w:rsidR="00212E84" w:rsidRPr="008C7338" w:rsidRDefault="00212E84" w:rsidP="00212E84">
            <w:pPr>
              <w:pStyle w:val="Flietext"/>
            </w:pPr>
            <w:r w:rsidRPr="008C7338">
              <w:t>Ort, Datum</w:t>
            </w:r>
          </w:p>
        </w:tc>
        <w:tc>
          <w:tcPr>
            <w:tcW w:w="558" w:type="dxa"/>
          </w:tcPr>
          <w:p w14:paraId="0FE7E259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4DE3278E" w14:textId="77777777" w:rsidR="00212E84" w:rsidRPr="008C7338" w:rsidRDefault="00212E84" w:rsidP="00212E84">
            <w:pPr>
              <w:pStyle w:val="Flietext"/>
            </w:pPr>
            <w:r w:rsidRPr="008C7338">
              <w:t>Rechtsverbindliche Unterschrift</w:t>
            </w:r>
          </w:p>
        </w:tc>
      </w:tr>
      <w:tr w:rsidR="00212E84" w:rsidRPr="008C7338" w14:paraId="50A0F0B4" w14:textId="77777777" w:rsidTr="009319C3">
        <w:trPr>
          <w:trHeight w:val="687"/>
        </w:trPr>
        <w:tc>
          <w:tcPr>
            <w:tcW w:w="3093" w:type="dxa"/>
          </w:tcPr>
          <w:p w14:paraId="7ACD2BEE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2C1B50C8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bottom w:val="single" w:sz="4" w:space="0" w:color="auto"/>
            </w:tcBorders>
            <w:vAlign w:val="bottom"/>
          </w:tcPr>
          <w:p w14:paraId="2EF6E44B" w14:textId="4B86EE6F" w:rsidR="00212E84" w:rsidRPr="008C7338" w:rsidRDefault="009319C3" w:rsidP="00212E84">
            <w:pPr>
              <w:pStyle w:val="Flietext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12E84" w:rsidRPr="008C7338" w14:paraId="21292E56" w14:textId="77777777" w:rsidTr="009319C3">
        <w:tc>
          <w:tcPr>
            <w:tcW w:w="3093" w:type="dxa"/>
          </w:tcPr>
          <w:p w14:paraId="493F12F7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558" w:type="dxa"/>
          </w:tcPr>
          <w:p w14:paraId="13C764F3" w14:textId="77777777" w:rsidR="00212E84" w:rsidRPr="008C7338" w:rsidRDefault="00212E84" w:rsidP="00212E84">
            <w:pPr>
              <w:pStyle w:val="Flietext"/>
            </w:pPr>
          </w:p>
        </w:tc>
        <w:tc>
          <w:tcPr>
            <w:tcW w:w="3720" w:type="dxa"/>
            <w:tcBorders>
              <w:top w:val="single" w:sz="4" w:space="0" w:color="auto"/>
            </w:tcBorders>
          </w:tcPr>
          <w:p w14:paraId="6378823C" w14:textId="77777777" w:rsidR="00212E84" w:rsidRPr="008C7338" w:rsidRDefault="00212E84" w:rsidP="00212E84">
            <w:pPr>
              <w:pStyle w:val="Flietext"/>
            </w:pPr>
            <w:r w:rsidRPr="008C7338">
              <w:t>Name in Druckbuchstaben</w:t>
            </w:r>
          </w:p>
        </w:tc>
      </w:tr>
    </w:tbl>
    <w:p w14:paraId="71768018" w14:textId="77777777" w:rsidR="0004600E" w:rsidRPr="00B634F7" w:rsidRDefault="0004600E" w:rsidP="00B634F7">
      <w:pPr>
        <w:pStyle w:val="Listenabsatz"/>
        <w:sectPr w:rsidR="0004600E" w:rsidRPr="00B634F7" w:rsidSect="009319C3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2552" w:right="3119" w:bottom="851" w:left="1418" w:header="709" w:footer="709" w:gutter="0"/>
          <w:cols w:space="708"/>
          <w:titlePg/>
          <w:docGrid w:linePitch="360"/>
        </w:sectPr>
      </w:pPr>
    </w:p>
    <w:p w14:paraId="6A1D1612" w14:textId="062AB3AC" w:rsidR="0004600E" w:rsidRPr="00CC6B09" w:rsidRDefault="0004600E" w:rsidP="00E12BD7">
      <w:pPr>
        <w:pStyle w:val="berschrift3"/>
        <w:spacing w:after="360"/>
      </w:pPr>
      <w:r w:rsidRPr="00CC6B09">
        <w:lastRenderedPageBreak/>
        <w:t xml:space="preserve">Tabelle zu weiteren geplanten Umsetzungsterminen des vorgelegten </w:t>
      </w:r>
      <w:r w:rsidR="004B7581">
        <w:t>Projektvorschlags</w:t>
      </w:r>
    </w:p>
    <w:tbl>
      <w:tblPr>
        <w:tblStyle w:val="Tabellenraster"/>
        <w:tblW w:w="10627" w:type="dxa"/>
        <w:tblLook w:val="04A0" w:firstRow="1" w:lastRow="0" w:firstColumn="1" w:lastColumn="0" w:noHBand="0" w:noVBand="1"/>
        <w:tblCaption w:val="Umsetzungstermine"/>
        <w:tblDescription w:val="Umsetzungstermine"/>
      </w:tblPr>
      <w:tblGrid>
        <w:gridCol w:w="1696"/>
        <w:gridCol w:w="1560"/>
        <w:gridCol w:w="1984"/>
        <w:gridCol w:w="1985"/>
        <w:gridCol w:w="1701"/>
        <w:gridCol w:w="1701"/>
      </w:tblGrid>
      <w:tr w:rsidR="00414959" w:rsidRPr="002C23C3" w14:paraId="04F7B722" w14:textId="77777777" w:rsidTr="00414959">
        <w:trPr>
          <w:trHeight w:val="531"/>
          <w:tblHeader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F96B" w14:textId="77777777" w:rsidR="00414959" w:rsidRPr="00E12BD7" w:rsidRDefault="00414959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Projektstart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85B28" w14:textId="77777777" w:rsidR="00414959" w:rsidRPr="00E12BD7" w:rsidRDefault="00414959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Projektende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DECD6" w14:textId="77777777" w:rsidR="00414959" w:rsidRPr="00E12BD7" w:rsidRDefault="00414959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Anzahl TLN</w:t>
            </w:r>
          </w:p>
        </w:tc>
        <w:tc>
          <w:tcPr>
            <w:tcW w:w="53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56E7A" w14:textId="26A7B5E6" w:rsidR="00414959" w:rsidRPr="00E12BD7" w:rsidRDefault="00414959" w:rsidP="002C23C3">
            <w:pPr>
              <w:pStyle w:val="Flietext"/>
              <w:rPr>
                <w:b/>
              </w:rPr>
            </w:pPr>
            <w:r w:rsidRPr="00E12BD7">
              <w:rPr>
                <w:b/>
              </w:rPr>
              <w:t>Gesamtstunden für alle TLN</w:t>
            </w:r>
          </w:p>
        </w:tc>
      </w:tr>
      <w:tr w:rsidR="00414959" w:rsidRPr="002C23C3" w14:paraId="0EDE65F3" w14:textId="77777777" w:rsidTr="00414959">
        <w:trPr>
          <w:trHeight w:val="411"/>
          <w:tblHeader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94016" w14:textId="77777777" w:rsidR="00414959" w:rsidRPr="00E12BD7" w:rsidRDefault="00414959" w:rsidP="002C23C3">
            <w:pPr>
              <w:pStyle w:val="Flietext"/>
              <w:rPr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5053" w14:textId="77777777" w:rsidR="00414959" w:rsidRPr="00E12BD7" w:rsidRDefault="00414959" w:rsidP="002C23C3">
            <w:pPr>
              <w:pStyle w:val="Flietext"/>
              <w:rPr>
                <w:b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2732B" w14:textId="77777777" w:rsidR="00414959" w:rsidRPr="00E12BD7" w:rsidRDefault="00414959" w:rsidP="002C23C3">
            <w:pPr>
              <w:pStyle w:val="Flietext"/>
              <w:rPr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90B7E" w14:textId="4294C671" w:rsidR="00414959" w:rsidRPr="00026CAE" w:rsidRDefault="00414959" w:rsidP="002C23C3">
            <w:pPr>
              <w:pStyle w:val="Flietext"/>
              <w:rPr>
                <w:b/>
              </w:rPr>
            </w:pPr>
            <w:r w:rsidRPr="00026CAE">
              <w:rPr>
                <w:b/>
              </w:rPr>
              <w:t>Gesamt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AB691" w14:textId="2842ECB2" w:rsidR="00414959" w:rsidRPr="00026CAE" w:rsidRDefault="00414959" w:rsidP="002C23C3">
            <w:pPr>
              <w:pStyle w:val="Flietext"/>
              <w:rPr>
                <w:b/>
              </w:rPr>
            </w:pPr>
            <w:r w:rsidRPr="00026CAE">
              <w:rPr>
                <w:b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10E9" w14:textId="160E55B6" w:rsidR="00414959" w:rsidRPr="00026CAE" w:rsidRDefault="00414959" w:rsidP="002C23C3">
            <w:pPr>
              <w:pStyle w:val="Flietext"/>
              <w:rPr>
                <w:b/>
              </w:rPr>
            </w:pPr>
            <w:r w:rsidRPr="00026CAE">
              <w:rPr>
                <w:b/>
              </w:rPr>
              <w:t>2021</w:t>
            </w:r>
          </w:p>
        </w:tc>
      </w:tr>
      <w:tr w:rsidR="00414959" w:rsidRPr="002C23C3" w14:paraId="57F73D92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9E769" w14:textId="2EFF4EA3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493E" w14:textId="62532A67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9756F" w14:textId="029985D5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9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B2015" w14:textId="7C2712E2" w:rsidR="00414959" w:rsidRPr="002C23C3" w:rsidRDefault="00A30CDA" w:rsidP="00632109">
            <w:pPr>
              <w:pStyle w:val="Flietext"/>
            </w:pPr>
            <w:r>
              <w:fldChar w:fldCharType="begin">
                <w:ffData>
                  <w:name w:val="GES"/>
                  <w:enabled w:val="0"/>
                  <w:calcOnExit/>
                  <w:textInput>
                    <w:type w:val="calculated"/>
                    <w:default w:val="=TLN2020+TLN2021"/>
                    <w:format w:val="#.##0"/>
                  </w:textInput>
                </w:ffData>
              </w:fldChar>
            </w:r>
            <w:bookmarkStart w:id="10" w:name="GES"/>
            <w:r>
              <w:instrText xml:space="preserve"> FORMTEXT </w:instrText>
            </w:r>
            <w:r>
              <w:fldChar w:fldCharType="begin"/>
            </w:r>
            <w:r>
              <w:instrText xml:space="preserve"> =TLN2020+TLN2021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  <w:bookmarkEnd w:id="10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AA0AC" w14:textId="2ECD5859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11" w:name="TLN20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80462" w14:textId="1CF96816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12" w:name="TLN20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414959" w:rsidRPr="002C23C3" w14:paraId="5312925A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1E59A" w14:textId="791B8C53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21D70" w14:textId="2B8EABA1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01905" w14:textId="15067523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ABA8" w14:textId="67156390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GES1"/>
                  <w:enabled w:val="0"/>
                  <w:calcOnExit/>
                  <w:textInput>
                    <w:type w:val="calculated"/>
                    <w:default w:val="=TLN2020_1+TLN_2021_1"/>
                    <w:format w:val="#.##0"/>
                  </w:textInput>
                </w:ffData>
              </w:fldChar>
            </w:r>
            <w:bookmarkStart w:id="13" w:name="GES1"/>
            <w:r>
              <w:instrText xml:space="preserve"> FORMTEXT </w:instrText>
            </w:r>
            <w:r>
              <w:fldChar w:fldCharType="begin"/>
            </w:r>
            <w:r>
              <w:instrText xml:space="preserve"> =TLN2020_1+TLN_2021_1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  <w:bookmarkEnd w:id="1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239E1" w14:textId="22569B88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1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14" w:name="TLN2020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E5BF6" w14:textId="7A2929E8" w:rsidR="00414959" w:rsidRDefault="00EE4030" w:rsidP="00A7669C">
            <w:pPr>
              <w:pStyle w:val="Flietext"/>
            </w:pPr>
            <w:r>
              <w:rPr>
                <w:noProof/>
              </w:rPr>
              <w:fldChar w:fldCharType="begin">
                <w:ffData>
                  <w:name w:val="TLN_2021_1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15" w:name="TLN_2021_1"/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bookmarkStart w:id="16" w:name="_GoBack"/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bookmarkEnd w:id="16"/>
            <w:r>
              <w:rPr>
                <w:noProof/>
              </w:rPr>
              <w:fldChar w:fldCharType="end"/>
            </w:r>
            <w:bookmarkEnd w:id="15"/>
          </w:p>
        </w:tc>
      </w:tr>
      <w:tr w:rsidR="00414959" w:rsidRPr="002C23C3" w14:paraId="572B1A55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57059" w14:textId="30E34DC8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BE27" w14:textId="1B5AFCC8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2C45F" w14:textId="33C86A9D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10F" w14:textId="77E48DF4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2+TLN2021_2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=TLN2020_2+TLN2021_2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C068" w14:textId="72DE1F7D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2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17" w:name="TLN2020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2A16" w14:textId="17A199A5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_2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18" w:name="TLN2021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414959" w:rsidRPr="002C23C3" w14:paraId="59985DCD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069F" w14:textId="1B2BAE6D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D022" w14:textId="0CA04E77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DA867" w14:textId="2AAECF48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6185" w14:textId="2E20370C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3+TLN2021_3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=TLN2020_3+TLN2021_3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3E696" w14:textId="78728356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3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19" w:name="TLN2020_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90904" w14:textId="421545AE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_3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0" w:name="TLN2021_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</w:tr>
      <w:tr w:rsidR="00414959" w:rsidRPr="002C23C3" w14:paraId="4ABB3B38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7935" w14:textId="54C3EE79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6041F9">
              <w:rPr>
                <w:noProof/>
              </w:rPr>
              <w:t> </w:t>
            </w:r>
            <w:r w:rsidR="006041F9">
              <w:rPr>
                <w:noProof/>
              </w:rPr>
              <w:t> </w:t>
            </w:r>
            <w:r w:rsidR="006041F9">
              <w:rPr>
                <w:noProof/>
              </w:rPr>
              <w:t> </w:t>
            </w:r>
            <w:r w:rsidR="006041F9">
              <w:rPr>
                <w:noProof/>
              </w:rPr>
              <w:t> </w:t>
            </w:r>
            <w:r w:rsidR="006041F9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CA22" w14:textId="7CEEDB7B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590F" w14:textId="0F52CEDE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8510" w14:textId="4D5571A9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4+TLN2021_4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=TLN2020_4+TLN2021_4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B73E" w14:textId="60E890CA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4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1" w:name="TLN2020_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DB6C" w14:textId="68192BF5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_4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2" w:name="TLN2021_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414959" w:rsidRPr="002C23C3" w14:paraId="0EB6C966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B9EF3" w14:textId="2C7C9903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8E52" w14:textId="7266FCFC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A28D" w14:textId="76D6E456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CEFE" w14:textId="37E7B677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5+TLN2021_5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=TLN2020_5+TLN2021_5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C2F5" w14:textId="0BA69D37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5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3" w:name="TLN2020_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21E9" w14:textId="7AD178EC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_5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4" w:name="TLN2021_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</w:tr>
      <w:tr w:rsidR="00414959" w:rsidRPr="002C23C3" w14:paraId="12F4C088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0A4D" w14:textId="4306DE7B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CE0F3" w14:textId="740440C3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E8DDE" w14:textId="2D02BCF4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52AFA" w14:textId="3631972E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6+TLN2021_6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=TLN2020_6+TLN2021_6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B4E8" w14:textId="21978552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6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5" w:name="TLN2020_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B16D" w14:textId="1BFDC508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_6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6" w:name="TLN2021_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</w:tr>
      <w:tr w:rsidR="00414959" w:rsidRPr="002C23C3" w14:paraId="030C6D2E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E1FE" w14:textId="7991FF14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CBD24" w14:textId="6235645C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0EF2F" w14:textId="5D17A8B1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C780" w14:textId="360E406F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7+TLN2021_7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=TLN2020_7+TLN2021_7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42C8" w14:textId="5961E3A6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7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7" w:name="TLN2020_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C9B4" w14:textId="024BBA4D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_7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8" w:name="TLN2021_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</w:tr>
      <w:tr w:rsidR="00414959" w:rsidRPr="002C23C3" w14:paraId="2C45D3DB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3E3A" w14:textId="70F39FC5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0F99C" w14:textId="35581070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4AB8B" w14:textId="6FAF7626" w:rsidR="00414959" w:rsidRPr="002C23C3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5AD1E" w14:textId="6990C1F3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8+TLN2021_8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=TLN2020_8+TLN2021_8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F2587" w14:textId="4FF393BA" w:rsidR="00414959" w:rsidRPr="002C23C3" w:rsidRDefault="00EE4030" w:rsidP="00632109">
            <w:pPr>
              <w:pStyle w:val="Flietext"/>
            </w:pPr>
            <w:r>
              <w:fldChar w:fldCharType="begin">
                <w:ffData>
                  <w:name w:val="TLN2020_8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29" w:name="TLN2020_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9190A" w14:textId="4D6FE437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1_8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30" w:name="TLN2021_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</w:tr>
      <w:tr w:rsidR="00414959" w:rsidRPr="002C23C3" w14:paraId="3FEF5323" w14:textId="77777777" w:rsidTr="00414959">
        <w:trPr>
          <w:trHeight w:val="567"/>
          <w:tblHeader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BEFA" w14:textId="4052BB00" w:rsidR="00414959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B5948" w14:textId="40DCC2B2" w:rsidR="00414959" w:rsidRDefault="00414959" w:rsidP="00632109">
            <w:pPr>
              <w:pStyle w:val="Flietex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FE8B" w14:textId="7025FC61" w:rsidR="00414959" w:rsidRDefault="00414959" w:rsidP="00632109">
            <w:pPr>
              <w:pStyle w:val="Flietext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DD6BD" w14:textId="066A94E7" w:rsidR="00414959" w:rsidRDefault="00EE4030" w:rsidP="00632109">
            <w:pPr>
              <w:pStyle w:val="Flietext"/>
            </w:pPr>
            <w:r>
              <w:fldChar w:fldCharType="begin">
                <w:ffData>
                  <w:name w:val=""/>
                  <w:enabled w:val="0"/>
                  <w:calcOnExit/>
                  <w:textInput>
                    <w:type w:val="calculated"/>
                    <w:default w:val="=TLN2020_9+TLN2021_9"/>
                    <w:format w:val="#.##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begin"/>
            </w:r>
            <w:r>
              <w:instrText xml:space="preserve"> =TLN2020_9+TLN2021_9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0</w:t>
            </w:r>
            <w: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3EC00" w14:textId="1D2481FE" w:rsidR="00414959" w:rsidRDefault="00EE4030" w:rsidP="00632109">
            <w:pPr>
              <w:pStyle w:val="Flietext"/>
            </w:pPr>
            <w:r>
              <w:fldChar w:fldCharType="begin">
                <w:ffData>
                  <w:name w:val="TLN2020_9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31" w:name="TLN2020_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7F97" w14:textId="307A9C55" w:rsidR="00414959" w:rsidRPr="00554A42" w:rsidRDefault="00EE4030" w:rsidP="00632109">
            <w:pPr>
              <w:pStyle w:val="Flietext"/>
            </w:pPr>
            <w:r>
              <w:fldChar w:fldCharType="begin">
                <w:ffData>
                  <w:name w:val="TLN2021_9"/>
                  <w:enabled/>
                  <w:calcOnExit/>
                  <w:textInput>
                    <w:type w:val="number"/>
                    <w:format w:val="#.##0"/>
                  </w:textInput>
                </w:ffData>
              </w:fldChar>
            </w:r>
            <w:bookmarkStart w:id="32" w:name="TLN2021_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</w:tbl>
    <w:p w14:paraId="41A0C1E5" w14:textId="77777777" w:rsidR="0004600E" w:rsidRPr="0004600E" w:rsidRDefault="0004600E" w:rsidP="00632109">
      <w:pPr>
        <w:pStyle w:val="Flietext"/>
      </w:pPr>
    </w:p>
    <w:sectPr w:rsidR="0004600E" w:rsidRPr="0004600E" w:rsidSect="00632109">
      <w:headerReference w:type="first" r:id="rId16"/>
      <w:footerReference w:type="first" r:id="rId17"/>
      <w:pgSz w:w="16840" w:h="11900" w:orient="landscape"/>
      <w:pgMar w:top="2268" w:right="2552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F77FD9" w14:textId="77777777" w:rsidR="0006291D" w:rsidRDefault="0006291D" w:rsidP="00AE272F">
      <w:r>
        <w:separator/>
      </w:r>
    </w:p>
  </w:endnote>
  <w:endnote w:type="continuationSeparator" w:id="0">
    <w:p w14:paraId="0D0D30C3" w14:textId="77777777" w:rsidR="0006291D" w:rsidRDefault="0006291D" w:rsidP="00AE2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T 45 Light">
    <w:panose1 w:val="020B0403030504020204"/>
    <w:charset w:val="00"/>
    <w:family w:val="swiss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DINPro-Regular">
    <w:altName w:val="Times New Roman"/>
    <w:charset w:val="00"/>
    <w:family w:val="auto"/>
    <w:pitch w:val="variable"/>
    <w:sig w:usb0="00000001" w:usb1="4000206A" w:usb2="00000000" w:usb3="00000000" w:csb0="0000009F" w:csb1="00000000"/>
  </w:font>
  <w:font w:name="TSTAR Mono Round Regula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73ED2" w14:textId="77777777" w:rsidR="0006291D" w:rsidRDefault="0006291D" w:rsidP="000910FF">
    <w:pPr>
      <w:pStyle w:val="Fuzeile"/>
    </w:pPr>
    <w:r w:rsidRPr="00DE44B2">
      <w:rPr>
        <w:rStyle w:val="Seitenzahl"/>
      </w:rPr>
      <w:t xml:space="preserve">Seite </w:t>
    </w:r>
    <w:r w:rsidRPr="00DE44B2">
      <w:rPr>
        <w:rStyle w:val="Seitenzahl"/>
      </w:rPr>
      <w:fldChar w:fldCharType="begin"/>
    </w:r>
    <w:r w:rsidRPr="00DE44B2">
      <w:rPr>
        <w:rStyle w:val="Seitenzahl"/>
      </w:rPr>
      <w:instrText xml:space="preserve">PAGE  </w:instrText>
    </w:r>
    <w:r w:rsidRPr="00DE44B2">
      <w:rPr>
        <w:rStyle w:val="Seitenzahl"/>
      </w:rPr>
      <w:fldChar w:fldCharType="separate"/>
    </w:r>
    <w:r>
      <w:rPr>
        <w:rStyle w:val="Seitenzahl"/>
        <w:noProof/>
      </w:rPr>
      <w:t>6</w:t>
    </w:r>
    <w:r w:rsidRPr="00DE44B2">
      <w:rPr>
        <w:rStyle w:val="Seitenzahl"/>
      </w:rPr>
      <w:fldChar w:fldCharType="end"/>
    </w:r>
    <w:r>
      <w:rPr>
        <w:rStyle w:val="Seitenzahl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627E2" w14:textId="1317402E" w:rsidR="0006291D" w:rsidRDefault="00CE28C0" w:rsidP="00512321">
    <w:pPr>
      <w:pStyle w:val="Fuzeile"/>
      <w:jc w:val="left"/>
    </w:pPr>
    <w:r w:rsidRPr="00CE28C0">
      <w:drawing>
        <wp:anchor distT="0" distB="0" distL="114300" distR="114300" simplePos="0" relativeHeight="251665920" behindDoc="0" locked="0" layoutInCell="1" allowOverlap="1" wp14:anchorId="28FC7A05" wp14:editId="78E1D985">
          <wp:simplePos x="0" y="0"/>
          <wp:positionH relativeFrom="column">
            <wp:posOffset>0</wp:posOffset>
          </wp:positionH>
          <wp:positionV relativeFrom="paragraph">
            <wp:posOffset>66040</wp:posOffset>
          </wp:positionV>
          <wp:extent cx="1238250" cy="333375"/>
          <wp:effectExtent l="0" t="0" r="0" b="9525"/>
          <wp:wrapNone/>
          <wp:docPr id="5" name="Bild 3" descr="Logo der Europäischen Union" title="Logo der Europäischen Un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-emblem-zusatz-recht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E28C0">
      <w:drawing>
        <wp:anchor distT="0" distB="0" distL="114300" distR="114300" simplePos="0" relativeHeight="251666944" behindDoc="0" locked="0" layoutInCell="1" allowOverlap="1" wp14:anchorId="0B62BD01" wp14:editId="65F9823D">
          <wp:simplePos x="0" y="0"/>
          <wp:positionH relativeFrom="column">
            <wp:posOffset>1714500</wp:posOffset>
          </wp:positionH>
          <wp:positionV relativeFrom="paragraph">
            <wp:posOffset>-635</wp:posOffset>
          </wp:positionV>
          <wp:extent cx="647700" cy="466725"/>
          <wp:effectExtent l="0" t="0" r="0" b="9525"/>
          <wp:wrapNone/>
          <wp:docPr id="6" name="Bild 4" descr="Logo des Europäischen Sozialfonds" title="Logo des Europäischen Sozialfo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sf_log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CE28C0">
      <w:drawing>
        <wp:anchor distT="0" distB="0" distL="114300" distR="114300" simplePos="0" relativeHeight="251667968" behindDoc="0" locked="0" layoutInCell="1" allowOverlap="1" wp14:anchorId="300644D0" wp14:editId="7B8AB38E">
          <wp:simplePos x="0" y="0"/>
          <wp:positionH relativeFrom="column">
            <wp:posOffset>2815590</wp:posOffset>
          </wp:positionH>
          <wp:positionV relativeFrom="paragraph">
            <wp:posOffset>54610</wp:posOffset>
          </wp:positionV>
          <wp:extent cx="2314575" cy="345459"/>
          <wp:effectExtent l="0" t="0" r="0" b="0"/>
          <wp:wrapNone/>
          <wp:docPr id="1" name="Bild 3" descr="Logo Senatsverwaltung für Integration, Arbeit und Soziales" title="Logo Senatsverwaltung für Integration, Arbeit und Sozia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 Senatsverwaltung für Integration, Arbeit und Sozial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153" cy="34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291D">
      <w:t>Stand 24.07.2019</w:t>
    </w:r>
    <w:r w:rsidR="0006291D">
      <w:tab/>
    </w:r>
    <w:r w:rsidR="0006291D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5A608" w14:textId="77777777" w:rsidR="0006291D" w:rsidRPr="0004600E" w:rsidRDefault="0006291D" w:rsidP="000460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2EA2B" w14:textId="77777777" w:rsidR="0006291D" w:rsidRDefault="0006291D" w:rsidP="00AE272F">
      <w:r>
        <w:separator/>
      </w:r>
    </w:p>
  </w:footnote>
  <w:footnote w:type="continuationSeparator" w:id="0">
    <w:p w14:paraId="534BD3FB" w14:textId="77777777" w:rsidR="0006291D" w:rsidRDefault="0006291D" w:rsidP="00AE2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4CADC" w14:textId="77777777" w:rsidR="0006291D" w:rsidRDefault="0006291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4DCD2F4D" wp14:editId="539C75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Bild 35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5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0CDA">
      <w:rPr>
        <w:noProof/>
        <w:lang w:eastAsia="de-DE"/>
      </w:rPr>
      <w:pict w14:anchorId="344A7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0" type="#_x0000_t75" style="position:absolute;margin-left:0;margin-top:0;width:595.2pt;height:841.9pt;z-index:-251652608;mso-wrap-edited:f;mso-position-horizontal:center;mso-position-horizontal-relative:margin;mso-position-vertical:center;mso-position-vertical-relative:margin" wrapcoords="-27 0 -27 21581 21600 21581 21600 0 -27 0">
          <v:imagedata r:id="rId2" o:title="zgs_RZ_Vorlage_S1"/>
          <w10:wrap anchorx="margin" anchory="margin"/>
        </v:shape>
      </w:pict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28CEB67C" wp14:editId="1D3B79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Bild 29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9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5680" behindDoc="1" locked="0" layoutInCell="1" allowOverlap="1" wp14:anchorId="0DAD53C4" wp14:editId="4D7336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Bild 23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3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4656" behindDoc="1" locked="0" layoutInCell="1" allowOverlap="1" wp14:anchorId="57FFDF50" wp14:editId="0E26ED1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Bild 20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0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3632" behindDoc="1" locked="0" layoutInCell="1" allowOverlap="1" wp14:anchorId="0662237C" wp14:editId="7DF8124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Bild 14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4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2608" behindDoc="1" locked="0" layoutInCell="1" allowOverlap="1" wp14:anchorId="30E12905" wp14:editId="48EF83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Bild 11" descr="zgs_RZ_Vorlage_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zgs_RZ_Vorlage_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1584" behindDoc="1" locked="0" layoutInCell="1" allowOverlap="1" wp14:anchorId="279E3BE9" wp14:editId="7C6D275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Bild 8" descr="zgs_RZ_Vorlage_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zgs_RZ_Vorlage_S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B340F" w14:textId="657F775A" w:rsidR="0006291D" w:rsidRDefault="0006291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824" behindDoc="1" locked="0" layoutInCell="0" allowOverlap="0" wp14:anchorId="6612A098" wp14:editId="163384F3">
          <wp:simplePos x="0" y="0"/>
          <wp:positionH relativeFrom="page">
            <wp:posOffset>6177280</wp:posOffset>
          </wp:positionH>
          <wp:positionV relativeFrom="page">
            <wp:posOffset>459105</wp:posOffset>
          </wp:positionV>
          <wp:extent cx="842645" cy="1322070"/>
          <wp:effectExtent l="0" t="0" r="0" b="0"/>
          <wp:wrapNone/>
          <wp:docPr id="3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776" behindDoc="1" locked="1" layoutInCell="0" allowOverlap="0" wp14:anchorId="028B42AC" wp14:editId="521F2865">
          <wp:simplePos x="0" y="0"/>
          <wp:positionH relativeFrom="page">
            <wp:posOffset>8282305</wp:posOffset>
          </wp:positionH>
          <wp:positionV relativeFrom="page">
            <wp:posOffset>101600</wp:posOffset>
          </wp:positionV>
          <wp:extent cx="554355" cy="869950"/>
          <wp:effectExtent l="0" t="0" r="0" b="6350"/>
          <wp:wrapNone/>
          <wp:docPr id="3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C904EE" w14:textId="77777777" w:rsidR="0006291D" w:rsidRDefault="0006291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9ADE7" w14:textId="77777777" w:rsidR="0006291D" w:rsidRDefault="0006291D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0800" behindDoc="1" locked="0" layoutInCell="0" allowOverlap="0" wp14:anchorId="3D715C2D" wp14:editId="40EA0828">
          <wp:simplePos x="0" y="0"/>
          <wp:positionH relativeFrom="page">
            <wp:posOffset>6147435</wp:posOffset>
          </wp:positionH>
          <wp:positionV relativeFrom="page">
            <wp:posOffset>449580</wp:posOffset>
          </wp:positionV>
          <wp:extent cx="842645" cy="1322070"/>
          <wp:effectExtent l="0" t="0" r="0" b="0"/>
          <wp:wrapNone/>
          <wp:docPr id="2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8752" behindDoc="1" locked="1" layoutInCell="0" allowOverlap="0" wp14:anchorId="6D47D041" wp14:editId="770D32C3">
          <wp:simplePos x="0" y="0"/>
          <wp:positionH relativeFrom="page">
            <wp:posOffset>9486900</wp:posOffset>
          </wp:positionH>
          <wp:positionV relativeFrom="page">
            <wp:posOffset>533400</wp:posOffset>
          </wp:positionV>
          <wp:extent cx="537845" cy="843280"/>
          <wp:effectExtent l="0" t="0" r="0" b="0"/>
          <wp:wrapNone/>
          <wp:docPr id="33" name="Bild 36" descr="Logo zgs consult GmbH" title="Logo zgs consult Gmb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6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843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40E48" w14:textId="1F150EA2" w:rsidR="0006291D" w:rsidRDefault="0006291D" w:rsidP="0043048E">
    <w:pPr>
      <w:pStyle w:val="Kopfzeile"/>
      <w:tabs>
        <w:tab w:val="clear" w:pos="4536"/>
        <w:tab w:val="clear" w:pos="9072"/>
        <w:tab w:val="left" w:pos="633"/>
      </w:tabs>
    </w:pPr>
    <w:r>
      <w:rPr>
        <w:noProof/>
        <w:lang w:eastAsia="de-DE"/>
      </w:rPr>
      <w:drawing>
        <wp:anchor distT="0" distB="0" distL="114300" distR="114300" simplePos="0" relativeHeight="251662848" behindDoc="1" locked="0" layoutInCell="0" allowOverlap="0" wp14:anchorId="05DF2204" wp14:editId="0FD61077">
          <wp:simplePos x="0" y="0"/>
          <wp:positionH relativeFrom="rightMargin">
            <wp:align>left</wp:align>
          </wp:positionH>
          <wp:positionV relativeFrom="page">
            <wp:posOffset>449580</wp:posOffset>
          </wp:positionV>
          <wp:extent cx="842645" cy="1322070"/>
          <wp:effectExtent l="0" t="0" r="0" b="0"/>
          <wp:wrapNone/>
          <wp:docPr id="4" name="Bild 39" descr="Logo_zgs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9" descr="Logo_zgs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1322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804"/>
    <w:multiLevelType w:val="hybridMultilevel"/>
    <w:tmpl w:val="84B2306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047BC"/>
    <w:multiLevelType w:val="hybridMultilevel"/>
    <w:tmpl w:val="6FA4822A"/>
    <w:lvl w:ilvl="0" w:tplc="ED0ED138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" w15:restartNumberingAfterBreak="0">
    <w:nsid w:val="0CCB0806"/>
    <w:multiLevelType w:val="hybridMultilevel"/>
    <w:tmpl w:val="239A2B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74C2"/>
    <w:multiLevelType w:val="hybridMultilevel"/>
    <w:tmpl w:val="08ECCA44"/>
    <w:lvl w:ilvl="0" w:tplc="3E9A2148">
      <w:start w:val="1"/>
      <w:numFmt w:val="bullet"/>
      <w:pStyle w:val="Listenabsatz"/>
      <w:lvlText w:val=""/>
      <w:lvlJc w:val="left"/>
      <w:pPr>
        <w:ind w:left="7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4" w15:restartNumberingAfterBreak="0">
    <w:nsid w:val="13280C3E"/>
    <w:multiLevelType w:val="multilevel"/>
    <w:tmpl w:val="AD203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9A23F6"/>
    <w:multiLevelType w:val="hybridMultilevel"/>
    <w:tmpl w:val="A2B2EDFE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91C039F"/>
    <w:multiLevelType w:val="hybridMultilevel"/>
    <w:tmpl w:val="2154025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E3D4A48"/>
    <w:multiLevelType w:val="hybridMultilevel"/>
    <w:tmpl w:val="D1F098BC"/>
    <w:lvl w:ilvl="0" w:tplc="0407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FB225D3"/>
    <w:multiLevelType w:val="hybridMultilevel"/>
    <w:tmpl w:val="9E64D6D4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9" w15:restartNumberingAfterBreak="0">
    <w:nsid w:val="251C6938"/>
    <w:multiLevelType w:val="hybridMultilevel"/>
    <w:tmpl w:val="CE8C6C7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6E216E"/>
    <w:multiLevelType w:val="hybridMultilevel"/>
    <w:tmpl w:val="790077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29392E39"/>
    <w:multiLevelType w:val="hybridMultilevel"/>
    <w:tmpl w:val="1DBC384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980263"/>
    <w:multiLevelType w:val="hybridMultilevel"/>
    <w:tmpl w:val="F16E8C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9589F"/>
    <w:multiLevelType w:val="hybridMultilevel"/>
    <w:tmpl w:val="37840BF0"/>
    <w:lvl w:ilvl="0" w:tplc="A266C47A">
      <w:start w:val="1"/>
      <w:numFmt w:val="bullet"/>
      <w:pStyle w:val="StandardAufzhlung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904A0"/>
    <w:multiLevelType w:val="hybridMultilevel"/>
    <w:tmpl w:val="5546F4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71DF6"/>
    <w:multiLevelType w:val="multilevel"/>
    <w:tmpl w:val="5C78D0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0"/>
      <w:numFmt w:val="decimal"/>
      <w:isLgl/>
      <w:lvlText w:val="%1.%2"/>
      <w:lvlJc w:val="left"/>
      <w:pPr>
        <w:ind w:left="850" w:hanging="4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41D13781"/>
    <w:multiLevelType w:val="hybridMultilevel"/>
    <w:tmpl w:val="3BDCCA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CB0D6F"/>
    <w:multiLevelType w:val="hybridMultilevel"/>
    <w:tmpl w:val="2E028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645D8"/>
    <w:multiLevelType w:val="hybridMultilevel"/>
    <w:tmpl w:val="72882A06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EC36134"/>
    <w:multiLevelType w:val="hybridMultilevel"/>
    <w:tmpl w:val="A1B88F12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561A599A"/>
    <w:multiLevelType w:val="hybridMultilevel"/>
    <w:tmpl w:val="00984282"/>
    <w:lvl w:ilvl="0" w:tplc="673018A6">
      <w:start w:val="1"/>
      <w:numFmt w:val="decimal"/>
      <w:pStyle w:val="Aufzhlung"/>
      <w:lvlText w:val="%1."/>
      <w:lvlJc w:val="left"/>
      <w:pPr>
        <w:ind w:left="7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ED39A6"/>
    <w:multiLevelType w:val="hybridMultilevel"/>
    <w:tmpl w:val="E38AB0F6"/>
    <w:lvl w:ilvl="0" w:tplc="0407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67295FD3"/>
    <w:multiLevelType w:val="hybridMultilevel"/>
    <w:tmpl w:val="7CF427F0"/>
    <w:lvl w:ilvl="0" w:tplc="7DCC57B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38" w:hanging="360"/>
      </w:pPr>
    </w:lvl>
    <w:lvl w:ilvl="2" w:tplc="0407001B" w:tentative="1">
      <w:start w:val="1"/>
      <w:numFmt w:val="lowerRoman"/>
      <w:lvlText w:val="%3."/>
      <w:lvlJc w:val="right"/>
      <w:pPr>
        <w:ind w:left="1658" w:hanging="180"/>
      </w:pPr>
    </w:lvl>
    <w:lvl w:ilvl="3" w:tplc="0407000F" w:tentative="1">
      <w:start w:val="1"/>
      <w:numFmt w:val="decimal"/>
      <w:lvlText w:val="%4."/>
      <w:lvlJc w:val="left"/>
      <w:pPr>
        <w:ind w:left="2378" w:hanging="360"/>
      </w:pPr>
    </w:lvl>
    <w:lvl w:ilvl="4" w:tplc="04070019" w:tentative="1">
      <w:start w:val="1"/>
      <w:numFmt w:val="lowerLetter"/>
      <w:lvlText w:val="%5."/>
      <w:lvlJc w:val="left"/>
      <w:pPr>
        <w:ind w:left="3098" w:hanging="360"/>
      </w:pPr>
    </w:lvl>
    <w:lvl w:ilvl="5" w:tplc="0407001B" w:tentative="1">
      <w:start w:val="1"/>
      <w:numFmt w:val="lowerRoman"/>
      <w:lvlText w:val="%6."/>
      <w:lvlJc w:val="right"/>
      <w:pPr>
        <w:ind w:left="3818" w:hanging="180"/>
      </w:pPr>
    </w:lvl>
    <w:lvl w:ilvl="6" w:tplc="0407000F" w:tentative="1">
      <w:start w:val="1"/>
      <w:numFmt w:val="decimal"/>
      <w:lvlText w:val="%7."/>
      <w:lvlJc w:val="left"/>
      <w:pPr>
        <w:ind w:left="4538" w:hanging="360"/>
      </w:pPr>
    </w:lvl>
    <w:lvl w:ilvl="7" w:tplc="04070019" w:tentative="1">
      <w:start w:val="1"/>
      <w:numFmt w:val="lowerLetter"/>
      <w:lvlText w:val="%8."/>
      <w:lvlJc w:val="left"/>
      <w:pPr>
        <w:ind w:left="5258" w:hanging="360"/>
      </w:pPr>
    </w:lvl>
    <w:lvl w:ilvl="8" w:tplc="0407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3" w15:restartNumberingAfterBreak="0">
    <w:nsid w:val="67FE4F4E"/>
    <w:multiLevelType w:val="hybridMultilevel"/>
    <w:tmpl w:val="5406CAAC"/>
    <w:lvl w:ilvl="0" w:tplc="C0CAA754">
      <w:start w:val="1"/>
      <w:numFmt w:val="decimal"/>
      <w:pStyle w:val="StandardNummerierung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C98568F"/>
    <w:multiLevelType w:val="hybridMultilevel"/>
    <w:tmpl w:val="DCBEE24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5" w15:restartNumberingAfterBreak="0">
    <w:nsid w:val="700B36DE"/>
    <w:multiLevelType w:val="multilevel"/>
    <w:tmpl w:val="1ED05AE8"/>
    <w:lvl w:ilvl="0">
      <w:start w:val="3"/>
      <w:numFmt w:val="decimal"/>
      <w:lvlText w:val="%1"/>
      <w:lvlJc w:val="left"/>
      <w:pPr>
        <w:ind w:left="410" w:hanging="41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70" w:hanging="4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777C0F42"/>
    <w:multiLevelType w:val="hybridMultilevel"/>
    <w:tmpl w:val="161A6A90"/>
    <w:lvl w:ilvl="0" w:tplc="196CBADC">
      <w:numFmt w:val="bullet"/>
      <w:lvlText w:val="-"/>
      <w:lvlJc w:val="left"/>
      <w:pPr>
        <w:ind w:left="720" w:hanging="360"/>
      </w:pPr>
      <w:rPr>
        <w:rFonts w:ascii="Frutiger LT 45 Light" w:eastAsia="Calibri" w:hAnsi="Frutiger LT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B27B33"/>
    <w:multiLevelType w:val="hybridMultilevel"/>
    <w:tmpl w:val="1EB208B0"/>
    <w:lvl w:ilvl="0" w:tplc="698A5CD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D928CD"/>
    <w:multiLevelType w:val="hybridMultilevel"/>
    <w:tmpl w:val="1B1C8A9C"/>
    <w:lvl w:ilvl="0" w:tplc="0407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3"/>
    </w:lvlOverride>
  </w:num>
  <w:num w:numId="2">
    <w:abstractNumId w:val="3"/>
  </w:num>
  <w:num w:numId="3">
    <w:abstractNumId w:val="2"/>
  </w:num>
  <w:num w:numId="4">
    <w:abstractNumId w:val="28"/>
  </w:num>
  <w:num w:numId="5">
    <w:abstractNumId w:val="18"/>
  </w:num>
  <w:num w:numId="6">
    <w:abstractNumId w:val="22"/>
  </w:num>
  <w:num w:numId="7">
    <w:abstractNumId w:val="21"/>
  </w:num>
  <w:num w:numId="8">
    <w:abstractNumId w:val="19"/>
  </w:num>
  <w:num w:numId="9">
    <w:abstractNumId w:val="5"/>
  </w:num>
  <w:num w:numId="10">
    <w:abstractNumId w:val="7"/>
  </w:num>
  <w:num w:numId="11">
    <w:abstractNumId w:val="6"/>
  </w:num>
  <w:num w:numId="12">
    <w:abstractNumId w:val="8"/>
  </w:num>
  <w:num w:numId="13">
    <w:abstractNumId w:val="24"/>
  </w:num>
  <w:num w:numId="14">
    <w:abstractNumId w:val="10"/>
  </w:num>
  <w:num w:numId="15">
    <w:abstractNumId w:val="20"/>
  </w:num>
  <w:num w:numId="16">
    <w:abstractNumId w:val="11"/>
  </w:num>
  <w:num w:numId="17">
    <w:abstractNumId w:val="17"/>
  </w:num>
  <w:num w:numId="18">
    <w:abstractNumId w:val="0"/>
  </w:num>
  <w:num w:numId="19">
    <w:abstractNumId w:val="9"/>
  </w:num>
  <w:num w:numId="20">
    <w:abstractNumId w:val="26"/>
  </w:num>
  <w:num w:numId="21">
    <w:abstractNumId w:val="14"/>
  </w:num>
  <w:num w:numId="22">
    <w:abstractNumId w:val="16"/>
  </w:num>
  <w:num w:numId="23">
    <w:abstractNumId w:val="13"/>
  </w:num>
  <w:num w:numId="24">
    <w:abstractNumId w:val="23"/>
  </w:num>
  <w:num w:numId="25">
    <w:abstractNumId w:val="12"/>
  </w:num>
  <w:num w:numId="26">
    <w:abstractNumId w:val="27"/>
  </w:num>
  <w:num w:numId="27">
    <w:abstractNumId w:val="15"/>
  </w:num>
  <w:num w:numId="28">
    <w:abstractNumId w:val="1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ueY3M+XHf8E8EDkzuSMczJ22xWrXKc1DMH8ZWwINX6vtZ+xiPOUq2vS6wjQwFoLaHxM9ZEPiC5CrSJX8S9NcQ==" w:salt="ZFu12pDFdDb5ibP85mBORw=="/>
  <w:defaultTabStop w:val="708"/>
  <w:autoHyphenation/>
  <w:hyphenationZone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E84"/>
    <w:rsid w:val="000077F8"/>
    <w:rsid w:val="00026CAE"/>
    <w:rsid w:val="0004600E"/>
    <w:rsid w:val="00051442"/>
    <w:rsid w:val="00056D1A"/>
    <w:rsid w:val="0006291D"/>
    <w:rsid w:val="00062D62"/>
    <w:rsid w:val="0007409E"/>
    <w:rsid w:val="00074899"/>
    <w:rsid w:val="000910FF"/>
    <w:rsid w:val="000D004A"/>
    <w:rsid w:val="000F1184"/>
    <w:rsid w:val="000F6E14"/>
    <w:rsid w:val="00111DA1"/>
    <w:rsid w:val="00132960"/>
    <w:rsid w:val="00140115"/>
    <w:rsid w:val="00166F6A"/>
    <w:rsid w:val="001715AA"/>
    <w:rsid w:val="0017510E"/>
    <w:rsid w:val="001B40B3"/>
    <w:rsid w:val="001B779D"/>
    <w:rsid w:val="001D11BE"/>
    <w:rsid w:val="001D295C"/>
    <w:rsid w:val="001D4000"/>
    <w:rsid w:val="001D6B6F"/>
    <w:rsid w:val="001E2715"/>
    <w:rsid w:val="001F289E"/>
    <w:rsid w:val="00212E84"/>
    <w:rsid w:val="00215A9E"/>
    <w:rsid w:val="00216A5F"/>
    <w:rsid w:val="00224405"/>
    <w:rsid w:val="0023264C"/>
    <w:rsid w:val="002345AD"/>
    <w:rsid w:val="00240621"/>
    <w:rsid w:val="00243430"/>
    <w:rsid w:val="00256F98"/>
    <w:rsid w:val="00277579"/>
    <w:rsid w:val="00283148"/>
    <w:rsid w:val="002A28F8"/>
    <w:rsid w:val="002C23C3"/>
    <w:rsid w:val="002E219E"/>
    <w:rsid w:val="002E71DE"/>
    <w:rsid w:val="002F2816"/>
    <w:rsid w:val="002F43F7"/>
    <w:rsid w:val="00377701"/>
    <w:rsid w:val="003A2FF1"/>
    <w:rsid w:val="003B11F3"/>
    <w:rsid w:val="003C6EED"/>
    <w:rsid w:val="003D064C"/>
    <w:rsid w:val="003D691C"/>
    <w:rsid w:val="003E4A9C"/>
    <w:rsid w:val="003F14BA"/>
    <w:rsid w:val="00414959"/>
    <w:rsid w:val="00422D12"/>
    <w:rsid w:val="0043048E"/>
    <w:rsid w:val="00436572"/>
    <w:rsid w:val="004402A3"/>
    <w:rsid w:val="0044030A"/>
    <w:rsid w:val="00446B7F"/>
    <w:rsid w:val="004521B9"/>
    <w:rsid w:val="00457CA0"/>
    <w:rsid w:val="004649F5"/>
    <w:rsid w:val="004847C1"/>
    <w:rsid w:val="00493CEB"/>
    <w:rsid w:val="004A1092"/>
    <w:rsid w:val="004B3E4E"/>
    <w:rsid w:val="004B7581"/>
    <w:rsid w:val="004C2FE9"/>
    <w:rsid w:val="004D2C3D"/>
    <w:rsid w:val="004E6C0F"/>
    <w:rsid w:val="004F1247"/>
    <w:rsid w:val="005003C6"/>
    <w:rsid w:val="0050408C"/>
    <w:rsid w:val="00512321"/>
    <w:rsid w:val="00512A6B"/>
    <w:rsid w:val="00531F54"/>
    <w:rsid w:val="00550D9B"/>
    <w:rsid w:val="00562167"/>
    <w:rsid w:val="005638A1"/>
    <w:rsid w:val="0057207F"/>
    <w:rsid w:val="00587B27"/>
    <w:rsid w:val="00591B6B"/>
    <w:rsid w:val="00593949"/>
    <w:rsid w:val="00597EFE"/>
    <w:rsid w:val="005A7F5D"/>
    <w:rsid w:val="005D0469"/>
    <w:rsid w:val="005D534A"/>
    <w:rsid w:val="005E4DA5"/>
    <w:rsid w:val="005F2EA7"/>
    <w:rsid w:val="006041F9"/>
    <w:rsid w:val="006219E3"/>
    <w:rsid w:val="00621B12"/>
    <w:rsid w:val="006272AC"/>
    <w:rsid w:val="006320ED"/>
    <w:rsid w:val="00632109"/>
    <w:rsid w:val="00634F69"/>
    <w:rsid w:val="006A5E33"/>
    <w:rsid w:val="006B4AF2"/>
    <w:rsid w:val="006C2279"/>
    <w:rsid w:val="006C5CDB"/>
    <w:rsid w:val="006D3E74"/>
    <w:rsid w:val="006F5B8C"/>
    <w:rsid w:val="00707A7B"/>
    <w:rsid w:val="007301A3"/>
    <w:rsid w:val="00777A20"/>
    <w:rsid w:val="007856CC"/>
    <w:rsid w:val="00787FFE"/>
    <w:rsid w:val="007A6A4F"/>
    <w:rsid w:val="007A7AA2"/>
    <w:rsid w:val="007E1FD4"/>
    <w:rsid w:val="007E7D87"/>
    <w:rsid w:val="007F1725"/>
    <w:rsid w:val="008303B5"/>
    <w:rsid w:val="00832A8C"/>
    <w:rsid w:val="00852400"/>
    <w:rsid w:val="0086540B"/>
    <w:rsid w:val="00865E76"/>
    <w:rsid w:val="008744C8"/>
    <w:rsid w:val="008A7814"/>
    <w:rsid w:val="008B75F8"/>
    <w:rsid w:val="008C5038"/>
    <w:rsid w:val="008D1A65"/>
    <w:rsid w:val="008D2D75"/>
    <w:rsid w:val="008F58C1"/>
    <w:rsid w:val="008F6012"/>
    <w:rsid w:val="00903736"/>
    <w:rsid w:val="00906987"/>
    <w:rsid w:val="00915E8C"/>
    <w:rsid w:val="00920C06"/>
    <w:rsid w:val="00923A46"/>
    <w:rsid w:val="009247CA"/>
    <w:rsid w:val="009319C3"/>
    <w:rsid w:val="00954079"/>
    <w:rsid w:val="009906D5"/>
    <w:rsid w:val="009C3886"/>
    <w:rsid w:val="009E1429"/>
    <w:rsid w:val="009E519B"/>
    <w:rsid w:val="009F4F42"/>
    <w:rsid w:val="00A01999"/>
    <w:rsid w:val="00A1376F"/>
    <w:rsid w:val="00A30CDA"/>
    <w:rsid w:val="00A31EAF"/>
    <w:rsid w:val="00A402E5"/>
    <w:rsid w:val="00A477A8"/>
    <w:rsid w:val="00A55A0A"/>
    <w:rsid w:val="00A60C8A"/>
    <w:rsid w:val="00A7669C"/>
    <w:rsid w:val="00A87D49"/>
    <w:rsid w:val="00AA177A"/>
    <w:rsid w:val="00AA392A"/>
    <w:rsid w:val="00AB0D58"/>
    <w:rsid w:val="00AB2CAC"/>
    <w:rsid w:val="00AB52C2"/>
    <w:rsid w:val="00AD0001"/>
    <w:rsid w:val="00AD0A72"/>
    <w:rsid w:val="00AD35BA"/>
    <w:rsid w:val="00AE272F"/>
    <w:rsid w:val="00B018F8"/>
    <w:rsid w:val="00B02E95"/>
    <w:rsid w:val="00B20DE1"/>
    <w:rsid w:val="00B21469"/>
    <w:rsid w:val="00B22E00"/>
    <w:rsid w:val="00B4529A"/>
    <w:rsid w:val="00B634F7"/>
    <w:rsid w:val="00B67815"/>
    <w:rsid w:val="00B926EC"/>
    <w:rsid w:val="00BA610F"/>
    <w:rsid w:val="00BD615A"/>
    <w:rsid w:val="00BF364A"/>
    <w:rsid w:val="00BF44D4"/>
    <w:rsid w:val="00C42813"/>
    <w:rsid w:val="00C43A11"/>
    <w:rsid w:val="00C67F9F"/>
    <w:rsid w:val="00C81E94"/>
    <w:rsid w:val="00C85C16"/>
    <w:rsid w:val="00CB6DAA"/>
    <w:rsid w:val="00CC0038"/>
    <w:rsid w:val="00CC7E3D"/>
    <w:rsid w:val="00CD2B6B"/>
    <w:rsid w:val="00CE28C0"/>
    <w:rsid w:val="00D66548"/>
    <w:rsid w:val="00D66DDB"/>
    <w:rsid w:val="00D93B7A"/>
    <w:rsid w:val="00DA2484"/>
    <w:rsid w:val="00DA47C3"/>
    <w:rsid w:val="00DB72DD"/>
    <w:rsid w:val="00DC42D6"/>
    <w:rsid w:val="00DE328D"/>
    <w:rsid w:val="00DE44B2"/>
    <w:rsid w:val="00DF5587"/>
    <w:rsid w:val="00DF5D6E"/>
    <w:rsid w:val="00E12BD7"/>
    <w:rsid w:val="00E21D95"/>
    <w:rsid w:val="00E313CD"/>
    <w:rsid w:val="00E45913"/>
    <w:rsid w:val="00E524DD"/>
    <w:rsid w:val="00E55151"/>
    <w:rsid w:val="00E741CA"/>
    <w:rsid w:val="00E870B1"/>
    <w:rsid w:val="00EB78C3"/>
    <w:rsid w:val="00EB7FDF"/>
    <w:rsid w:val="00EE4030"/>
    <w:rsid w:val="00EE5168"/>
    <w:rsid w:val="00EE6815"/>
    <w:rsid w:val="00EE7919"/>
    <w:rsid w:val="00F11581"/>
    <w:rsid w:val="00F35348"/>
    <w:rsid w:val="00F44549"/>
    <w:rsid w:val="00F505A3"/>
    <w:rsid w:val="00F54F65"/>
    <w:rsid w:val="00F56FEA"/>
    <w:rsid w:val="00F74E43"/>
    <w:rsid w:val="00F8717E"/>
    <w:rsid w:val="00F906D8"/>
    <w:rsid w:val="00FB702A"/>
    <w:rsid w:val="00FC26BF"/>
    <w:rsid w:val="00FD4D16"/>
    <w:rsid w:val="00FF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032F436B"/>
  <w15:docId w15:val="{0556D11F-A61B-44A5-8428-763253F16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rsid w:val="00212E84"/>
    <w:pPr>
      <w:suppressAutoHyphens/>
      <w:spacing w:after="200" w:line="276" w:lineRule="auto"/>
    </w:pPr>
    <w:rPr>
      <w:rFonts w:eastAsia="SimSun" w:cs="Calibri"/>
      <w:kern w:val="1"/>
      <w:sz w:val="22"/>
      <w:szCs w:val="22"/>
      <w:lang w:eastAsia="zh-CN"/>
    </w:rPr>
  </w:style>
  <w:style w:type="paragraph" w:styleId="berschrift1">
    <w:name w:val="heading 1"/>
    <w:basedOn w:val="Flietext"/>
    <w:next w:val="Flietext"/>
    <w:link w:val="berschrift1Zchn"/>
    <w:uiPriority w:val="9"/>
    <w:qFormat/>
    <w:rsid w:val="003F14BA"/>
    <w:pPr>
      <w:keepNext/>
      <w:spacing w:before="240" w:after="60" w:line="240" w:lineRule="auto"/>
      <w:outlineLvl w:val="0"/>
    </w:pPr>
    <w:rPr>
      <w:rFonts w:eastAsia="Times New Roman" w:cs="Times New Roman"/>
      <w:b/>
      <w:bCs/>
      <w:kern w:val="32"/>
      <w:sz w:val="28"/>
      <w:szCs w:val="32"/>
    </w:rPr>
  </w:style>
  <w:style w:type="paragraph" w:styleId="berschrift2">
    <w:name w:val="heading 2"/>
    <w:basedOn w:val="berschrift1"/>
    <w:next w:val="Flietext"/>
    <w:link w:val="berschrift2Zchn"/>
    <w:uiPriority w:val="9"/>
    <w:qFormat/>
    <w:rsid w:val="003F14BA"/>
    <w:pPr>
      <w:spacing w:after="120"/>
      <w:outlineLvl w:val="1"/>
    </w:pPr>
    <w:rPr>
      <w:bCs w:val="0"/>
      <w:sz w:val="26"/>
      <w:szCs w:val="36"/>
    </w:rPr>
  </w:style>
  <w:style w:type="paragraph" w:styleId="berschrift3">
    <w:name w:val="heading 3"/>
    <w:basedOn w:val="berschrift2"/>
    <w:next w:val="Flietext"/>
    <w:link w:val="berschrift3Zchn"/>
    <w:uiPriority w:val="9"/>
    <w:unhideWhenUsed/>
    <w:qFormat/>
    <w:rsid w:val="00212E84"/>
    <w:pPr>
      <w:spacing w:after="240"/>
      <w:outlineLvl w:val="2"/>
    </w:pPr>
    <w:rPr>
      <w:bCs/>
      <w:sz w:val="24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3F14BA"/>
    <w:pPr>
      <w:keepNext/>
      <w:spacing w:before="240" w:after="60"/>
      <w:outlineLvl w:val="3"/>
    </w:pPr>
    <w:rPr>
      <w:rFonts w:ascii="Arial" w:eastAsia="Times New Roman" w:hAnsi="Arial"/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E2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E272F"/>
  </w:style>
  <w:style w:type="paragraph" w:styleId="Fuzeile">
    <w:name w:val="footer"/>
    <w:basedOn w:val="Flietext"/>
    <w:link w:val="FuzeileZchn"/>
    <w:uiPriority w:val="99"/>
    <w:unhideWhenUsed/>
    <w:qFormat/>
    <w:rsid w:val="00512321"/>
    <w:pPr>
      <w:tabs>
        <w:tab w:val="center" w:pos="4536"/>
        <w:tab w:val="right" w:pos="9072"/>
      </w:tabs>
      <w:ind w:right="-2552"/>
      <w:jc w:val="right"/>
    </w:pPr>
    <w:rPr>
      <w:sz w:val="18"/>
    </w:rPr>
  </w:style>
  <w:style w:type="character" w:customStyle="1" w:styleId="FuzeileZchn">
    <w:name w:val="Fußzeile Zchn"/>
    <w:link w:val="Fuzeile"/>
    <w:uiPriority w:val="99"/>
    <w:rsid w:val="00512321"/>
    <w:rPr>
      <w:rFonts w:ascii="Arial" w:eastAsia="MS Mincho" w:hAnsi="Arial" w:cs="Arial"/>
      <w:kern w:val="20"/>
      <w:sz w:val="18"/>
    </w:rPr>
  </w:style>
  <w:style w:type="character" w:customStyle="1" w:styleId="berschrift2Zchn">
    <w:name w:val="Überschrift 2 Zchn"/>
    <w:link w:val="berschrift2"/>
    <w:uiPriority w:val="9"/>
    <w:rsid w:val="003F14BA"/>
    <w:rPr>
      <w:rFonts w:ascii="Arial" w:eastAsia="Times New Roman" w:hAnsi="Arial"/>
      <w:b/>
      <w:kern w:val="32"/>
      <w:sz w:val="26"/>
      <w:szCs w:val="36"/>
    </w:rPr>
  </w:style>
  <w:style w:type="character" w:styleId="Fett">
    <w:name w:val="Strong"/>
    <w:rsid w:val="001D295C"/>
    <w:rPr>
      <w:b/>
      <w:bCs/>
    </w:rPr>
  </w:style>
  <w:style w:type="character" w:styleId="Hyperlink">
    <w:name w:val="Hyperlink"/>
    <w:unhideWhenUsed/>
    <w:rsid w:val="001D295C"/>
    <w:rPr>
      <w:color w:val="0000FF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DE328D"/>
  </w:style>
  <w:style w:type="paragraph" w:customStyle="1" w:styleId="EinfAbs">
    <w:name w:val="[Einf. Abs.]"/>
    <w:basedOn w:val="Standard"/>
    <w:uiPriority w:val="99"/>
    <w:rsid w:val="00F54F6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customStyle="1" w:styleId="Betreffzeile">
    <w:name w:val="Betreffzeile"/>
    <w:uiPriority w:val="99"/>
    <w:rsid w:val="008A7814"/>
    <w:rPr>
      <w:rFonts w:ascii="Arial" w:hAnsi="Arial" w:cs="DINPro-Regular"/>
      <w:b/>
      <w:color w:val="auto"/>
      <w:sz w:val="20"/>
      <w:szCs w:val="20"/>
    </w:rPr>
  </w:style>
  <w:style w:type="paragraph" w:customStyle="1" w:styleId="TSTARMonoRound">
    <w:name w:val="TSTAR Mono Round"/>
    <w:basedOn w:val="Standard"/>
    <w:next w:val="Standard"/>
    <w:rsid w:val="00EB78C3"/>
    <w:rPr>
      <w:rFonts w:ascii="TSTAR Mono Round Regular" w:eastAsia="MS Mincho" w:hAnsi="TSTAR Mono Round Regular"/>
      <w:kern w:val="20"/>
      <w:sz w:val="20"/>
      <w:szCs w:val="20"/>
      <w:lang w:eastAsia="de-DE"/>
    </w:rPr>
  </w:style>
  <w:style w:type="paragraph" w:customStyle="1" w:styleId="Flietext">
    <w:name w:val="Fließtext"/>
    <w:qFormat/>
    <w:rsid w:val="00E12BD7"/>
    <w:pPr>
      <w:spacing w:before="120" w:after="120" w:line="276" w:lineRule="auto"/>
    </w:pPr>
    <w:rPr>
      <w:rFonts w:ascii="Arial" w:eastAsia="MS Mincho" w:hAnsi="Arial" w:cs="Arial"/>
      <w:kern w:val="20"/>
      <w:sz w:val="22"/>
    </w:rPr>
  </w:style>
  <w:style w:type="paragraph" w:customStyle="1" w:styleId="AdresseEmpfnger">
    <w:name w:val="Adresse Empfänger"/>
    <w:basedOn w:val="Flietext"/>
    <w:qFormat/>
    <w:rsid w:val="00531F54"/>
    <w:pPr>
      <w:spacing w:before="0" w:after="0" w:line="240" w:lineRule="exact"/>
    </w:pPr>
  </w:style>
  <w:style w:type="paragraph" w:styleId="Listenabsatz">
    <w:name w:val="List Paragraph"/>
    <w:basedOn w:val="Flietext"/>
    <w:next w:val="Flietext"/>
    <w:uiPriority w:val="34"/>
    <w:qFormat/>
    <w:rsid w:val="00B634F7"/>
    <w:pPr>
      <w:numPr>
        <w:numId w:val="2"/>
      </w:numPr>
      <w:ind w:left="641" w:hanging="357"/>
    </w:pPr>
  </w:style>
  <w:style w:type="character" w:customStyle="1" w:styleId="berschrift1Zchn">
    <w:name w:val="Überschrift 1 Zchn"/>
    <w:link w:val="berschrift1"/>
    <w:uiPriority w:val="9"/>
    <w:rsid w:val="003F14BA"/>
    <w:rPr>
      <w:rFonts w:ascii="Arial" w:eastAsia="Times New Roman" w:hAnsi="Arial"/>
      <w:b/>
      <w:bCs/>
      <w:kern w:val="32"/>
      <w:sz w:val="28"/>
      <w:szCs w:val="32"/>
    </w:rPr>
  </w:style>
  <w:style w:type="character" w:customStyle="1" w:styleId="berschrift3Zchn">
    <w:name w:val="Überschrift 3 Zchn"/>
    <w:link w:val="berschrift3"/>
    <w:uiPriority w:val="9"/>
    <w:rsid w:val="00212E84"/>
    <w:rPr>
      <w:rFonts w:ascii="Arial" w:eastAsia="Times New Roman" w:hAnsi="Arial"/>
      <w:b/>
      <w:bCs/>
      <w:kern w:val="32"/>
      <w:sz w:val="24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1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40115"/>
    <w:rPr>
      <w:rFonts w:ascii="Tahoma" w:hAnsi="Tahoma" w:cs="Tahoma"/>
      <w:sz w:val="16"/>
      <w:szCs w:val="16"/>
      <w:lang w:eastAsia="en-US"/>
    </w:rPr>
  </w:style>
  <w:style w:type="character" w:customStyle="1" w:styleId="BesuchterHyperlink1">
    <w:name w:val="BesuchterHyperlink1"/>
    <w:uiPriority w:val="99"/>
    <w:semiHidden/>
    <w:unhideWhenUsed/>
    <w:rsid w:val="00DA47C3"/>
    <w:rPr>
      <w:color w:val="800080"/>
      <w:u w:val="single"/>
    </w:rPr>
  </w:style>
  <w:style w:type="paragraph" w:customStyle="1" w:styleId="Aufzhlung">
    <w:name w:val="Aufzählung"/>
    <w:basedOn w:val="Listenabsatz"/>
    <w:qFormat/>
    <w:rsid w:val="00DA47C3"/>
    <w:pPr>
      <w:numPr>
        <w:numId w:val="15"/>
      </w:numPr>
      <w:spacing w:before="240" w:after="240"/>
      <w:ind w:left="714" w:hanging="357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56D1A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056D1A"/>
    <w:rPr>
      <w:lang w:eastAsia="en-US"/>
    </w:rPr>
  </w:style>
  <w:style w:type="character" w:styleId="Funotenzeichen">
    <w:name w:val="footnote reference"/>
    <w:uiPriority w:val="99"/>
    <w:semiHidden/>
    <w:unhideWhenUsed/>
    <w:rsid w:val="00056D1A"/>
    <w:rPr>
      <w:vertAlign w:val="superscript"/>
    </w:rPr>
  </w:style>
  <w:style w:type="paragraph" w:styleId="Untertitel">
    <w:name w:val="Subtitle"/>
    <w:aliases w:val="Überschrift 1 blau"/>
    <w:basedOn w:val="Standard"/>
    <w:next w:val="Standard"/>
    <w:link w:val="UntertitelZchn"/>
    <w:rsid w:val="000D004A"/>
    <w:pPr>
      <w:numPr>
        <w:ilvl w:val="1"/>
      </w:numPr>
      <w:spacing w:before="240" w:after="180"/>
    </w:pPr>
    <w:rPr>
      <w:rFonts w:ascii="Frutiger LT 45 Light" w:eastAsia="Times New Roman" w:hAnsi="Frutiger LT 45 Light"/>
      <w:b/>
      <w:iCs/>
      <w:color w:val="002C5B"/>
      <w:szCs w:val="20"/>
      <w:lang w:eastAsia="de-DE"/>
    </w:rPr>
  </w:style>
  <w:style w:type="character" w:customStyle="1" w:styleId="UntertitelZchn">
    <w:name w:val="Untertitel Zchn"/>
    <w:aliases w:val="Überschrift 1 blau Zchn"/>
    <w:link w:val="Untertitel"/>
    <w:rsid w:val="000D004A"/>
    <w:rPr>
      <w:rFonts w:ascii="Frutiger LT 45 Light" w:eastAsia="Times New Roman" w:hAnsi="Frutiger LT 45 Light"/>
      <w:b/>
      <w:iCs/>
      <w:color w:val="002C5B"/>
      <w:sz w:val="24"/>
    </w:rPr>
  </w:style>
  <w:style w:type="paragraph" w:customStyle="1" w:styleId="StandardAufzhlung">
    <w:name w:val="Standard Aufzählung"/>
    <w:basedOn w:val="Standard"/>
    <w:next w:val="Standard"/>
    <w:rsid w:val="000D004A"/>
    <w:pPr>
      <w:numPr>
        <w:numId w:val="23"/>
      </w:numPr>
      <w:spacing w:before="60" w:after="60"/>
    </w:pPr>
    <w:rPr>
      <w:rFonts w:ascii="Frutiger LT 45 Light" w:eastAsia="Times New Roman" w:hAnsi="Frutiger LT 45 Light"/>
      <w:sz w:val="20"/>
      <w:szCs w:val="20"/>
      <w:lang w:eastAsia="de-DE"/>
    </w:rPr>
  </w:style>
  <w:style w:type="paragraph" w:customStyle="1" w:styleId="kleineberschrift">
    <w:name w:val="kleine Überschrift"/>
    <w:basedOn w:val="Standard"/>
    <w:rsid w:val="000D004A"/>
    <w:pPr>
      <w:spacing w:before="120" w:after="180"/>
    </w:pPr>
    <w:rPr>
      <w:rFonts w:ascii="Frutiger LT 45 Light" w:eastAsia="Times New Roman" w:hAnsi="Frutiger LT 45 Light"/>
      <w:b/>
      <w:sz w:val="20"/>
      <w:szCs w:val="20"/>
      <w:lang w:eastAsia="de-DE"/>
    </w:rPr>
  </w:style>
  <w:style w:type="paragraph" w:customStyle="1" w:styleId="StandardNummerierung">
    <w:name w:val="Standard Nummerierung"/>
    <w:basedOn w:val="Standard"/>
    <w:rsid w:val="000D004A"/>
    <w:pPr>
      <w:numPr>
        <w:numId w:val="24"/>
      </w:numPr>
      <w:spacing w:before="120" w:after="120"/>
      <w:jc w:val="both"/>
    </w:pPr>
    <w:rPr>
      <w:rFonts w:ascii="Frutiger LT 45 Light" w:eastAsia="Times New Roman" w:hAnsi="Frutiger LT 45 Light"/>
      <w:sz w:val="20"/>
      <w:szCs w:val="20"/>
      <w:lang w:eastAsia="de-DE"/>
    </w:rPr>
  </w:style>
  <w:style w:type="character" w:customStyle="1" w:styleId="berschrift4Zchn">
    <w:name w:val="Überschrift 4 Zchn"/>
    <w:link w:val="berschrift4"/>
    <w:uiPriority w:val="9"/>
    <w:rsid w:val="003F14BA"/>
    <w:rPr>
      <w:rFonts w:ascii="Arial" w:eastAsia="Times New Roman" w:hAnsi="Arial" w:cs="Times New Roman"/>
      <w:b/>
      <w:bCs/>
      <w:sz w:val="22"/>
      <w:szCs w:val="28"/>
      <w:lang w:eastAsia="en-US"/>
    </w:rPr>
  </w:style>
  <w:style w:type="table" w:styleId="Tabellenraster">
    <w:name w:val="Table Grid"/>
    <w:basedOn w:val="NormaleTabelle"/>
    <w:uiPriority w:val="59"/>
    <w:rsid w:val="00212E8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740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40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409E"/>
    <w:rPr>
      <w:rFonts w:eastAsia="SimSun" w:cs="Calibri"/>
      <w:kern w:val="1"/>
      <w:lang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40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409E"/>
    <w:rPr>
      <w:rFonts w:eastAsia="SimSun" w:cs="Calibri"/>
      <w:b/>
      <w:bCs/>
      <w:kern w:val="1"/>
      <w:lang w:eastAsia="zh-CN"/>
    </w:rPr>
  </w:style>
  <w:style w:type="paragraph" w:customStyle="1" w:styleId="berschrift30">
    <w:name w:val="überschrift 3"/>
    <w:basedOn w:val="Standard"/>
    <w:qFormat/>
    <w:rsid w:val="00C67F9F"/>
    <w:pPr>
      <w:suppressAutoHyphens w:val="0"/>
      <w:spacing w:before="240" w:after="120"/>
    </w:pPr>
    <w:rPr>
      <w:rFonts w:ascii="Arial" w:eastAsia="Times New Roman" w:hAnsi="Arial" w:cs="Arial"/>
      <w:b/>
      <w:bCs/>
      <w:kern w:val="0"/>
      <w:szCs w:val="20"/>
      <w:lang w:eastAsia="de-DE"/>
    </w:rPr>
  </w:style>
  <w:style w:type="paragraph" w:styleId="berarbeitung">
    <w:name w:val="Revision"/>
    <w:hidden/>
    <w:uiPriority w:val="71"/>
    <w:semiHidden/>
    <w:rsid w:val="006D3E74"/>
    <w:rPr>
      <w:rFonts w:eastAsia="SimSun" w:cs="Calibri"/>
      <w:kern w:val="1"/>
      <w:sz w:val="22"/>
      <w:szCs w:val="22"/>
      <w:lang w:eastAsia="zh-CN"/>
    </w:rPr>
  </w:style>
  <w:style w:type="character" w:styleId="Platzhaltertext">
    <w:name w:val="Placeholder Text"/>
    <w:basedOn w:val="Absatz-Standardschriftart"/>
    <w:uiPriority w:val="99"/>
    <w:unhideWhenUsed/>
    <w:rsid w:val="00D665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06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C81C086DBDD1641AFE6E60705DBCCB7" ma:contentTypeVersion="5" ma:contentTypeDescription="Ein neues Dokument erstellen." ma:contentTypeScope="" ma:versionID="75228863993697911a66cad13d26e422">
  <xsd:schema xmlns:xsd="http://www.w3.org/2001/XMLSchema" xmlns:xs="http://www.w3.org/2001/XMLSchema" xmlns:p="http://schemas.microsoft.com/office/2006/metadata/properties" xmlns:ns2="3fbce752-e0b5-44e0-a176-a764f7ee10b9" xmlns:ns3="a1ecfe42-46ee-4a17-bf3f-19e894ea6ffa" xmlns:ns4="http://schemas.microsoft.com/sharepoint/v4" targetNamespace="http://schemas.microsoft.com/office/2006/metadata/properties" ma:root="true" ma:fieldsID="6c0f4be1dce1e1d83ea2f0636f1a48cc" ns2:_="" ns3:_="" ns4:_="">
    <xsd:import namespace="3fbce752-e0b5-44e0-a176-a764f7ee10b9"/>
    <xsd:import namespace="a1ecfe42-46ee-4a17-bf3f-19e894ea6ff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bce752-e0b5-44e0-a176-a764f7ee10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ecfe42-46ee-4a17-bf3f-19e894ea6f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E39B9-FC93-4699-9B99-1A80DF9BD5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bce752-e0b5-44e0-a176-a764f7ee10b9"/>
    <ds:schemaRef ds:uri="a1ecfe42-46ee-4a17-bf3f-19e894ea6ffa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2167AD-3C15-4CF5-81A3-253F28795FB9}">
  <ds:schemaRefs>
    <ds:schemaRef ds:uri="http://schemas.microsoft.com/office/2006/documentManagement/types"/>
    <ds:schemaRef ds:uri="http://schemas.microsoft.com/office/infopath/2007/PartnerControls"/>
    <ds:schemaRef ds:uri="3fbce752-e0b5-44e0-a176-a764f7ee10b9"/>
    <ds:schemaRef ds:uri="http://purl.org/dc/elements/1.1/"/>
    <ds:schemaRef ds:uri="http://schemas.microsoft.com/office/2006/metadata/properties"/>
    <ds:schemaRef ds:uri="a1ecfe42-46ee-4a17-bf3f-19e894ea6ffa"/>
    <ds:schemaRef ds:uri="http://schemas.microsoft.com/sharepoint/v4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601F5C3-2213-40F3-8A0D-571674C531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50B83BF-86F8-4ACA-9F95-2A0915774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7F577190.dotm</Template>
  <TotalTime>0</TotalTime>
  <Pages>7</Pages>
  <Words>1270</Words>
  <Characters>8007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Projektvorschlag - Qualifizierung vor Beschäftigung</vt:lpstr>
    </vt:vector>
  </TitlesOfParts>
  <Company>zgs consult GmbH</Company>
  <LinksUpToDate>false</LinksUpToDate>
  <CharactersWithSpaces>9259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Projektvorschlag - Qualifizierung vor Beschäftigung</dc:title>
  <dc:creator>Stephan Kaß</dc:creator>
  <cp:lastModifiedBy>Kass, Stephan</cp:lastModifiedBy>
  <cp:revision>4</cp:revision>
  <cp:lastPrinted>2018-09-27T10:13:00Z</cp:lastPrinted>
  <dcterms:created xsi:type="dcterms:W3CDTF">2019-08-13T16:23:00Z</dcterms:created>
  <dcterms:modified xsi:type="dcterms:W3CDTF">2019-08-13T16:29:00Z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0x0101000C81C086DBDD1641AFE6E60705DBCCB7</vt:lpwstr>
  </property>
</Properties>
</file>