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7F88A" w14:textId="7BD1960D" w:rsidR="003B60BE" w:rsidRPr="00993DFC" w:rsidRDefault="003B60BE" w:rsidP="00773CCC">
      <w:pPr>
        <w:pStyle w:val="berschrift3"/>
      </w:pPr>
      <w:r w:rsidRPr="00993DFC">
        <w:t>Projektvorschlag zum Interessenbekundungsverfahren</w:t>
      </w:r>
      <w:r w:rsidR="00FE046C">
        <w:br/>
      </w:r>
      <w:r w:rsidR="0015615C">
        <w:t>Landesprogramm Mentoring 2020</w:t>
      </w:r>
      <w:r w:rsidRPr="00993DFC">
        <w:t xml:space="preserve"> </w:t>
      </w:r>
      <w:r w:rsidR="00D62046">
        <w:t>/ 2021</w:t>
      </w:r>
    </w:p>
    <w:p w14:paraId="6E920A51" w14:textId="3241F18E" w:rsidR="003B60BE" w:rsidRPr="003B60BE" w:rsidRDefault="003B60BE" w:rsidP="003B60BE">
      <w:pPr>
        <w:pStyle w:val="Flietext"/>
      </w:pPr>
      <w:r w:rsidRPr="003B60BE">
        <w:t>hier:</w:t>
      </w:r>
      <w:r w:rsidR="0011001C">
        <w:t xml:space="preserve"> </w:t>
      </w:r>
      <w:r w:rsidR="0015615C">
        <w:rPr>
          <w:b/>
        </w:rPr>
        <w:t>Berufsbereich</w:t>
      </w:r>
      <w:r w:rsidR="0011001C">
        <w:t xml:space="preserve"> </w:t>
      </w:r>
      <w:bookmarkStart w:id="0" w:name="_Hlk2700281"/>
      <w:r w:rsidR="0011001C">
        <w:fldChar w:fldCharType="begin">
          <w:ffData>
            <w:name w:val="Text1"/>
            <w:enabled/>
            <w:calcOnExit w:val="0"/>
            <w:textInput/>
          </w:ffData>
        </w:fldChar>
      </w:r>
      <w:r w:rsidR="0011001C">
        <w:instrText xml:space="preserve"> FORMTEXT </w:instrText>
      </w:r>
      <w:r w:rsidR="0011001C">
        <w:fldChar w:fldCharType="separate"/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rPr>
          <w:noProof/>
        </w:rPr>
        <w:t> </w:t>
      </w:r>
      <w:r w:rsidR="0011001C">
        <w:fldChar w:fldCharType="end"/>
      </w:r>
      <w:bookmarkEnd w:id="0"/>
    </w:p>
    <w:p w14:paraId="43684722" w14:textId="29726C1B" w:rsidR="003B60BE" w:rsidRPr="003B60BE" w:rsidRDefault="003B60BE" w:rsidP="00B71C72">
      <w:pPr>
        <w:pStyle w:val="Flietext"/>
        <w:spacing w:after="480"/>
      </w:pPr>
      <w:r w:rsidRPr="003B60BE">
        <w:t xml:space="preserve">Förderzeitraum </w:t>
      </w:r>
      <w:r w:rsidR="0015615C">
        <w:t>01</w:t>
      </w:r>
      <w:r w:rsidR="0011001C">
        <w:t>.0</w:t>
      </w:r>
      <w:r w:rsidR="0015615C">
        <w:t>3</w:t>
      </w:r>
      <w:r w:rsidR="0011001C">
        <w:t>.</w:t>
      </w:r>
      <w:r w:rsidR="0015615C">
        <w:t>2020</w:t>
      </w:r>
      <w:r w:rsidR="0011001C">
        <w:t xml:space="preserve"> – </w:t>
      </w:r>
      <w:r w:rsidR="00001B40">
        <w:t>30.06</w:t>
      </w:r>
      <w:r w:rsidR="00D334E6">
        <w:t>.2021</w:t>
      </w:r>
      <w:r w:rsidR="0011001C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abelle für allgemeine Angaben zur Organisation"/>
        <w:tblDescription w:val="In die Tabelle sollen folgende Informationen eingetragen werden: Der Projektträger, die Anschrift, die Telefonnummer, die E-Mail und eine Kontaktperson"/>
      </w:tblPr>
      <w:tblGrid>
        <w:gridCol w:w="2014"/>
        <w:gridCol w:w="4886"/>
      </w:tblGrid>
      <w:tr w:rsidR="00392FD8" w:rsidRPr="00392FD8" w14:paraId="7D70CB3A" w14:textId="77777777" w:rsidTr="005C1E42">
        <w:trPr>
          <w:trHeight w:val="410"/>
        </w:trPr>
        <w:tc>
          <w:tcPr>
            <w:tcW w:w="6900" w:type="dxa"/>
            <w:gridSpan w:val="2"/>
            <w:noWrap/>
            <w:vAlign w:val="center"/>
          </w:tcPr>
          <w:p w14:paraId="127DC164" w14:textId="77777777" w:rsidR="00392FD8" w:rsidRPr="00392FD8" w:rsidRDefault="00392FD8" w:rsidP="00392FD8">
            <w:pPr>
              <w:pStyle w:val="KeinLeerraum"/>
              <w:rPr>
                <w:b/>
              </w:rPr>
            </w:pPr>
            <w:r w:rsidRPr="00392FD8">
              <w:rPr>
                <w:b/>
              </w:rPr>
              <w:t>Allgemeine Angaben zur einreichenden Organisation</w:t>
            </w:r>
          </w:p>
        </w:tc>
      </w:tr>
      <w:tr w:rsidR="003B60BE" w:rsidRPr="00357DDA" w14:paraId="19EC7750" w14:textId="77777777" w:rsidTr="00392FD8">
        <w:trPr>
          <w:trHeight w:val="410"/>
        </w:trPr>
        <w:tc>
          <w:tcPr>
            <w:tcW w:w="2014" w:type="dxa"/>
            <w:noWrap/>
            <w:vAlign w:val="center"/>
            <w:hideMark/>
          </w:tcPr>
          <w:p w14:paraId="6B316F39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Projektträger</w:t>
            </w:r>
          </w:p>
        </w:tc>
        <w:tc>
          <w:tcPr>
            <w:tcW w:w="4886" w:type="dxa"/>
            <w:vAlign w:val="center"/>
            <w:hideMark/>
          </w:tcPr>
          <w:p w14:paraId="6284C0FC" w14:textId="26DCB445" w:rsidR="003B60BE" w:rsidRPr="00357DDA" w:rsidRDefault="0008584F" w:rsidP="005C1E42">
            <w:pPr>
              <w:pStyle w:val="KeinLeerraum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127DCCB2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AA03E4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Anschrift</w:t>
            </w:r>
          </w:p>
        </w:tc>
        <w:tc>
          <w:tcPr>
            <w:tcW w:w="4886" w:type="dxa"/>
            <w:vAlign w:val="center"/>
            <w:hideMark/>
          </w:tcPr>
          <w:p w14:paraId="586414C6" w14:textId="7BFC932E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02434C5C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7F227731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PLZ</w:t>
            </w:r>
          </w:p>
        </w:tc>
        <w:tc>
          <w:tcPr>
            <w:tcW w:w="4886" w:type="dxa"/>
            <w:vAlign w:val="center"/>
            <w:hideMark/>
          </w:tcPr>
          <w:p w14:paraId="68438B49" w14:textId="23A73CEE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3D8E2983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AD51AEB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Ort</w:t>
            </w:r>
          </w:p>
        </w:tc>
        <w:tc>
          <w:tcPr>
            <w:tcW w:w="4886" w:type="dxa"/>
            <w:vAlign w:val="center"/>
            <w:hideMark/>
          </w:tcPr>
          <w:p w14:paraId="0C769DBE" w14:textId="61D93B9E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C8E26A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1DB55DE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Telefon</w:t>
            </w:r>
          </w:p>
        </w:tc>
        <w:tc>
          <w:tcPr>
            <w:tcW w:w="4886" w:type="dxa"/>
            <w:vAlign w:val="center"/>
            <w:hideMark/>
          </w:tcPr>
          <w:p w14:paraId="2679DFDF" w14:textId="65D10F56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18B62909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646DE128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E-Mail</w:t>
            </w:r>
          </w:p>
        </w:tc>
        <w:tc>
          <w:tcPr>
            <w:tcW w:w="4886" w:type="dxa"/>
            <w:vAlign w:val="center"/>
            <w:hideMark/>
          </w:tcPr>
          <w:p w14:paraId="6663AB79" w14:textId="20464883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:rsidRPr="00357DDA" w14:paraId="2F72A81D" w14:textId="77777777" w:rsidTr="00392FD8">
        <w:trPr>
          <w:trHeight w:val="340"/>
        </w:trPr>
        <w:tc>
          <w:tcPr>
            <w:tcW w:w="2014" w:type="dxa"/>
            <w:noWrap/>
            <w:vAlign w:val="center"/>
            <w:hideMark/>
          </w:tcPr>
          <w:p w14:paraId="1F50FD36" w14:textId="77777777" w:rsidR="003B60BE" w:rsidRPr="003B60BE" w:rsidRDefault="003B60BE" w:rsidP="005C1E42">
            <w:pPr>
              <w:pStyle w:val="KeinLeerraum"/>
              <w:rPr>
                <w:b/>
              </w:rPr>
            </w:pPr>
            <w:r w:rsidRPr="003B60BE">
              <w:rPr>
                <w:b/>
              </w:rPr>
              <w:t>Kontaktperson</w:t>
            </w:r>
          </w:p>
        </w:tc>
        <w:tc>
          <w:tcPr>
            <w:tcW w:w="4886" w:type="dxa"/>
            <w:vAlign w:val="center"/>
            <w:hideMark/>
          </w:tcPr>
          <w:p w14:paraId="010ECA47" w14:textId="43587D24" w:rsidR="003B60BE" w:rsidRPr="00357DDA" w:rsidRDefault="003B60BE" w:rsidP="005C1E42">
            <w:pPr>
              <w:pStyle w:val="KeinLeerraum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CA81B5B" w14:textId="77777777" w:rsidR="003B60BE" w:rsidRPr="00EC65C5" w:rsidRDefault="003B60BE" w:rsidP="00392FD8">
      <w:pPr>
        <w:pStyle w:val="Flietext"/>
        <w:spacing w:before="360"/>
        <w:rPr>
          <w:b/>
          <w:i/>
        </w:rPr>
      </w:pPr>
      <w:r w:rsidRPr="00EC65C5">
        <w:rPr>
          <w:i/>
        </w:rPr>
        <w:t>Bitte stellen Sie Ihre Organisation kurz vor:</w:t>
      </w:r>
    </w:p>
    <w:p w14:paraId="382E4797" w14:textId="77777777" w:rsidR="003B60BE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627D3FA0" w14:textId="77777777" w:rsidR="003B60BE" w:rsidRPr="00EC65C5" w:rsidRDefault="003B60BE" w:rsidP="003B60BE">
      <w:pPr>
        <w:pStyle w:val="Flietext"/>
        <w:rPr>
          <w:b/>
          <w:i/>
        </w:rPr>
      </w:pPr>
      <w:r w:rsidRPr="00EC65C5">
        <w:rPr>
          <w:i/>
        </w:rPr>
        <w:t xml:space="preserve">Über welche Erfahrung in der Beantragung, Verwaltung und Abrechnung </w:t>
      </w:r>
      <w:r w:rsidR="00981268" w:rsidRPr="00EC65C5">
        <w:rPr>
          <w:i/>
        </w:rPr>
        <w:t>von zuwendungsgeförderten Projekten</w:t>
      </w:r>
      <w:r w:rsidRPr="00EC65C5">
        <w:rPr>
          <w:i/>
        </w:rPr>
        <w:t xml:space="preserve"> verfügen Sie?</w:t>
      </w:r>
    </w:p>
    <w:p w14:paraId="79FEB9CF" w14:textId="77777777" w:rsidR="003B60BE" w:rsidRPr="00357DDA" w:rsidRDefault="003B60BE" w:rsidP="005C1E42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2B2E7D" w14:textId="10B06A5E" w:rsidR="00FF12E0" w:rsidRPr="00671376" w:rsidRDefault="00FF12E0" w:rsidP="003B60BE">
      <w:pPr>
        <w:pStyle w:val="Flietext"/>
        <w:rPr>
          <w:i/>
        </w:rPr>
      </w:pPr>
      <w:r w:rsidRPr="00671376">
        <w:rPr>
          <w:i/>
        </w:rPr>
        <w:t xml:space="preserve">Verfügen Sie über Erfahrungen in der Umsetzung inhaltlich vergleichbarer Projekte gemäß der Bekanntmachung zum Interessenbekundungsverfahren </w:t>
      </w:r>
      <w:r w:rsidR="00D334E6" w:rsidRPr="00671376">
        <w:rPr>
          <w:i/>
        </w:rPr>
        <w:t>Landesprogramm Mentoring</w:t>
      </w:r>
      <w:r w:rsidRPr="00671376">
        <w:rPr>
          <w:i/>
        </w:rPr>
        <w:t>? Bitte stellen Sie die entsprechenden Referenzprojekte kurz vor:</w:t>
      </w:r>
    </w:p>
    <w:p w14:paraId="5FA347A7" w14:textId="77777777" w:rsidR="003B60BE" w:rsidRPr="00357DDA" w:rsidRDefault="003B60BE" w:rsidP="005C1E42">
      <w:pPr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600AE22" w14:textId="6508ED47" w:rsidR="00981268" w:rsidRPr="00671376" w:rsidRDefault="00352C70" w:rsidP="003B60BE">
      <w:pPr>
        <w:pStyle w:val="Flietext"/>
        <w:rPr>
          <w:i/>
        </w:rPr>
      </w:pPr>
      <w:bookmarkStart w:id="2" w:name="_Hlk520457887"/>
      <w:r w:rsidRPr="00671376">
        <w:rPr>
          <w:i/>
        </w:rPr>
        <w:t xml:space="preserve">Bitte beschreiben Sie die vorhandenen fachlichen Eignungen und praktischen Erfahrungen </w:t>
      </w:r>
      <w:r w:rsidR="0015615C" w:rsidRPr="00671376">
        <w:rPr>
          <w:i/>
        </w:rPr>
        <w:t>in der Arbeit mit Ehrenamtlichen, in der Ansprache von Auszubil</w:t>
      </w:r>
      <w:r w:rsidR="00EE7049" w:rsidRPr="00671376">
        <w:rPr>
          <w:i/>
        </w:rPr>
        <w:t xml:space="preserve">denden und im Mentoring </w:t>
      </w:r>
      <w:r w:rsidRPr="00671376">
        <w:rPr>
          <w:i/>
        </w:rPr>
        <w:t>des zur Umsetzung des Projekts geplanten Personals</w:t>
      </w:r>
      <w:r w:rsidR="006B13E3" w:rsidRPr="00671376">
        <w:rPr>
          <w:i/>
        </w:rPr>
        <w:t>. B</w:t>
      </w:r>
      <w:r w:rsidR="008D1D78" w:rsidRPr="00671376">
        <w:rPr>
          <w:i/>
        </w:rPr>
        <w:t>itte benennen Sie</w:t>
      </w:r>
      <w:r w:rsidRPr="00671376">
        <w:rPr>
          <w:i/>
        </w:rPr>
        <w:t xml:space="preserve"> auch</w:t>
      </w:r>
      <w:r w:rsidR="00F2290A" w:rsidRPr="00671376">
        <w:rPr>
          <w:i/>
        </w:rPr>
        <w:t xml:space="preserve">, über welche </w:t>
      </w:r>
      <w:r w:rsidRPr="00671376">
        <w:rPr>
          <w:i/>
        </w:rPr>
        <w:t>relevanten</w:t>
      </w:r>
      <w:r w:rsidR="000607CE" w:rsidRPr="00671376">
        <w:rPr>
          <w:i/>
        </w:rPr>
        <w:t xml:space="preserve"> Qualifikationen und ggfs.</w:t>
      </w:r>
      <w:r w:rsidRPr="00671376">
        <w:rPr>
          <w:i/>
        </w:rPr>
        <w:t xml:space="preserve"> </w:t>
      </w:r>
      <w:r w:rsidR="00981268" w:rsidRPr="00671376">
        <w:rPr>
          <w:i/>
        </w:rPr>
        <w:t xml:space="preserve">Zertifikate </w:t>
      </w:r>
      <w:r w:rsidR="00F2290A" w:rsidRPr="00671376">
        <w:rPr>
          <w:i/>
        </w:rPr>
        <w:t>es verfügt</w:t>
      </w:r>
      <w:r w:rsidR="00550668" w:rsidRPr="00671376">
        <w:rPr>
          <w:i/>
        </w:rPr>
        <w:t>:</w:t>
      </w:r>
    </w:p>
    <w:p w14:paraId="33250760" w14:textId="77777777" w:rsidR="00204D54" w:rsidRDefault="003B60BE" w:rsidP="003B60BE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2E98AA1E" w14:textId="0EDAAF3A" w:rsidR="003B60BE" w:rsidRPr="00671376" w:rsidRDefault="00EE7049" w:rsidP="008F17F8">
      <w:pPr>
        <w:pStyle w:val="Flietext"/>
        <w:rPr>
          <w:i/>
        </w:rPr>
      </w:pPr>
      <w:r w:rsidRPr="00671376">
        <w:rPr>
          <w:i/>
        </w:rPr>
        <w:t>Inwiefern steht</w:t>
      </w:r>
      <w:r w:rsidR="008F17F8" w:rsidRPr="00671376">
        <w:rPr>
          <w:i/>
        </w:rPr>
        <w:t xml:space="preserve"> diese</w:t>
      </w:r>
      <w:r w:rsidRPr="00671376">
        <w:rPr>
          <w:i/>
        </w:rPr>
        <w:t>s</w:t>
      </w:r>
      <w:r w:rsidR="008F17F8" w:rsidRPr="00671376">
        <w:rPr>
          <w:i/>
        </w:rPr>
        <w:t xml:space="preserve"> </w:t>
      </w:r>
      <w:r w:rsidRPr="00671376">
        <w:rPr>
          <w:i/>
        </w:rPr>
        <w:t>Personal</w:t>
      </w:r>
      <w:r w:rsidR="008F17F8" w:rsidRPr="00671376">
        <w:rPr>
          <w:i/>
        </w:rPr>
        <w:t xml:space="preserve"> bereits zur Verfügung?</w:t>
      </w:r>
    </w:p>
    <w:p w14:paraId="31C31C3D" w14:textId="77777777" w:rsidR="008F17F8" w:rsidRPr="00204D54" w:rsidRDefault="008F17F8" w:rsidP="008F17F8">
      <w:pPr>
        <w:pStyle w:val="Flietext"/>
      </w:pPr>
      <w:r w:rsidRPr="008F17F8">
        <w:fldChar w:fldCharType="begin">
          <w:ffData>
            <w:name w:val="Text1"/>
            <w:enabled/>
            <w:calcOnExit w:val="0"/>
            <w:textInput/>
          </w:ffData>
        </w:fldChar>
      </w:r>
      <w:r w:rsidRPr="008F17F8">
        <w:instrText xml:space="preserve"> FORMTEXT </w:instrText>
      </w:r>
      <w:r w:rsidRPr="008F17F8">
        <w:fldChar w:fldCharType="separate"/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t> </w:t>
      </w:r>
      <w:r w:rsidRPr="008F17F8">
        <w:fldChar w:fldCharType="end"/>
      </w:r>
    </w:p>
    <w:p w14:paraId="05BD3D49" w14:textId="4C6A51EE" w:rsidR="001D112A" w:rsidRPr="00671376" w:rsidRDefault="001371D6" w:rsidP="00671376">
      <w:pPr>
        <w:pStyle w:val="KeinLeerraum"/>
        <w:rPr>
          <w:i/>
        </w:rPr>
      </w:pPr>
      <w:r w:rsidRPr="00671376">
        <w:rPr>
          <w:i/>
        </w:rPr>
        <w:t>Über welc</w:t>
      </w:r>
      <w:r w:rsidR="00EE7049" w:rsidRPr="00671376">
        <w:rPr>
          <w:i/>
        </w:rPr>
        <w:t xml:space="preserve">he </w:t>
      </w:r>
      <w:r w:rsidR="00B0728B" w:rsidRPr="00671376">
        <w:rPr>
          <w:i/>
        </w:rPr>
        <w:t xml:space="preserve">Erfahrung </w:t>
      </w:r>
      <w:r w:rsidR="00163BBE" w:rsidRPr="00671376">
        <w:rPr>
          <w:i/>
        </w:rPr>
        <w:t xml:space="preserve">mit vergleichbaren Projekten am Übergang Schule-Ausbildung-Beruf </w:t>
      </w:r>
      <w:r w:rsidRPr="00671376">
        <w:rPr>
          <w:i/>
        </w:rPr>
        <w:t>verfügen Sie? Bitte stellen Sie entsp</w:t>
      </w:r>
      <w:r w:rsidR="00EE7049" w:rsidRPr="00671376">
        <w:rPr>
          <w:i/>
        </w:rPr>
        <w:t>rechende</w:t>
      </w:r>
      <w:r w:rsidRPr="00671376">
        <w:rPr>
          <w:i/>
        </w:rPr>
        <w:t xml:space="preserve"> Referenzprojekte kurz vor:</w:t>
      </w:r>
    </w:p>
    <w:p w14:paraId="33100161" w14:textId="77777777" w:rsidR="001371D6" w:rsidRPr="00357DDA" w:rsidRDefault="001371D6" w:rsidP="001371D6">
      <w:pPr>
        <w:pStyle w:val="Flietext"/>
      </w:pPr>
      <w:r>
        <w:lastRenderedPageBreak/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811BC1C" w14:textId="77777777" w:rsidR="003B60BE" w:rsidRPr="00671376" w:rsidRDefault="003B60BE" w:rsidP="005C1E42">
      <w:pPr>
        <w:pStyle w:val="KeinLeerraum"/>
        <w:rPr>
          <w:b/>
          <w:i/>
        </w:rPr>
      </w:pPr>
      <w:r w:rsidRPr="00671376">
        <w:rPr>
          <w:i/>
        </w:rPr>
        <w:t>Welche Nachweise und Zertifizierungen zur Qualitätssicherung Ihrer Arbeit liegen vor und sind gültig:</w:t>
      </w:r>
    </w:p>
    <w:p w14:paraId="3B6370D6" w14:textId="70EC8CAB" w:rsidR="00E46EE9" w:rsidRPr="00357DDA" w:rsidRDefault="003B60BE" w:rsidP="003B60BE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EB3460" w14:textId="77777777" w:rsidR="003B60BE" w:rsidRPr="00357DDA" w:rsidRDefault="003B60BE" w:rsidP="003B60BE">
      <w:pPr>
        <w:pStyle w:val="berschrift3"/>
      </w:pPr>
      <w:r>
        <w:t xml:space="preserve">1. </w:t>
      </w:r>
      <w:r w:rsidRPr="003B60BE">
        <w:t>Allgemeine</w:t>
      </w:r>
      <w:r w:rsidRPr="00357DDA">
        <w:t xml:space="preserve"> Angaben zum Projektkonzept</w:t>
      </w:r>
    </w:p>
    <w:p w14:paraId="6E45013E" w14:textId="77777777" w:rsidR="003B60BE" w:rsidRPr="00671376" w:rsidRDefault="003B60BE" w:rsidP="003B60BE">
      <w:pPr>
        <w:pStyle w:val="Flietext"/>
        <w:rPr>
          <w:b/>
          <w:i/>
        </w:rPr>
      </w:pPr>
      <w:r w:rsidRPr="00671376">
        <w:rPr>
          <w:i/>
        </w:rPr>
        <w:t>Geplante Projektbezeichnung:</w:t>
      </w:r>
    </w:p>
    <w:p w14:paraId="684D9478" w14:textId="77777777" w:rsidR="003B60BE" w:rsidRPr="00357DDA" w:rsidRDefault="003B60BE" w:rsidP="003B60BE">
      <w:pPr>
        <w:pStyle w:val="Flietext"/>
        <w:spacing w:after="24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  <w:tblCaption w:val="Tabelle für Projektlaufzeit und Projektkosten"/>
        <w:tblDescription w:val="In dieser Tabelle sollen die Laufzeit des Projekts und die geplante Fördersumme eingetragen werden."/>
      </w:tblPr>
      <w:tblGrid>
        <w:gridCol w:w="2944"/>
        <w:gridCol w:w="1304"/>
        <w:gridCol w:w="1417"/>
        <w:gridCol w:w="1235"/>
      </w:tblGrid>
      <w:tr w:rsidR="00392FD8" w:rsidRPr="00392FD8" w14:paraId="20BD01C2" w14:textId="77777777" w:rsidTr="005C1E42">
        <w:trPr>
          <w:trHeight w:val="454"/>
        </w:trPr>
        <w:tc>
          <w:tcPr>
            <w:tcW w:w="6900" w:type="dxa"/>
            <w:gridSpan w:val="4"/>
          </w:tcPr>
          <w:p w14:paraId="03459DA2" w14:textId="77777777" w:rsidR="00392FD8" w:rsidRPr="00392FD8" w:rsidRDefault="00392FD8" w:rsidP="008F17F8">
            <w:pPr>
              <w:pStyle w:val="Flietext"/>
              <w:rPr>
                <w:b/>
              </w:rPr>
            </w:pPr>
            <w:r w:rsidRPr="00392FD8">
              <w:rPr>
                <w:b/>
              </w:rPr>
              <w:t>Geplante Laufzeit und Kosten des Projekts</w:t>
            </w:r>
          </w:p>
        </w:tc>
      </w:tr>
      <w:tr w:rsidR="003B60BE" w14:paraId="10E3D048" w14:textId="77777777" w:rsidTr="00392FD8">
        <w:trPr>
          <w:trHeight w:val="454"/>
        </w:trPr>
        <w:tc>
          <w:tcPr>
            <w:tcW w:w="2944" w:type="dxa"/>
          </w:tcPr>
          <w:p w14:paraId="0DF921E9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Projektstart:</w:t>
            </w:r>
          </w:p>
        </w:tc>
        <w:tc>
          <w:tcPr>
            <w:tcW w:w="3956" w:type="dxa"/>
            <w:gridSpan w:val="3"/>
            <w:vAlign w:val="center"/>
          </w:tcPr>
          <w:p w14:paraId="29969521" w14:textId="0111C2A1" w:rsidR="003B60BE" w:rsidRPr="008F17F8" w:rsidRDefault="002D4D73" w:rsidP="008F17F8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B60BE" w14:paraId="75CF1E7C" w14:textId="77777777" w:rsidTr="00392FD8">
        <w:trPr>
          <w:trHeight w:val="454"/>
        </w:trPr>
        <w:tc>
          <w:tcPr>
            <w:tcW w:w="2944" w:type="dxa"/>
          </w:tcPr>
          <w:p w14:paraId="0EBA23F7" w14:textId="77777777" w:rsidR="003B60BE" w:rsidRPr="00352C70" w:rsidRDefault="003B60BE" w:rsidP="0008584F">
            <w:pPr>
              <w:pStyle w:val="Flietext"/>
              <w:jc w:val="left"/>
            </w:pPr>
            <w:r w:rsidRPr="00352C70">
              <w:t>Projektende:</w:t>
            </w:r>
          </w:p>
        </w:tc>
        <w:tc>
          <w:tcPr>
            <w:tcW w:w="3956" w:type="dxa"/>
            <w:gridSpan w:val="3"/>
            <w:vAlign w:val="center"/>
          </w:tcPr>
          <w:p w14:paraId="16026AFD" w14:textId="77777777" w:rsidR="003B60BE" w:rsidRPr="008F17F8" w:rsidRDefault="00B71C72" w:rsidP="008F17F8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2D4B25" w14:paraId="4EC92DD7" w14:textId="77777777" w:rsidTr="005C1E42">
        <w:trPr>
          <w:trHeight w:val="454"/>
        </w:trPr>
        <w:tc>
          <w:tcPr>
            <w:tcW w:w="6900" w:type="dxa"/>
            <w:gridSpan w:val="4"/>
          </w:tcPr>
          <w:p w14:paraId="6E305210" w14:textId="341CB552" w:rsidR="002D4B25" w:rsidRPr="002D4B25" w:rsidRDefault="002D4B25" w:rsidP="0008584F">
            <w:pPr>
              <w:pStyle w:val="Flietext"/>
              <w:jc w:val="left"/>
              <w:rPr>
                <w:i/>
              </w:rPr>
            </w:pPr>
            <w:r w:rsidRPr="002D4B25">
              <w:rPr>
                <w:i/>
              </w:rPr>
              <w:t>Der Laufzeit der Projekte ist auf den Zeitraum vom 01.03.2020 bis 30.06.2021 begrenzt. Projekte mit längerer Laufzeit können nicht berücksichtigt werden.</w:t>
            </w:r>
          </w:p>
        </w:tc>
      </w:tr>
      <w:tr w:rsidR="00355358" w14:paraId="631D796C" w14:textId="77777777" w:rsidTr="005C1E42">
        <w:trPr>
          <w:trHeight w:val="454"/>
        </w:trPr>
        <w:tc>
          <w:tcPr>
            <w:tcW w:w="6900" w:type="dxa"/>
            <w:gridSpan w:val="4"/>
          </w:tcPr>
          <w:p w14:paraId="55CAE0C3" w14:textId="5F5747FB" w:rsidR="00355358" w:rsidRPr="00355358" w:rsidRDefault="00355358" w:rsidP="00352C70">
            <w:pPr>
              <w:pStyle w:val="Flietext"/>
              <w:rPr>
                <w:b/>
              </w:rPr>
            </w:pPr>
            <w:r w:rsidRPr="00355358">
              <w:rPr>
                <w:b/>
              </w:rPr>
              <w:t>Anzahl Teilnehmende</w:t>
            </w:r>
          </w:p>
        </w:tc>
      </w:tr>
      <w:tr w:rsidR="00352C70" w14:paraId="4DD20994" w14:textId="77777777" w:rsidTr="00392FD8">
        <w:trPr>
          <w:trHeight w:val="454"/>
        </w:trPr>
        <w:tc>
          <w:tcPr>
            <w:tcW w:w="2944" w:type="dxa"/>
          </w:tcPr>
          <w:p w14:paraId="6C342958" w14:textId="77777777" w:rsidR="00EE7049" w:rsidRDefault="00EE7049" w:rsidP="00F00873">
            <w:pPr>
              <w:pStyle w:val="Flietext"/>
              <w:jc w:val="right"/>
            </w:pPr>
            <w:r>
              <w:t>Mentees:</w:t>
            </w:r>
          </w:p>
          <w:p w14:paraId="7F4F6C90" w14:textId="77777777" w:rsidR="00EE7049" w:rsidRDefault="00EE7049" w:rsidP="00F00873">
            <w:pPr>
              <w:pStyle w:val="Flietext"/>
              <w:jc w:val="right"/>
            </w:pPr>
            <w:r>
              <w:t>Mentorinnen / Mentoren:</w:t>
            </w:r>
          </w:p>
          <w:p w14:paraId="16F07F07" w14:textId="0820ED29" w:rsidR="00EE7049" w:rsidRPr="00352C70" w:rsidRDefault="00EE7049" w:rsidP="00F00873">
            <w:pPr>
              <w:pStyle w:val="Flietext"/>
              <w:jc w:val="right"/>
            </w:pPr>
            <w:r>
              <w:t>Mentorate:</w:t>
            </w:r>
          </w:p>
        </w:tc>
        <w:tc>
          <w:tcPr>
            <w:tcW w:w="3956" w:type="dxa"/>
            <w:gridSpan w:val="3"/>
            <w:vAlign w:val="center"/>
          </w:tcPr>
          <w:p w14:paraId="3EBE596E" w14:textId="77777777" w:rsidR="00EE7049" w:rsidRDefault="00EE7049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  <w:p w14:paraId="37750427" w14:textId="77777777" w:rsidR="00EE7049" w:rsidRDefault="00EE7049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  <w:p w14:paraId="2345F4EE" w14:textId="7DB58324" w:rsidR="00EE7049" w:rsidRPr="008F17F8" w:rsidRDefault="00EE7049" w:rsidP="00352C70">
            <w:pPr>
              <w:pStyle w:val="Flietext"/>
            </w:pPr>
            <w:r w:rsidRPr="008F17F8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F17F8">
              <w:instrText xml:space="preserve"> FORMTEXT </w:instrText>
            </w:r>
            <w:r w:rsidRPr="008F17F8">
              <w:fldChar w:fldCharType="separate"/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t> </w:t>
            </w:r>
            <w:r w:rsidRPr="008F17F8">
              <w:fldChar w:fldCharType="end"/>
            </w:r>
          </w:p>
        </w:tc>
      </w:tr>
      <w:tr w:rsidR="0099532A" w14:paraId="0CB4E3D3" w14:textId="77777777" w:rsidTr="00A60C34">
        <w:trPr>
          <w:trHeight w:val="454"/>
        </w:trPr>
        <w:tc>
          <w:tcPr>
            <w:tcW w:w="2944" w:type="dxa"/>
            <w:vAlign w:val="center"/>
          </w:tcPr>
          <w:p w14:paraId="510269A6" w14:textId="45DC6AAD" w:rsidR="0099532A" w:rsidRPr="00352C70" w:rsidRDefault="0099532A" w:rsidP="00A60C34">
            <w:pPr>
              <w:pStyle w:val="Flietext"/>
              <w:spacing w:before="0" w:after="0"/>
              <w:jc w:val="left"/>
            </w:pPr>
            <w:r w:rsidRPr="00352C70">
              <w:t>Benötigte Fördersumme:</w:t>
            </w:r>
          </w:p>
        </w:tc>
        <w:tc>
          <w:tcPr>
            <w:tcW w:w="1304" w:type="dxa"/>
            <w:vAlign w:val="center"/>
          </w:tcPr>
          <w:p w14:paraId="649BECA1" w14:textId="3D2098D9" w:rsidR="0099532A" w:rsidRPr="00B40D0C" w:rsidRDefault="0099532A" w:rsidP="00A60C34">
            <w:pPr>
              <w:pStyle w:val="Flietext"/>
              <w:spacing w:before="0" w:after="0"/>
              <w:jc w:val="left"/>
              <w:rPr>
                <w:b/>
              </w:rPr>
            </w:pPr>
            <w:r w:rsidRPr="00B40D0C">
              <w:rPr>
                <w:b/>
              </w:rPr>
              <w:t>Gesamt</w:t>
            </w:r>
            <w:r>
              <w:rPr>
                <w:b/>
              </w:rPr>
              <w:t>laufzeit</w:t>
            </w:r>
          </w:p>
        </w:tc>
        <w:tc>
          <w:tcPr>
            <w:tcW w:w="1417" w:type="dxa"/>
            <w:vAlign w:val="center"/>
          </w:tcPr>
          <w:p w14:paraId="4CD1C8D6" w14:textId="69704682" w:rsidR="0099532A" w:rsidRDefault="0099532A" w:rsidP="005B60A0">
            <w:pPr>
              <w:pStyle w:val="Flietext"/>
              <w:spacing w:before="0" w:after="0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1235" w:type="dxa"/>
            <w:vAlign w:val="center"/>
          </w:tcPr>
          <w:p w14:paraId="2712863F" w14:textId="7067BC5D" w:rsidR="0099532A" w:rsidRDefault="0099532A" w:rsidP="005B60A0">
            <w:pPr>
              <w:pStyle w:val="Flietext"/>
              <w:spacing w:before="0" w:after="0"/>
              <w:jc w:val="left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B40D0C" w14:paraId="32DCC871" w14:textId="77777777" w:rsidTr="0046405A">
        <w:trPr>
          <w:trHeight w:val="454"/>
        </w:trPr>
        <w:tc>
          <w:tcPr>
            <w:tcW w:w="2944" w:type="dxa"/>
          </w:tcPr>
          <w:p w14:paraId="63AF2887" w14:textId="77777777" w:rsidR="00B40D0C" w:rsidRPr="005B60A0" w:rsidRDefault="00B40D0C" w:rsidP="005B60A0">
            <w:pPr>
              <w:pStyle w:val="Flietext"/>
              <w:jc w:val="right"/>
            </w:pPr>
            <w:r w:rsidRPr="005B60A0">
              <w:t>Personalkosten:</w:t>
            </w:r>
          </w:p>
          <w:p w14:paraId="30BB7C13" w14:textId="77777777" w:rsidR="00B40D0C" w:rsidRPr="005B60A0" w:rsidRDefault="00B40D0C" w:rsidP="005B60A0">
            <w:pPr>
              <w:pStyle w:val="Flietext"/>
              <w:jc w:val="right"/>
            </w:pPr>
            <w:r w:rsidRPr="005B60A0">
              <w:t>Sachkosten:</w:t>
            </w:r>
          </w:p>
          <w:p w14:paraId="01A54347" w14:textId="6B541EC6" w:rsidR="00B40D0C" w:rsidRPr="00352C70" w:rsidRDefault="00B40D0C" w:rsidP="005B60A0">
            <w:pPr>
              <w:pStyle w:val="Flietext"/>
              <w:jc w:val="right"/>
            </w:pPr>
            <w:r w:rsidRPr="005B60A0">
              <w:t>Gesamtkosten</w:t>
            </w:r>
          </w:p>
        </w:tc>
        <w:tc>
          <w:tcPr>
            <w:tcW w:w="1304" w:type="dxa"/>
            <w:vAlign w:val="center"/>
          </w:tcPr>
          <w:p w14:paraId="02ABB898" w14:textId="0362E650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0B300EDF" w14:textId="042A3F24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645D1818" w14:textId="0F49B433" w:rsidR="00B40D0C" w:rsidRPr="005B60A0" w:rsidRDefault="00B40D0C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</w:tc>
        <w:tc>
          <w:tcPr>
            <w:tcW w:w="1417" w:type="dxa"/>
            <w:vAlign w:val="center"/>
          </w:tcPr>
          <w:p w14:paraId="7C837F54" w14:textId="63C504C5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079F1A02" w14:textId="1854D85A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3C73FDBB" w14:textId="19C0E87F" w:rsidR="00B40D0C" w:rsidRPr="005B60A0" w:rsidRDefault="00B40D0C" w:rsidP="005B60A0">
            <w:pPr>
              <w:pStyle w:val="Flietext"/>
            </w:pPr>
            <w:r w:rsidRPr="005B60A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</w:tc>
        <w:tc>
          <w:tcPr>
            <w:tcW w:w="1235" w:type="dxa"/>
          </w:tcPr>
          <w:p w14:paraId="02792A02" w14:textId="73480EB9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37384C0D" w14:textId="41419E50" w:rsidR="00B40D0C" w:rsidRPr="005B60A0" w:rsidRDefault="0046405A" w:rsidP="005B60A0">
            <w:pPr>
              <w:pStyle w:val="Flietext"/>
            </w:pPr>
            <w:r w:rsidRPr="005B60A0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  <w:p w14:paraId="3C12A8A6" w14:textId="44621980" w:rsidR="00B40D0C" w:rsidRPr="005B60A0" w:rsidRDefault="00B40D0C" w:rsidP="005B60A0">
            <w:pPr>
              <w:pStyle w:val="Flietext"/>
            </w:pPr>
            <w:r w:rsidRPr="005B60A0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B60A0">
              <w:instrText xml:space="preserve"> FORMTEXT </w:instrText>
            </w:r>
            <w:r w:rsidRPr="005B60A0">
              <w:fldChar w:fldCharType="separate"/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t> </w:t>
            </w:r>
            <w:r w:rsidRPr="005B60A0">
              <w:fldChar w:fldCharType="end"/>
            </w:r>
          </w:p>
        </w:tc>
      </w:tr>
    </w:tbl>
    <w:p w14:paraId="5603FA7C" w14:textId="77777777" w:rsidR="003B60BE" w:rsidRPr="00357DDA" w:rsidRDefault="003B60BE" w:rsidP="003B60BE">
      <w:pPr>
        <w:pStyle w:val="berschrift3"/>
      </w:pPr>
      <w:r>
        <w:t>2. Inhaltliche Angaben zum Projekt</w:t>
      </w:r>
    </w:p>
    <w:p w14:paraId="0F252E96" w14:textId="314BF9C0" w:rsidR="00DF66BA" w:rsidRPr="00671376" w:rsidRDefault="00DF66BA" w:rsidP="008F17F8">
      <w:pPr>
        <w:pStyle w:val="Flietext"/>
        <w:rPr>
          <w:i/>
        </w:rPr>
      </w:pPr>
      <w:r w:rsidRPr="00671376">
        <w:rPr>
          <w:i/>
        </w:rPr>
        <w:t>Beschreibung des Projektes unter Angabe der Branche/des Berufsbereiches, der Berufsbilder, in denen Auszubildende unterstützt werden, der Anzahl der einzubeziehenden Mentorinnen und Mentoren und der zu bildenden Tandems sowie der Besonderheiten der Zielgruppe / des Berufsbereiches</w:t>
      </w:r>
      <w:r w:rsidR="00570CF1" w:rsidRPr="00671376">
        <w:rPr>
          <w:i/>
        </w:rPr>
        <w:t>:</w:t>
      </w:r>
    </w:p>
    <w:p w14:paraId="18A15181" w14:textId="00426B90" w:rsidR="00352C70" w:rsidRDefault="00352C70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C06DFE" w14:textId="4AB8FE56" w:rsidR="008F17F8" w:rsidRPr="00671376" w:rsidRDefault="00F00873" w:rsidP="008F17F8">
      <w:pPr>
        <w:pStyle w:val="Flietext"/>
        <w:rPr>
          <w:i/>
        </w:rPr>
      </w:pPr>
      <w:r w:rsidRPr="00671376">
        <w:rPr>
          <w:i/>
        </w:rPr>
        <w:t>Darstellung</w:t>
      </w:r>
      <w:r w:rsidR="008F17F8" w:rsidRPr="00671376">
        <w:rPr>
          <w:i/>
        </w:rPr>
        <w:t xml:space="preserve"> der Projekt</w:t>
      </w:r>
      <w:r w:rsidRPr="00671376">
        <w:rPr>
          <w:i/>
        </w:rPr>
        <w:t>ziele und -</w:t>
      </w:r>
      <w:r w:rsidR="008F17F8" w:rsidRPr="00671376">
        <w:rPr>
          <w:i/>
        </w:rPr>
        <w:t>inhalte</w:t>
      </w:r>
      <w:r w:rsidR="00570CF1" w:rsidRPr="00671376">
        <w:rPr>
          <w:i/>
        </w:rPr>
        <w:t>:</w:t>
      </w:r>
    </w:p>
    <w:bookmarkStart w:id="3" w:name="_Hlk520971772"/>
    <w:p w14:paraId="1448A8F4" w14:textId="77777777" w:rsidR="008F17F8" w:rsidRDefault="008F17F8" w:rsidP="008F17F8">
      <w:pPr>
        <w:pStyle w:val="Flietext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42865FE6" w14:textId="0D6F09B8" w:rsidR="00B74692" w:rsidRPr="00671376" w:rsidRDefault="00DF66BA" w:rsidP="008F17F8">
      <w:pPr>
        <w:pStyle w:val="Flietext"/>
        <w:rPr>
          <w:i/>
        </w:rPr>
      </w:pPr>
      <w:r w:rsidRPr="00671376">
        <w:rPr>
          <w:i/>
        </w:rPr>
        <w:lastRenderedPageBreak/>
        <w:t>Erläuterung</w:t>
      </w:r>
      <w:r w:rsidR="00F00873" w:rsidRPr="00671376">
        <w:rPr>
          <w:i/>
        </w:rPr>
        <w:t xml:space="preserve"> des Verfahrens zur Ansprache von Auszubildenden</w:t>
      </w:r>
      <w:r w:rsidR="006C67C6" w:rsidRPr="00671376">
        <w:rPr>
          <w:i/>
        </w:rPr>
        <w:t>, die einer Unterstützung</w:t>
      </w:r>
      <w:r w:rsidR="00F00873" w:rsidRPr="00671376">
        <w:rPr>
          <w:i/>
        </w:rPr>
        <w:t xml:space="preserve"> im Rahmen des Landesprogramms Mentoring</w:t>
      </w:r>
      <w:r w:rsidR="006C67C6" w:rsidRPr="00671376">
        <w:rPr>
          <w:i/>
        </w:rPr>
        <w:t xml:space="preserve"> bedürfen und dafür geeignet sind</w:t>
      </w:r>
      <w:r w:rsidR="0046405A" w:rsidRPr="00671376">
        <w:rPr>
          <w:i/>
        </w:rPr>
        <w:t>:</w:t>
      </w:r>
    </w:p>
    <w:p w14:paraId="3819CA6E" w14:textId="77777777" w:rsidR="00B74692" w:rsidRPr="00357DDA" w:rsidRDefault="00B74692" w:rsidP="008F17F8">
      <w:pPr>
        <w:pStyle w:val="Flietext"/>
        <w:rPr>
          <w:b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077A990" w14:textId="64F0EC4F" w:rsidR="00B74692" w:rsidRPr="00671376" w:rsidRDefault="00DF66BA" w:rsidP="00B74692">
      <w:pPr>
        <w:pStyle w:val="Flietext"/>
        <w:rPr>
          <w:i/>
        </w:rPr>
      </w:pPr>
      <w:r w:rsidRPr="00671376">
        <w:rPr>
          <w:i/>
        </w:rPr>
        <w:t xml:space="preserve">Erläuterung </w:t>
      </w:r>
      <w:r w:rsidR="006C67C6" w:rsidRPr="00671376">
        <w:rPr>
          <w:i/>
        </w:rPr>
        <w:t>des Verfahrens zur Gewinnung geeigneter Mentorinnen und Mentoren:</w:t>
      </w:r>
    </w:p>
    <w:p w14:paraId="19B0DDB8" w14:textId="52FE7F74" w:rsidR="00B74692" w:rsidRPr="00357DDA" w:rsidRDefault="00DF66BA" w:rsidP="00B74692">
      <w:pPr>
        <w:pStyle w:val="Flietext"/>
        <w:rPr>
          <w:b/>
        </w:r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EFB9EA4" w14:textId="77777777" w:rsidR="00DF66BA" w:rsidRPr="00671376" w:rsidRDefault="00DF66BA" w:rsidP="00DF66BA">
      <w:pPr>
        <w:pStyle w:val="Flietext"/>
        <w:rPr>
          <w:i/>
        </w:rPr>
      </w:pPr>
      <w:r w:rsidRPr="00671376">
        <w:rPr>
          <w:i/>
        </w:rPr>
        <w:t>Welche Verfahren werden angewendet, um Tandems aus Mentees und Mentoren bzw. Mentorinnen zu bilden?</w:t>
      </w:r>
    </w:p>
    <w:p w14:paraId="0601D824" w14:textId="77777777" w:rsidR="00DF66BA" w:rsidRPr="00357DDA" w:rsidRDefault="00DF66BA" w:rsidP="00DF66BA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C4FFF4" w14:textId="4E0918DC" w:rsidR="00434452" w:rsidRPr="00671376" w:rsidRDefault="006C67C6" w:rsidP="00434452">
      <w:pPr>
        <w:pStyle w:val="Flietext"/>
        <w:rPr>
          <w:i/>
        </w:rPr>
      </w:pPr>
      <w:r w:rsidRPr="00671376">
        <w:rPr>
          <w:i/>
        </w:rPr>
        <w:t>Wie sollen die Mentorinne</w:t>
      </w:r>
      <w:r w:rsidR="0046405A" w:rsidRPr="00671376">
        <w:rPr>
          <w:i/>
        </w:rPr>
        <w:t xml:space="preserve">n und Mentoren </w:t>
      </w:r>
      <w:r w:rsidR="00AA6200" w:rsidRPr="00671376">
        <w:rPr>
          <w:i/>
        </w:rPr>
        <w:t xml:space="preserve">und die Tandems </w:t>
      </w:r>
      <w:r w:rsidR="0046405A" w:rsidRPr="00671376">
        <w:rPr>
          <w:i/>
        </w:rPr>
        <w:t>begleitet werden?</w:t>
      </w:r>
    </w:p>
    <w:p w14:paraId="059C0192" w14:textId="77777777" w:rsidR="00434452" w:rsidRPr="00357DDA" w:rsidRDefault="00434452" w:rsidP="00434452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58A6329" w14:textId="055158E9" w:rsidR="00DF66BA" w:rsidRPr="00671376" w:rsidRDefault="00DF66BA" w:rsidP="00DF66BA">
      <w:pPr>
        <w:pStyle w:val="Flietext"/>
        <w:rPr>
          <w:i/>
        </w:rPr>
      </w:pPr>
      <w:r w:rsidRPr="00671376">
        <w:rPr>
          <w:i/>
        </w:rPr>
        <w:t xml:space="preserve">Bitte stellen Sie dar, welche Anerkennungsstruktur Sie für die Mentorinnen und Mentoren </w:t>
      </w:r>
      <w:r w:rsidR="00AA6200" w:rsidRPr="00671376">
        <w:rPr>
          <w:i/>
        </w:rPr>
        <w:t>bereithalten</w:t>
      </w:r>
      <w:r w:rsidR="00570CF1" w:rsidRPr="00671376">
        <w:rPr>
          <w:i/>
        </w:rPr>
        <w:t>:</w:t>
      </w:r>
    </w:p>
    <w:bookmarkStart w:id="4" w:name="_Hlk26270220"/>
    <w:p w14:paraId="690AE8B2" w14:textId="77777777" w:rsidR="00DF66BA" w:rsidRPr="00357DDA" w:rsidRDefault="00DF66BA" w:rsidP="00DF66BA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0490378C" w14:textId="77777777" w:rsidR="00DF66BA" w:rsidRPr="00671376" w:rsidRDefault="00DF66BA" w:rsidP="008F17F8">
      <w:pPr>
        <w:pStyle w:val="Flietext"/>
        <w:rPr>
          <w:i/>
        </w:rPr>
      </w:pPr>
      <w:r w:rsidRPr="00671376">
        <w:rPr>
          <w:i/>
        </w:rPr>
        <w:t xml:space="preserve">Darstellung des Supervisionsangebotes für Mentorinnen und Mentoren: </w:t>
      </w:r>
    </w:p>
    <w:p w14:paraId="0B0070F0" w14:textId="655E7C2D" w:rsidR="00DF66BA" w:rsidRDefault="00DF66BA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44E5A98" w14:textId="27AB5859" w:rsidR="008F17F8" w:rsidRPr="00671376" w:rsidRDefault="00DF66BA" w:rsidP="008F17F8">
      <w:pPr>
        <w:pStyle w:val="Flietext"/>
        <w:rPr>
          <w:i/>
        </w:rPr>
      </w:pPr>
      <w:r w:rsidRPr="00671376">
        <w:rPr>
          <w:i/>
        </w:rPr>
        <w:t xml:space="preserve">Darstellung der </w:t>
      </w:r>
      <w:r w:rsidR="006C67C6" w:rsidRPr="00671376">
        <w:rPr>
          <w:i/>
        </w:rPr>
        <w:t>Begleitstruktur für Mentees</w:t>
      </w:r>
      <w:r w:rsidR="00D33590">
        <w:rPr>
          <w:i/>
        </w:rPr>
        <w:t>:</w:t>
      </w:r>
    </w:p>
    <w:p w14:paraId="2048EC34" w14:textId="77777777" w:rsidR="006C67C6" w:rsidRPr="00357DDA" w:rsidRDefault="006C67C6" w:rsidP="006C67C6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bookmarkStart w:id="5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5"/>
      <w:r>
        <w:fldChar w:fldCharType="end"/>
      </w:r>
    </w:p>
    <w:p w14:paraId="01023F68" w14:textId="6EFE1AA5" w:rsidR="006C67C6" w:rsidRPr="00671376" w:rsidRDefault="00A248F9" w:rsidP="008F17F8">
      <w:pPr>
        <w:pStyle w:val="Flietext"/>
        <w:rPr>
          <w:i/>
        </w:rPr>
      </w:pPr>
      <w:r w:rsidRPr="00671376">
        <w:rPr>
          <w:i/>
        </w:rPr>
        <w:t>Bitte erläutern Sie kurz die grobe Ko</w:t>
      </w:r>
      <w:r w:rsidR="00AA6200" w:rsidRPr="00671376">
        <w:rPr>
          <w:i/>
        </w:rPr>
        <w:t>stenkalkulation für das Projekt:</w:t>
      </w:r>
    </w:p>
    <w:p w14:paraId="4C2CB638" w14:textId="77777777" w:rsidR="00A248F9" w:rsidRPr="00357DDA" w:rsidRDefault="00A248F9" w:rsidP="00A248F9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A40244C" w14:textId="77777777" w:rsidR="008F17F8" w:rsidRPr="00357DDA" w:rsidRDefault="008F17F8" w:rsidP="00513569">
      <w:pPr>
        <w:pStyle w:val="Flietext"/>
        <w:spacing w:before="480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, 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9BD350D" w14:textId="77777777" w:rsidR="008F17F8" w:rsidRDefault="008F17F8" w:rsidP="008F17F8">
      <w:pPr>
        <w:pStyle w:val="Flietext"/>
      </w:pPr>
      <w:r>
        <w:t>Ort, Datum</w:t>
      </w:r>
    </w:p>
    <w:p w14:paraId="5AA90B76" w14:textId="77777777" w:rsidR="008F17F8" w:rsidRDefault="008F17F8" w:rsidP="00392FD8">
      <w:pPr>
        <w:pStyle w:val="Flietext"/>
        <w:spacing w:before="600"/>
      </w:pPr>
      <w:r>
        <w:t>_____________________________</w:t>
      </w:r>
      <w:r w:rsidR="00E2101C">
        <w:t>___</w:t>
      </w:r>
    </w:p>
    <w:p w14:paraId="2229A29C" w14:textId="77777777" w:rsidR="008F17F8" w:rsidRDefault="008F17F8" w:rsidP="00513569">
      <w:pPr>
        <w:pStyle w:val="Flietext"/>
        <w:spacing w:after="480"/>
      </w:pPr>
      <w:r>
        <w:t>Rechtsverbindliche Unterschrift</w:t>
      </w:r>
    </w:p>
    <w:p w14:paraId="324FEE00" w14:textId="7892CC86" w:rsidR="00E01BEC" w:rsidRDefault="00E01BEC" w:rsidP="008F17F8">
      <w:pPr>
        <w:pStyle w:val="Flietex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6A39BC" w14:textId="77777777" w:rsidR="00E01BEC" w:rsidRPr="003B60BE" w:rsidRDefault="00E01BEC" w:rsidP="00E01BEC">
      <w:pPr>
        <w:pStyle w:val="Flietext"/>
      </w:pPr>
      <w:r>
        <w:t>Name in Druckbuchstaben</w:t>
      </w:r>
    </w:p>
    <w:p w14:paraId="6935C2ED" w14:textId="1C8DDC82" w:rsidR="008F17F8" w:rsidRDefault="008F17F8" w:rsidP="008F17F8">
      <w:pPr>
        <w:pStyle w:val="Flietext"/>
        <w:rPr>
          <w:b/>
        </w:rPr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E83F1F0" w14:textId="55ABCD71" w:rsidR="00E01BEC" w:rsidRDefault="00E01BEC">
      <w:pPr>
        <w:pStyle w:val="Flietext"/>
      </w:pPr>
      <w:r>
        <w:t>Funktion</w:t>
      </w:r>
    </w:p>
    <w:p w14:paraId="1746D060" w14:textId="77777777" w:rsidR="009E390D" w:rsidRDefault="009E390D" w:rsidP="00B020B0">
      <w:pPr>
        <w:pStyle w:val="Flietext"/>
        <w:spacing w:before="480"/>
      </w:pPr>
      <w:r w:rsidRPr="009E390D">
        <w:rPr>
          <w:u w:val="single"/>
        </w:rPr>
        <w:lastRenderedPageBreak/>
        <w:t>Anlagen:</w:t>
      </w:r>
      <w:r>
        <w:rPr>
          <w:u w:val="single"/>
        </w:rPr>
        <w:t xml:space="preserve"> </w:t>
      </w:r>
    </w:p>
    <w:p w14:paraId="0F261D85" w14:textId="77777777" w:rsidR="009D35C3" w:rsidRDefault="00AA6200" w:rsidP="00AA6200">
      <w:pPr>
        <w:pStyle w:val="Listenabsatz"/>
        <w:ind w:left="714" w:hanging="357"/>
      </w:pPr>
      <w:r w:rsidRPr="00AA6200">
        <w:t>Handels- oder Vereinsregisterauszug mit Nennung der vertretungsberechtigten Personen</w:t>
      </w:r>
    </w:p>
    <w:p w14:paraId="157038B8" w14:textId="77777777" w:rsidR="00AA6200" w:rsidRDefault="00AA6200" w:rsidP="00AA6200">
      <w:pPr>
        <w:pStyle w:val="Listenabsatz"/>
        <w:ind w:left="714" w:hanging="357"/>
      </w:pPr>
      <w:r w:rsidRPr="00AA6200">
        <w:t>Eigenerklärung zur Eignung</w:t>
      </w:r>
    </w:p>
    <w:p w14:paraId="59506BCB" w14:textId="77777777" w:rsidR="00AA6200" w:rsidRDefault="00AA6200" w:rsidP="00AA6200">
      <w:pPr>
        <w:pStyle w:val="Listenabsatz"/>
        <w:ind w:left="714" w:hanging="357"/>
      </w:pPr>
      <w:r w:rsidRPr="00AA6200">
        <w:t>Besondere Vertragsbedingungen zur Schutzklausel bei Leistungen von Beratungs- und Schulungsunternehmen</w:t>
      </w:r>
    </w:p>
    <w:p w14:paraId="6E31B75F" w14:textId="77777777" w:rsidR="00AA6200" w:rsidRDefault="00AA6200" w:rsidP="00AA6200">
      <w:pPr>
        <w:pStyle w:val="Listenabsatz"/>
        <w:ind w:left="714" w:hanging="357"/>
      </w:pPr>
      <w:r w:rsidRPr="00AA6200">
        <w:t>Eigenerklärung zu Tariftreue, Mindestentlohnung und Sozialversicherungsbeiträgen</w:t>
      </w:r>
    </w:p>
    <w:p w14:paraId="20C11972" w14:textId="77777777" w:rsidR="00AA6200" w:rsidRDefault="00AA6200" w:rsidP="00AA6200">
      <w:pPr>
        <w:pStyle w:val="Listenabsatz"/>
        <w:ind w:left="714" w:hanging="357"/>
      </w:pPr>
      <w:r w:rsidRPr="00AA6200">
        <w:t>Erklärung zur Frauenförderverordnung (FFV)</w:t>
      </w:r>
    </w:p>
    <w:p w14:paraId="4E082EAD" w14:textId="77777777" w:rsidR="00AA6200" w:rsidRDefault="00AA6200" w:rsidP="00AA6200">
      <w:pPr>
        <w:pStyle w:val="Listenabsatz"/>
        <w:ind w:left="714" w:hanging="357"/>
      </w:pPr>
      <w:r w:rsidRPr="00AA6200">
        <w:t>Eigenerklärung zur Zuverlässigkeit</w:t>
      </w:r>
    </w:p>
    <w:p w14:paraId="699660DE" w14:textId="77777777" w:rsidR="00AA6200" w:rsidRDefault="00AA6200" w:rsidP="00AA6200">
      <w:pPr>
        <w:pStyle w:val="Listenabsatz"/>
        <w:ind w:left="714" w:hanging="357"/>
      </w:pPr>
      <w:r w:rsidRPr="00AA6200">
        <w:t>Qualifikationsprofil (fachliche und praktische Erfahrung) des eingesetzten Personals</w:t>
      </w:r>
    </w:p>
    <w:p w14:paraId="1E5674E1" w14:textId="77777777" w:rsidR="00AA6200" w:rsidRDefault="00AA6200" w:rsidP="00AA6200">
      <w:pPr>
        <w:pStyle w:val="Listenabsatz"/>
        <w:ind w:left="714" w:hanging="357"/>
      </w:pPr>
      <w:r w:rsidRPr="00AA6200">
        <w:t>Referenzliste der letzten drei Jahre</w:t>
      </w:r>
      <w:r>
        <w:t xml:space="preserve"> </w:t>
      </w:r>
    </w:p>
    <w:p w14:paraId="431D42DC" w14:textId="77777777" w:rsidR="00AA6200" w:rsidRDefault="00AA6200" w:rsidP="00AA6200">
      <w:pPr>
        <w:pStyle w:val="Listenabsatz"/>
        <w:ind w:left="714" w:hanging="357"/>
      </w:pPr>
      <w:r w:rsidRPr="00AA6200">
        <w:t>Nachweis über sachliche und personelle Ressourcen</w:t>
      </w:r>
    </w:p>
    <w:p w14:paraId="352FEDDF" w14:textId="77777777" w:rsidR="00AA6200" w:rsidRDefault="00AA6200" w:rsidP="00AA6200">
      <w:pPr>
        <w:pStyle w:val="Listenabsatz"/>
        <w:ind w:left="714" w:hanging="357"/>
      </w:pPr>
      <w:r w:rsidRPr="00AA6200">
        <w:t>Erklärung, dass keine unbeglichenen Rückforderungen des Landes Berlin vorliegen</w:t>
      </w:r>
      <w:r>
        <w:t xml:space="preserve"> </w:t>
      </w:r>
    </w:p>
    <w:p w14:paraId="1022651D" w14:textId="2D8A7ED1" w:rsidR="00AA6200" w:rsidRPr="00AA6200" w:rsidRDefault="00AA6200" w:rsidP="00AA6200">
      <w:pPr>
        <w:pStyle w:val="Listenabsatz"/>
        <w:ind w:left="714" w:hanging="357"/>
      </w:pPr>
      <w:r w:rsidRPr="00AA6200">
        <w:t>Nachweis über ein zertifiziertes angewandtes Qualitätsmanagementsystem, Auditierung und / oder Gütesiegel</w:t>
      </w:r>
    </w:p>
    <w:sectPr w:rsidR="00AA6200" w:rsidRPr="00AA6200" w:rsidSect="003C6EE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552" w:right="328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E5CC6" w14:textId="77777777" w:rsidR="00AB755E" w:rsidRDefault="00AB755E" w:rsidP="00AE272F">
      <w:r>
        <w:separator/>
      </w:r>
    </w:p>
  </w:endnote>
  <w:endnote w:type="continuationSeparator" w:id="0">
    <w:p w14:paraId="6A7EA42A" w14:textId="77777777" w:rsidR="00AB755E" w:rsidRDefault="00AB755E" w:rsidP="00AE272F">
      <w:r>
        <w:continuationSeparator/>
      </w:r>
    </w:p>
  </w:endnote>
  <w:endnote w:type="continuationNotice" w:id="1">
    <w:p w14:paraId="46248AC8" w14:textId="77777777" w:rsidR="00117C07" w:rsidRDefault="00117C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DAE7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382" w14:textId="59F4607C" w:rsidR="00512321" w:rsidRDefault="00204D54" w:rsidP="00512321">
    <w:pPr>
      <w:pStyle w:val="Fuzeile"/>
      <w:jc w:val="left"/>
    </w:pPr>
    <w:r>
      <w:t xml:space="preserve">Stand: </w:t>
    </w:r>
    <w:r w:rsidR="00922F10">
      <w:t>04</w:t>
    </w:r>
    <w:r w:rsidR="001D112A">
      <w:t>.</w:t>
    </w:r>
    <w:r w:rsidR="00922F10">
      <w:t>1</w:t>
    </w:r>
    <w:r w:rsidR="001D112A">
      <w:t>2</w:t>
    </w:r>
    <w:r>
      <w:t>.201</w:t>
    </w:r>
    <w:r w:rsidR="00922F10">
      <w:t>9</w:t>
    </w:r>
    <w:r w:rsidR="00512321">
      <w:tab/>
    </w:r>
    <w:r w:rsidR="00512321">
      <w:tab/>
    </w:r>
    <w:r w:rsidR="001D112A">
      <w:t xml:space="preserve">Seite </w:t>
    </w:r>
    <w:r w:rsidR="00512321">
      <w:fldChar w:fldCharType="begin"/>
    </w:r>
    <w:r w:rsidR="00512321">
      <w:instrText>PAGE   \* MERGEFORMAT</w:instrText>
    </w:r>
    <w:r w:rsidR="00512321">
      <w:fldChar w:fldCharType="separate"/>
    </w:r>
    <w:r w:rsidR="009C3886">
      <w:rPr>
        <w:noProof/>
      </w:rPr>
      <w:t>1</w:t>
    </w:r>
    <w:r w:rsidR="005123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62F8F" w14:textId="77777777" w:rsidR="00AB755E" w:rsidRDefault="00AB755E" w:rsidP="00AE272F">
      <w:r>
        <w:separator/>
      </w:r>
    </w:p>
  </w:footnote>
  <w:footnote w:type="continuationSeparator" w:id="0">
    <w:p w14:paraId="5925DAB3" w14:textId="77777777" w:rsidR="00AB755E" w:rsidRDefault="00AB755E" w:rsidP="00AE272F">
      <w:r>
        <w:continuationSeparator/>
      </w:r>
    </w:p>
  </w:footnote>
  <w:footnote w:type="continuationNotice" w:id="1">
    <w:p w14:paraId="7328980D" w14:textId="77777777" w:rsidR="00117C07" w:rsidRDefault="00117C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35E96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666ED32" wp14:editId="35A65D3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6CB">
      <w:rPr>
        <w:noProof/>
        <w:lang w:eastAsia="de-DE"/>
      </w:rPr>
      <w:pict w14:anchorId="4A532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7312D085" wp14:editId="33D683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76FDE19" wp14:editId="29A84F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3903B891" wp14:editId="5ECC6D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39CB36D" wp14:editId="0D9C3C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3DCFCDA0" wp14:editId="68104FB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54CFCC9E" wp14:editId="42E9A3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DD668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183C4BEE" wp14:editId="5C39A600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475C99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3A345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2AA24536" wp14:editId="2E460215">
          <wp:simplePos x="0" y="0"/>
          <wp:positionH relativeFrom="page">
            <wp:posOffset>6358255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28A"/>
    <w:multiLevelType w:val="hybridMultilevel"/>
    <w:tmpl w:val="49EAED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4"/>
  </w:num>
  <w:num w:numId="5">
    <w:abstractNumId w:val="16"/>
  </w:num>
  <w:num w:numId="6">
    <w:abstractNumId w:val="20"/>
  </w:num>
  <w:num w:numId="7">
    <w:abstractNumId w:val="19"/>
  </w:num>
  <w:num w:numId="8">
    <w:abstractNumId w:val="17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2"/>
  </w:num>
  <w:num w:numId="14">
    <w:abstractNumId w:val="10"/>
  </w:num>
  <w:num w:numId="15">
    <w:abstractNumId w:val="18"/>
  </w:num>
  <w:num w:numId="16">
    <w:abstractNumId w:val="11"/>
  </w:num>
  <w:num w:numId="17">
    <w:abstractNumId w:val="15"/>
  </w:num>
  <w:num w:numId="18">
    <w:abstractNumId w:val="0"/>
  </w:num>
  <w:num w:numId="19">
    <w:abstractNumId w:val="9"/>
  </w:num>
  <w:num w:numId="20">
    <w:abstractNumId w:val="23"/>
  </w:num>
  <w:num w:numId="21">
    <w:abstractNumId w:val="13"/>
  </w:num>
  <w:num w:numId="22">
    <w:abstractNumId w:val="14"/>
  </w:num>
  <w:num w:numId="23">
    <w:abstractNumId w:val="12"/>
  </w:num>
  <w:num w:numId="24">
    <w:abstractNumId w:val="21"/>
  </w:num>
  <w:num w:numId="25">
    <w:abstractNumId w:val="1"/>
  </w:num>
  <w:num w:numId="26">
    <w:abstractNumId w:val="3"/>
  </w:num>
  <w:num w:numId="27">
    <w:abstractNumId w:val="3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Cio0Z//KSWspD3OVss05Izr6X6YqdNLibze4t/aHz/flhccl96uyYu7rTbHNx+Hr9kloiwz7mcF5f5WVOiD9UQ==" w:salt="PhYVPrrdyUV4GJdB7hL/Q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BE"/>
    <w:rsid w:val="00001B40"/>
    <w:rsid w:val="000176CB"/>
    <w:rsid w:val="00044A46"/>
    <w:rsid w:val="00045B14"/>
    <w:rsid w:val="00056D1A"/>
    <w:rsid w:val="000607CE"/>
    <w:rsid w:val="00062D62"/>
    <w:rsid w:val="00074899"/>
    <w:rsid w:val="00081A93"/>
    <w:rsid w:val="0008584F"/>
    <w:rsid w:val="00085F51"/>
    <w:rsid w:val="000910FF"/>
    <w:rsid w:val="000B57DA"/>
    <w:rsid w:val="000C415B"/>
    <w:rsid w:val="000D004A"/>
    <w:rsid w:val="000E75F7"/>
    <w:rsid w:val="000F3DF0"/>
    <w:rsid w:val="0011001C"/>
    <w:rsid w:val="00117C07"/>
    <w:rsid w:val="00132960"/>
    <w:rsid w:val="001371D6"/>
    <w:rsid w:val="00140115"/>
    <w:rsid w:val="0015615C"/>
    <w:rsid w:val="00163BBE"/>
    <w:rsid w:val="00165066"/>
    <w:rsid w:val="00166F6A"/>
    <w:rsid w:val="001B40B3"/>
    <w:rsid w:val="001D112A"/>
    <w:rsid w:val="001D11BE"/>
    <w:rsid w:val="001D295C"/>
    <w:rsid w:val="001D4000"/>
    <w:rsid w:val="001D6B6F"/>
    <w:rsid w:val="001E2715"/>
    <w:rsid w:val="001F289E"/>
    <w:rsid w:val="00204D54"/>
    <w:rsid w:val="00216A5F"/>
    <w:rsid w:val="00224405"/>
    <w:rsid w:val="00240621"/>
    <w:rsid w:val="00256F98"/>
    <w:rsid w:val="002766EF"/>
    <w:rsid w:val="00277579"/>
    <w:rsid w:val="002A28F8"/>
    <w:rsid w:val="002D4B25"/>
    <w:rsid w:val="002D4D73"/>
    <w:rsid w:val="002E219E"/>
    <w:rsid w:val="002F2816"/>
    <w:rsid w:val="00301C04"/>
    <w:rsid w:val="00352C70"/>
    <w:rsid w:val="00355358"/>
    <w:rsid w:val="00377701"/>
    <w:rsid w:val="003818D9"/>
    <w:rsid w:val="00392FD8"/>
    <w:rsid w:val="003A2FF1"/>
    <w:rsid w:val="003B4D4A"/>
    <w:rsid w:val="003B60BE"/>
    <w:rsid w:val="003C04F3"/>
    <w:rsid w:val="003C6EED"/>
    <w:rsid w:val="003D064C"/>
    <w:rsid w:val="003D4D9A"/>
    <w:rsid w:val="003E4A9C"/>
    <w:rsid w:val="003F14BA"/>
    <w:rsid w:val="0043048E"/>
    <w:rsid w:val="00434452"/>
    <w:rsid w:val="0044030A"/>
    <w:rsid w:val="00446B7F"/>
    <w:rsid w:val="004521B9"/>
    <w:rsid w:val="0046405A"/>
    <w:rsid w:val="004649F5"/>
    <w:rsid w:val="00474FB0"/>
    <w:rsid w:val="00493CEB"/>
    <w:rsid w:val="004A1808"/>
    <w:rsid w:val="004B3E4E"/>
    <w:rsid w:val="004C0069"/>
    <w:rsid w:val="004C2FE9"/>
    <w:rsid w:val="004D2C3D"/>
    <w:rsid w:val="004D37DA"/>
    <w:rsid w:val="004E6C0F"/>
    <w:rsid w:val="005003C6"/>
    <w:rsid w:val="0050391E"/>
    <w:rsid w:val="0050408C"/>
    <w:rsid w:val="00512321"/>
    <w:rsid w:val="00512A6B"/>
    <w:rsid w:val="00513569"/>
    <w:rsid w:val="00531F54"/>
    <w:rsid w:val="00550668"/>
    <w:rsid w:val="00560A23"/>
    <w:rsid w:val="00562167"/>
    <w:rsid w:val="00570CF1"/>
    <w:rsid w:val="00593949"/>
    <w:rsid w:val="005B60A0"/>
    <w:rsid w:val="005B65FB"/>
    <w:rsid w:val="005C1E42"/>
    <w:rsid w:val="005D0469"/>
    <w:rsid w:val="005D534A"/>
    <w:rsid w:val="005F2EA7"/>
    <w:rsid w:val="006219E3"/>
    <w:rsid w:val="006272AC"/>
    <w:rsid w:val="006320ED"/>
    <w:rsid w:val="00634F69"/>
    <w:rsid w:val="00671376"/>
    <w:rsid w:val="006B13E3"/>
    <w:rsid w:val="006B4AF2"/>
    <w:rsid w:val="006C2279"/>
    <w:rsid w:val="006C67C6"/>
    <w:rsid w:val="007301A3"/>
    <w:rsid w:val="007530D1"/>
    <w:rsid w:val="007575D2"/>
    <w:rsid w:val="00773CCC"/>
    <w:rsid w:val="00777A20"/>
    <w:rsid w:val="007A2868"/>
    <w:rsid w:val="007A4FBC"/>
    <w:rsid w:val="007A6A4F"/>
    <w:rsid w:val="007D577B"/>
    <w:rsid w:val="007E7D87"/>
    <w:rsid w:val="007F1725"/>
    <w:rsid w:val="00802E09"/>
    <w:rsid w:val="00832A8C"/>
    <w:rsid w:val="0086540B"/>
    <w:rsid w:val="00893CBB"/>
    <w:rsid w:val="008A7814"/>
    <w:rsid w:val="008B7073"/>
    <w:rsid w:val="008C1D84"/>
    <w:rsid w:val="008D1A65"/>
    <w:rsid w:val="008D1D78"/>
    <w:rsid w:val="008D2D75"/>
    <w:rsid w:val="008E3594"/>
    <w:rsid w:val="008F17F8"/>
    <w:rsid w:val="008F58C1"/>
    <w:rsid w:val="00922F10"/>
    <w:rsid w:val="009247CA"/>
    <w:rsid w:val="00946B2C"/>
    <w:rsid w:val="0097410A"/>
    <w:rsid w:val="009749CC"/>
    <w:rsid w:val="00981268"/>
    <w:rsid w:val="00990EB8"/>
    <w:rsid w:val="0099532A"/>
    <w:rsid w:val="009A6941"/>
    <w:rsid w:val="009B6F44"/>
    <w:rsid w:val="009C285C"/>
    <w:rsid w:val="009C3886"/>
    <w:rsid w:val="009D35C3"/>
    <w:rsid w:val="009D63C1"/>
    <w:rsid w:val="009E390D"/>
    <w:rsid w:val="009F4F42"/>
    <w:rsid w:val="00A008D4"/>
    <w:rsid w:val="00A11F97"/>
    <w:rsid w:val="00A1283A"/>
    <w:rsid w:val="00A1376F"/>
    <w:rsid w:val="00A248F9"/>
    <w:rsid w:val="00A477A8"/>
    <w:rsid w:val="00A506D0"/>
    <w:rsid w:val="00A57FDD"/>
    <w:rsid w:val="00A60C34"/>
    <w:rsid w:val="00A60C8A"/>
    <w:rsid w:val="00AA177A"/>
    <w:rsid w:val="00AA6200"/>
    <w:rsid w:val="00AB52C2"/>
    <w:rsid w:val="00AB755E"/>
    <w:rsid w:val="00AD0A72"/>
    <w:rsid w:val="00AE272F"/>
    <w:rsid w:val="00AF7254"/>
    <w:rsid w:val="00B018F8"/>
    <w:rsid w:val="00B020B0"/>
    <w:rsid w:val="00B0728B"/>
    <w:rsid w:val="00B20DE1"/>
    <w:rsid w:val="00B40D0C"/>
    <w:rsid w:val="00B622F0"/>
    <w:rsid w:val="00B67815"/>
    <w:rsid w:val="00B71C72"/>
    <w:rsid w:val="00B74692"/>
    <w:rsid w:val="00B926EC"/>
    <w:rsid w:val="00B947E8"/>
    <w:rsid w:val="00BA30AA"/>
    <w:rsid w:val="00BF364A"/>
    <w:rsid w:val="00C409C7"/>
    <w:rsid w:val="00C41ACB"/>
    <w:rsid w:val="00C42813"/>
    <w:rsid w:val="00C81E94"/>
    <w:rsid w:val="00CA29F7"/>
    <w:rsid w:val="00CA58BC"/>
    <w:rsid w:val="00CC0038"/>
    <w:rsid w:val="00CC7E3D"/>
    <w:rsid w:val="00D32485"/>
    <w:rsid w:val="00D334E6"/>
    <w:rsid w:val="00D33590"/>
    <w:rsid w:val="00D3592B"/>
    <w:rsid w:val="00D552D1"/>
    <w:rsid w:val="00D62046"/>
    <w:rsid w:val="00DA2484"/>
    <w:rsid w:val="00DA47C3"/>
    <w:rsid w:val="00DB0BEC"/>
    <w:rsid w:val="00DE328D"/>
    <w:rsid w:val="00DE44B2"/>
    <w:rsid w:val="00DF66BA"/>
    <w:rsid w:val="00E01BEC"/>
    <w:rsid w:val="00E2101C"/>
    <w:rsid w:val="00E21D95"/>
    <w:rsid w:val="00E46EE9"/>
    <w:rsid w:val="00E524DD"/>
    <w:rsid w:val="00EA760F"/>
    <w:rsid w:val="00EB78C3"/>
    <w:rsid w:val="00EB7FDF"/>
    <w:rsid w:val="00EC65C5"/>
    <w:rsid w:val="00ED0B92"/>
    <w:rsid w:val="00EE6815"/>
    <w:rsid w:val="00EE7049"/>
    <w:rsid w:val="00EE7919"/>
    <w:rsid w:val="00F00873"/>
    <w:rsid w:val="00F2290A"/>
    <w:rsid w:val="00F44549"/>
    <w:rsid w:val="00F54F65"/>
    <w:rsid w:val="00F74E43"/>
    <w:rsid w:val="00F8717E"/>
    <w:rsid w:val="00FD4D16"/>
    <w:rsid w:val="00FE046C"/>
    <w:rsid w:val="00FF1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5187CA48"/>
  <w15:chartTrackingRefBased/>
  <w15:docId w15:val="{32A1DCA4-4A30-49D5-86EA-32916537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3B60BE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eastAsia="Times New Roman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unhideWhenUsed/>
    <w:rsid w:val="003B60BE"/>
    <w:rPr>
      <w:rFonts w:ascii="Arial" w:eastAsiaTheme="minorHAnsi" w:hAnsi="Arial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rvorhebung">
    <w:name w:val="Emphasis"/>
    <w:basedOn w:val="Absatz-Standardschriftart"/>
    <w:uiPriority w:val="20"/>
    <w:rsid w:val="003B60BE"/>
    <w:rPr>
      <w:i/>
      <w:iCs/>
    </w:rPr>
  </w:style>
  <w:style w:type="paragraph" w:styleId="KeinLeerraum">
    <w:name w:val="No Spacing"/>
    <w:uiPriority w:val="1"/>
    <w:rsid w:val="003B60BE"/>
    <w:rPr>
      <w:rFonts w:ascii="Arial" w:eastAsiaTheme="minorHAnsi" w:hAnsi="Arial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41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41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415B"/>
    <w:rPr>
      <w:rFonts w:ascii="Arial" w:eastAsiaTheme="minorHAnsi" w:hAnsi="Arial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41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415B"/>
    <w:rPr>
      <w:rFonts w:ascii="Arial" w:eastAsiaTheme="minorHAnsi" w:hAnsi="Arial" w:cstheme="minorBidi"/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6B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A29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40388FF590464E9846F4447957EFEC" ma:contentTypeVersion="7" ma:contentTypeDescription="Ein neues Dokument erstellen." ma:contentTypeScope="" ma:versionID="479f802761272ea8e3f54b950d2e2919">
  <xsd:schema xmlns:xsd="http://www.w3.org/2001/XMLSchema" xmlns:xs="http://www.w3.org/2001/XMLSchema" xmlns:p="http://schemas.microsoft.com/office/2006/metadata/properties" xmlns:ns2="0d63c631-256d-4233-b6b0-aa84bf1071fe" xmlns:ns3="76b60f20-d8e9-43ef-ad32-f9fed83760af" targetNamespace="http://schemas.microsoft.com/office/2006/metadata/properties" ma:root="true" ma:fieldsID="6adb31f352f40f565770b879959df0a0" ns2:_="" ns3:_="">
    <xsd:import namespace="0d63c631-256d-4233-b6b0-aa84bf1071fe"/>
    <xsd:import namespace="76b60f20-d8e9-43ef-ad32-f9fed83760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3c631-256d-4233-b6b0-aa84bf107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60f20-d8e9-43ef-ad32-f9fed83760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purl.org/dc/elements/1.1/"/>
    <ds:schemaRef ds:uri="76b60f20-d8e9-43ef-ad32-f9fed83760af"/>
    <ds:schemaRef ds:uri="http://schemas.openxmlformats.org/package/2006/metadata/core-properties"/>
    <ds:schemaRef ds:uri="0d63c631-256d-4233-b6b0-aa84bf1071fe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D9D8A85-DCE3-45CE-A645-D1E85B5D7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3c631-256d-4233-b6b0-aa84bf1071fe"/>
    <ds:schemaRef ds:uri="76b60f20-d8e9-43ef-ad32-f9fed83760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6FF7BB35.dotm</Template>
  <TotalTime>0</TotalTime>
  <Pages>4</Pages>
  <Words>623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Landesprogramm Mentoring - Konzeptvorlage</vt:lpstr>
    </vt:vector>
  </TitlesOfParts>
  <Company>zgs consult GmbH</Company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Landesprogramm Mentoring - Konzeptvorlage</dc:title>
  <dc:subject/>
  <dc:creator>Stephan Kaß</dc:creator>
  <cp:keywords/>
  <cp:lastModifiedBy>Kass, Stephan</cp:lastModifiedBy>
  <cp:revision>37</cp:revision>
  <cp:lastPrinted>2019-03-04T08:18:00Z</cp:lastPrinted>
  <dcterms:created xsi:type="dcterms:W3CDTF">2019-12-04T15:37:00Z</dcterms:created>
  <dcterms:modified xsi:type="dcterms:W3CDTF">2019-12-09T10:39:00Z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0x0101002D40388FF590464E9846F4447957EFEC</vt:lpwstr>
  </property>
</Properties>
</file>