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D8C" w:rsidRPr="006D1897" w:rsidRDefault="00690D8C" w:rsidP="00690D8C">
      <w:pPr>
        <w:pStyle w:val="berschrift1"/>
      </w:pPr>
      <w:r>
        <w:t>Projektvorschlag</w:t>
      </w:r>
    </w:p>
    <w:p w:rsidR="00690D8C" w:rsidRPr="006D1897" w:rsidRDefault="00690D8C" w:rsidP="00690D8C">
      <w:pPr>
        <w:pStyle w:val="berschrift2"/>
      </w:pPr>
      <w:r w:rsidRPr="006D1897">
        <w:t>im Rahmen de</w:t>
      </w:r>
      <w:r>
        <w:t xml:space="preserve">s Ideenwettbewerbs 2017 </w:t>
      </w:r>
      <w:r w:rsidR="00C1093D">
        <w:br/>
      </w:r>
      <w:r>
        <w:t>Lokales Soziales Kapital</w:t>
      </w:r>
      <w:r w:rsidRPr="006D1897">
        <w:t xml:space="preserve"> (</w:t>
      </w:r>
      <w:r>
        <w:t>LSK</w:t>
      </w:r>
      <w:r w:rsidRPr="006D1897"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BWA-Bezirk"/>
        <w:tblDescription w:val="BBWA-Bezirk"/>
      </w:tblPr>
      <w:tblGrid>
        <w:gridCol w:w="3450"/>
        <w:gridCol w:w="3450"/>
      </w:tblGrid>
      <w:tr w:rsidR="00C1093D" w:rsidTr="00C1093D">
        <w:trPr>
          <w:tblHeader/>
        </w:trPr>
        <w:tc>
          <w:tcPr>
            <w:tcW w:w="3450" w:type="dxa"/>
          </w:tcPr>
          <w:p w:rsidR="00C1093D" w:rsidRDefault="00C1093D" w:rsidP="00690D8C">
            <w:pPr>
              <w:pStyle w:val="Flietext"/>
            </w:pPr>
            <w:r w:rsidRPr="008F3286">
              <w:t>BBWA-Bezirk:</w:t>
            </w:r>
          </w:p>
        </w:tc>
        <w:tc>
          <w:tcPr>
            <w:tcW w:w="3450" w:type="dxa"/>
          </w:tcPr>
          <w:p w:rsidR="00C1093D" w:rsidRDefault="00080574" w:rsidP="00C1093D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bookmarkStart w:id="0" w:name="Text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0"/>
          </w:p>
        </w:tc>
      </w:tr>
    </w:tbl>
    <w:p w:rsidR="00690D8C" w:rsidRPr="007F15ED" w:rsidRDefault="00690D8C" w:rsidP="00690D8C">
      <w:pPr>
        <w:pStyle w:val="berschrift3"/>
      </w:pPr>
      <w:r w:rsidRPr="007F15ED">
        <w:t>Rahmenbedingungen</w:t>
      </w:r>
    </w:p>
    <w:p w:rsidR="00690D8C" w:rsidRPr="00690D8C" w:rsidRDefault="00690D8C" w:rsidP="00430795">
      <w:pPr>
        <w:pStyle w:val="berschrift4"/>
      </w:pPr>
      <w:r w:rsidRPr="00690D8C">
        <w:t>Angaben zum</w:t>
      </w:r>
      <w:r>
        <w:t>/zur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ntragsteller/in"/>
        <w:tblDescription w:val="Angaben zur Antragsteller/in"/>
      </w:tblPr>
      <w:tblGrid>
        <w:gridCol w:w="1980"/>
        <w:gridCol w:w="1417"/>
        <w:gridCol w:w="53"/>
        <w:gridCol w:w="1507"/>
        <w:gridCol w:w="1943"/>
      </w:tblGrid>
      <w:tr w:rsidR="00690D8C" w:rsidTr="00C1093D">
        <w:trPr>
          <w:tblHeader/>
        </w:trPr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  <w:r>
              <w:t>Verein</w:t>
            </w:r>
            <w:r>
              <w:t xml:space="preserve"> </w:t>
            </w:r>
            <w:r>
              <w:t>/</w:t>
            </w:r>
            <w:r>
              <w:t xml:space="preserve"> </w:t>
            </w:r>
            <w:r w:rsidRPr="007F15ED">
              <w:t>Firma</w:t>
            </w:r>
            <w:r>
              <w:t xml:space="preserve"> </w:t>
            </w:r>
            <w:r>
              <w:t>/</w:t>
            </w:r>
            <w:r>
              <w:t xml:space="preserve"> </w:t>
            </w:r>
            <w:r>
              <w:t>Organisation: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" w:name="Text2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" w:name="Text3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  <w:r>
              <w:t xml:space="preserve">Vorstand / </w:t>
            </w:r>
            <w:r w:rsidRPr="007F15ED">
              <w:t>Geschäftsführer/in: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" w:name="Text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3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  <w:r w:rsidRPr="008F3286">
              <w:t>Anschrift: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4" w:name="Text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4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283955" w:rsidP="00690D8C">
            <w:pPr>
              <w:pStyle w:val="Flietext"/>
              <w:jc w:val="left"/>
            </w:pPr>
            <w:r>
              <w:t>PLZ</w:t>
            </w:r>
            <w:r w:rsidR="00690D8C" w:rsidRPr="008F3286">
              <w:t>:</w:t>
            </w:r>
          </w:p>
        </w:tc>
        <w:tc>
          <w:tcPr>
            <w:tcW w:w="3450" w:type="dxa"/>
            <w:gridSpan w:val="2"/>
          </w:tcPr>
          <w:p w:rsidR="00690D8C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5" w:name="Text6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5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283955" w:rsidP="00690D8C">
            <w:pPr>
              <w:pStyle w:val="Flietext"/>
              <w:jc w:val="left"/>
            </w:pPr>
            <w:r>
              <w:t>Ort:</w:t>
            </w:r>
          </w:p>
        </w:tc>
        <w:tc>
          <w:tcPr>
            <w:tcW w:w="3450" w:type="dxa"/>
            <w:gridSpan w:val="2"/>
          </w:tcPr>
          <w:p w:rsidR="00690D8C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" w:name="Text7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6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Kontaktperson: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7" w:name="Text8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7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Telefon</w:t>
            </w:r>
            <w:r>
              <w:t>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8" w:name="Text9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8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E-Mail: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10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9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Internet: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0" w:name="Text1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0"/>
          </w:p>
        </w:tc>
      </w:tr>
      <w:tr w:rsidR="00283955" w:rsidTr="00DB4DD1">
        <w:tc>
          <w:tcPr>
            <w:tcW w:w="6900" w:type="dxa"/>
            <w:gridSpan w:val="5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>
              <w:t>Welche Tätigkeitsschwerpunkte haben Sie</w:t>
            </w:r>
            <w:r w:rsidRPr="007F15ED">
              <w:t>?</w:t>
            </w:r>
          </w:p>
        </w:tc>
      </w:tr>
      <w:tr w:rsidR="00283955" w:rsidTr="00317F72">
        <w:tc>
          <w:tcPr>
            <w:tcW w:w="6900" w:type="dxa"/>
            <w:gridSpan w:val="5"/>
          </w:tcPr>
          <w:p w:rsidR="00283955" w:rsidRPr="007F15ED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max. 200 Zeichen"/>
                    <w:maxLength w:val="200"/>
                  </w:textInput>
                </w:ffData>
              </w:fldChar>
            </w:r>
            <w:bookmarkStart w:id="11" w:name="Text12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200 Zeichen</w:t>
            </w:r>
            <w:r>
              <w:rPr>
                <w:u w:val="single"/>
              </w:rPr>
              <w:fldChar w:fldCharType="end"/>
            </w:r>
            <w:bookmarkEnd w:id="11"/>
          </w:p>
        </w:tc>
      </w:tr>
      <w:tr w:rsidR="00283955" w:rsidTr="00317F72">
        <w:tc>
          <w:tcPr>
            <w:tcW w:w="6900" w:type="dxa"/>
            <w:gridSpan w:val="5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Haben Sie bereits ESF-geförderte Projekte umgesetzt?</w:t>
            </w:r>
          </w:p>
        </w:tc>
      </w:tr>
      <w:tr w:rsidR="00283955" w:rsidTr="00690D8C">
        <w:tc>
          <w:tcPr>
            <w:tcW w:w="1980" w:type="dxa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nein</w:t>
            </w:r>
          </w:p>
        </w:tc>
        <w:tc>
          <w:tcPr>
            <w:tcW w:w="1417" w:type="dxa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instrText xml:space="preserve"> FORMCHECKBOX </w:instrText>
            </w:r>
            <w:r>
              <w:fldChar w:fldCharType="end"/>
            </w:r>
            <w:bookmarkEnd w:id="12"/>
          </w:p>
        </w:tc>
        <w:tc>
          <w:tcPr>
            <w:tcW w:w="1560" w:type="dxa"/>
            <w:gridSpan w:val="2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ja</w:t>
            </w:r>
          </w:p>
        </w:tc>
        <w:tc>
          <w:tcPr>
            <w:tcW w:w="1943" w:type="dxa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>
              <w:instrText xml:space="preserve"> FORMCHECKBOX </w:instrText>
            </w:r>
            <w:r>
              <w:fldChar w:fldCharType="end"/>
            </w:r>
            <w:bookmarkEnd w:id="13"/>
          </w:p>
        </w:tc>
      </w:tr>
      <w:tr w:rsidR="00283955" w:rsidTr="001B2B3C">
        <w:tc>
          <w:tcPr>
            <w:tcW w:w="6900" w:type="dxa"/>
            <w:gridSpan w:val="5"/>
          </w:tcPr>
          <w:p w:rsidR="00283955" w:rsidRDefault="00283955" w:rsidP="00283955">
            <w:pPr>
              <w:pStyle w:val="Flietext"/>
            </w:pPr>
            <w:r w:rsidRPr="007F15ED">
              <w:t>Wenn ja, über welche Programme:</w:t>
            </w:r>
          </w:p>
        </w:tc>
      </w:tr>
      <w:tr w:rsidR="00283955" w:rsidTr="001B2B3C">
        <w:tc>
          <w:tcPr>
            <w:tcW w:w="6900" w:type="dxa"/>
            <w:gridSpan w:val="5"/>
          </w:tcPr>
          <w:p w:rsidR="00283955" w:rsidRPr="007F15ED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4" w:name="Text13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150 Zeichen</w:t>
            </w:r>
            <w:r>
              <w:rPr>
                <w:u w:val="single"/>
              </w:rPr>
              <w:fldChar w:fldCharType="end"/>
            </w:r>
            <w:bookmarkEnd w:id="14"/>
          </w:p>
        </w:tc>
      </w:tr>
    </w:tbl>
    <w:p w:rsidR="00690D8C" w:rsidRPr="007F15ED" w:rsidRDefault="00690D8C" w:rsidP="00690D8C">
      <w:pPr>
        <w:pStyle w:val="berschrift3"/>
      </w:pPr>
      <w:r>
        <w:lastRenderedPageBreak/>
        <w:t>Beschreibung des Projekts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1725"/>
        <w:gridCol w:w="1725"/>
        <w:gridCol w:w="1725"/>
        <w:gridCol w:w="1725"/>
      </w:tblGrid>
      <w:tr w:rsidR="00253FD7" w:rsidTr="00F018CB">
        <w:trPr>
          <w:tblHeader/>
        </w:trPr>
        <w:tc>
          <w:tcPr>
            <w:tcW w:w="3450" w:type="dxa"/>
            <w:gridSpan w:val="2"/>
          </w:tcPr>
          <w:p w:rsidR="00253FD7" w:rsidRDefault="00253FD7" w:rsidP="00253FD7">
            <w:pPr>
              <w:pStyle w:val="Flietext"/>
            </w:pPr>
            <w:r w:rsidRPr="007F15ED">
              <w:t>Titel des Projekts:</w:t>
            </w:r>
            <w:r w:rsidRPr="007F15ED">
              <w:t xml:space="preserve"> </w:t>
            </w:r>
          </w:p>
        </w:tc>
        <w:tc>
          <w:tcPr>
            <w:tcW w:w="3450" w:type="dxa"/>
            <w:gridSpan w:val="2"/>
          </w:tcPr>
          <w:p w:rsidR="00253FD7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5" w:name="Text1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150 Zeichen</w:t>
            </w:r>
            <w:r>
              <w:rPr>
                <w:u w:val="single"/>
              </w:rPr>
              <w:fldChar w:fldCharType="end"/>
            </w:r>
            <w:bookmarkEnd w:id="15"/>
          </w:p>
        </w:tc>
      </w:tr>
      <w:tr w:rsidR="00253FD7" w:rsidTr="00173501">
        <w:tc>
          <w:tcPr>
            <w:tcW w:w="3450" w:type="dxa"/>
            <w:gridSpan w:val="2"/>
          </w:tcPr>
          <w:p w:rsidR="00253FD7" w:rsidRDefault="00253FD7" w:rsidP="00690D8C">
            <w:pPr>
              <w:pStyle w:val="Flietext"/>
            </w:pPr>
            <w:r>
              <w:t>Förderzeitraum: (von – bis)</w:t>
            </w:r>
          </w:p>
        </w:tc>
        <w:tc>
          <w:tcPr>
            <w:tcW w:w="1725" w:type="dxa"/>
          </w:tcPr>
          <w:p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6" w:name="Text1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TT.MM.JJJJ</w:t>
            </w:r>
            <w:r>
              <w:rPr>
                <w:u w:val="single"/>
              </w:rPr>
              <w:fldChar w:fldCharType="end"/>
            </w:r>
            <w:bookmarkEnd w:id="16"/>
          </w:p>
        </w:tc>
        <w:tc>
          <w:tcPr>
            <w:tcW w:w="1725" w:type="dxa"/>
          </w:tcPr>
          <w:p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7" w:name="Text16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TT.MM.JJJJ</w:t>
            </w:r>
            <w:r>
              <w:rPr>
                <w:u w:val="single"/>
              </w:rPr>
              <w:fldChar w:fldCharType="end"/>
            </w:r>
            <w:bookmarkEnd w:id="17"/>
          </w:p>
        </w:tc>
      </w:tr>
      <w:tr w:rsidR="00253FD7" w:rsidTr="00253FD7">
        <w:tc>
          <w:tcPr>
            <w:tcW w:w="3450" w:type="dxa"/>
            <w:gridSpan w:val="2"/>
          </w:tcPr>
          <w:p w:rsidR="00253FD7" w:rsidRDefault="00253FD7" w:rsidP="00690D8C">
            <w:pPr>
              <w:pStyle w:val="Flietext"/>
            </w:pPr>
            <w:r w:rsidRPr="007F15ED">
              <w:t>Fördersumme entsprechend de</w:t>
            </w:r>
            <w:r>
              <w:t>m</w:t>
            </w:r>
            <w:r w:rsidRPr="007F15ED">
              <w:t xml:space="preserve"> Finanzplan:</w:t>
            </w:r>
          </w:p>
        </w:tc>
        <w:tc>
          <w:tcPr>
            <w:tcW w:w="3450" w:type="dxa"/>
            <w:gridSpan w:val="2"/>
          </w:tcPr>
          <w:p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20"/>
                    <w:format w:val="#.##0,00 €;(#.##0,00 €)"/>
                  </w:textInput>
                </w:ffData>
              </w:fldChar>
            </w:r>
            <w:bookmarkStart w:id="18" w:name="Text17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8"/>
            <w:r w:rsidR="00253FD7" w:rsidRPr="001E0F95">
              <w:rPr>
                <w:u w:val="single"/>
              </w:rPr>
              <w:t>€</w:t>
            </w:r>
          </w:p>
        </w:tc>
      </w:tr>
      <w:tr w:rsidR="00253FD7" w:rsidTr="00DC3DDC">
        <w:tc>
          <w:tcPr>
            <w:tcW w:w="6900" w:type="dxa"/>
            <w:gridSpan w:val="4"/>
          </w:tcPr>
          <w:p w:rsidR="00253FD7" w:rsidRDefault="00253FD7" w:rsidP="00253FD7">
            <w:pPr>
              <w:pStyle w:val="Flietext"/>
              <w:jc w:val="left"/>
            </w:pPr>
            <w:r w:rsidRPr="007F15ED">
              <w:t>Haben Sie für dieses Projekt bereits an anderer Stelle eine Förderung beantragt?</w:t>
            </w:r>
          </w:p>
        </w:tc>
      </w:tr>
      <w:tr w:rsidR="00253FD7" w:rsidTr="0063769A">
        <w:tc>
          <w:tcPr>
            <w:tcW w:w="1725" w:type="dxa"/>
          </w:tcPr>
          <w:p w:rsidR="00253FD7" w:rsidRDefault="00253FD7" w:rsidP="00690D8C">
            <w:pPr>
              <w:pStyle w:val="Flietext"/>
            </w:pPr>
            <w:r w:rsidRPr="007F15ED">
              <w:t>nein</w:t>
            </w:r>
          </w:p>
        </w:tc>
        <w:tc>
          <w:tcPr>
            <w:tcW w:w="1725" w:type="dxa"/>
          </w:tcPr>
          <w:p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"/>
            <w:r>
              <w:instrText xml:space="preserve"> FORMCHECKBOX </w:instrText>
            </w:r>
            <w:r>
              <w:fldChar w:fldCharType="end"/>
            </w:r>
            <w:bookmarkEnd w:id="19"/>
          </w:p>
        </w:tc>
        <w:tc>
          <w:tcPr>
            <w:tcW w:w="1725" w:type="dxa"/>
          </w:tcPr>
          <w:p w:rsidR="00253FD7" w:rsidRDefault="00253FD7" w:rsidP="00690D8C">
            <w:pPr>
              <w:pStyle w:val="Flietext"/>
            </w:pPr>
            <w:r w:rsidRPr="007F15ED">
              <w:t>ja</w:t>
            </w:r>
          </w:p>
        </w:tc>
        <w:tc>
          <w:tcPr>
            <w:tcW w:w="1725" w:type="dxa"/>
          </w:tcPr>
          <w:p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4"/>
            <w:r>
              <w:instrText xml:space="preserve"> FORMCHECKBOX </w:instrText>
            </w:r>
            <w:r>
              <w:fldChar w:fldCharType="end"/>
            </w:r>
            <w:bookmarkEnd w:id="20"/>
          </w:p>
        </w:tc>
      </w:tr>
      <w:tr w:rsidR="00253FD7" w:rsidTr="00665E27">
        <w:tc>
          <w:tcPr>
            <w:tcW w:w="3450" w:type="dxa"/>
            <w:gridSpan w:val="2"/>
          </w:tcPr>
          <w:p w:rsidR="00253FD7" w:rsidRDefault="00253FD7" w:rsidP="00253FD7">
            <w:pPr>
              <w:pStyle w:val="Flietext"/>
              <w:jc w:val="left"/>
            </w:pPr>
            <w:r w:rsidRPr="007F15ED">
              <w:t>Wenn ja, an welcher?</w:t>
            </w:r>
          </w:p>
        </w:tc>
        <w:tc>
          <w:tcPr>
            <w:tcW w:w="3450" w:type="dxa"/>
            <w:gridSpan w:val="2"/>
          </w:tcPr>
          <w:p w:rsidR="00253FD7" w:rsidRDefault="00FD1D2F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1" w:name="Text18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1"/>
          </w:p>
        </w:tc>
      </w:tr>
      <w:tr w:rsidR="00253FD7" w:rsidTr="00665E27">
        <w:tc>
          <w:tcPr>
            <w:tcW w:w="3450" w:type="dxa"/>
            <w:gridSpan w:val="2"/>
          </w:tcPr>
          <w:p w:rsidR="00253FD7" w:rsidRPr="007F15ED" w:rsidRDefault="00253FD7" w:rsidP="00253FD7">
            <w:pPr>
              <w:pStyle w:val="Flietext"/>
              <w:jc w:val="left"/>
            </w:pPr>
            <w:r w:rsidRPr="008F3286">
              <w:t xml:space="preserve">Handlungsfeld im </w:t>
            </w:r>
            <w:r>
              <w:t>BBWA-</w:t>
            </w:r>
            <w:r>
              <w:br/>
            </w:r>
            <w:r w:rsidRPr="008F3286">
              <w:t>Aktionsplan</w:t>
            </w:r>
            <w:r>
              <w:t>:</w:t>
            </w:r>
          </w:p>
        </w:tc>
        <w:tc>
          <w:tcPr>
            <w:tcW w:w="3450" w:type="dxa"/>
            <w:gridSpan w:val="2"/>
          </w:tcPr>
          <w:p w:rsidR="00253FD7" w:rsidRDefault="00FD1D2F" w:rsidP="00690D8C">
            <w:pPr>
              <w:pStyle w:val="Flietext"/>
              <w:rPr>
                <w:u w:val="single"/>
              </w:rPr>
            </w:pPr>
            <w:r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2" w:name="Text19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2"/>
          </w:p>
        </w:tc>
      </w:tr>
    </w:tbl>
    <w:p w:rsidR="00690D8C" w:rsidRPr="00690D8C" w:rsidRDefault="00690D8C" w:rsidP="00C24CD0">
      <w:pPr>
        <w:pStyle w:val="berschrift4"/>
        <w:numPr>
          <w:ilvl w:val="0"/>
          <w:numId w:val="28"/>
        </w:numPr>
        <w:ind w:left="357" w:hanging="357"/>
      </w:pPr>
      <w:r w:rsidRPr="00253FD7">
        <w:t>Bedarf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darf"/>
        <w:tblDescription w:val="Bedarf"/>
      </w:tblPr>
      <w:tblGrid>
        <w:gridCol w:w="6900"/>
      </w:tblGrid>
      <w:tr w:rsidR="00190376" w:rsidTr="00F018CB">
        <w:trPr>
          <w:tblHeader/>
        </w:trPr>
        <w:tc>
          <w:tcPr>
            <w:tcW w:w="6900" w:type="dxa"/>
          </w:tcPr>
          <w:p w:rsidR="00190376" w:rsidRDefault="00190376" w:rsidP="00190376">
            <w:pPr>
              <w:pStyle w:val="Flietext"/>
              <w:jc w:val="left"/>
            </w:pPr>
            <w:r>
              <w:t>Auf welche lokale Problemlage bezieht sich das Mikroprojekt</w:t>
            </w:r>
            <w:r>
              <w:t xml:space="preserve">? </w:t>
            </w:r>
            <w:r>
              <w:br/>
            </w:r>
            <w:r w:rsidRPr="00190376">
              <w:rPr>
                <w:i/>
              </w:rPr>
              <w:t>(siehe BBWA-Aktionsplan):</w:t>
            </w:r>
          </w:p>
        </w:tc>
      </w:tr>
      <w:tr w:rsidR="00190376" w:rsidTr="00171B56">
        <w:tc>
          <w:tcPr>
            <w:tcW w:w="6900" w:type="dxa"/>
          </w:tcPr>
          <w:p w:rsidR="00190376" w:rsidRDefault="00FD1D2F" w:rsidP="00253FD7">
            <w:pPr>
              <w:pStyle w:val="Flietext"/>
            </w:pPr>
            <w:r>
              <w:fldChar w:fldCharType="begin">
                <w:ffData>
                  <w:name w:val="Text20"/>
                  <w:enabled/>
                  <w:calcOnExit w:val="0"/>
                  <w:textInput>
                    <w:default w:val="max. 1.000 Zeichen. "/>
                    <w:maxLength w:val="1000"/>
                  </w:textInput>
                </w:ffData>
              </w:fldChar>
            </w:r>
            <w:bookmarkStart w:id="23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1.000 Zeichen. </w:t>
            </w:r>
            <w:r>
              <w:fldChar w:fldCharType="end"/>
            </w:r>
            <w:bookmarkEnd w:id="23"/>
          </w:p>
        </w:tc>
      </w:tr>
    </w:tbl>
    <w:p w:rsidR="00253FD7" w:rsidRDefault="00253FD7" w:rsidP="00C24CD0">
      <w:pPr>
        <w:pStyle w:val="berschrift3"/>
        <w:numPr>
          <w:ilvl w:val="0"/>
          <w:numId w:val="28"/>
        </w:numPr>
        <w:ind w:left="357" w:hanging="357"/>
      </w:pPr>
      <w:r>
        <w:t>Zielgruppe</w:t>
      </w:r>
    </w:p>
    <w:p w:rsidR="00253FD7" w:rsidRDefault="003D7767" w:rsidP="00253FD7">
      <w:pPr>
        <w:pStyle w:val="Flietext"/>
        <w:jc w:val="left"/>
      </w:pPr>
      <w:r>
        <w:t xml:space="preserve">a) </w:t>
      </w:r>
      <w:r w:rsidR="00190376">
        <w:t>Welcher Zielgruppe gehören die Projektteilnehmenden an</w:t>
      </w:r>
      <w:r w:rsidR="00253FD7">
        <w:t>?</w:t>
      </w:r>
      <w:r w:rsidR="00253FD7">
        <w:br/>
      </w:r>
      <w:r w:rsidR="00253FD7" w:rsidRPr="00317C0C">
        <w:rPr>
          <w:i/>
        </w:rPr>
        <w:t>(Mehrfachnennung möglich)</w:t>
      </w:r>
      <w:r w:rsidR="00253FD7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"/>
        <w:tblDescription w:val="Zielgruppe"/>
      </w:tblPr>
      <w:tblGrid>
        <w:gridCol w:w="846"/>
        <w:gridCol w:w="6054"/>
      </w:tblGrid>
      <w:tr w:rsidR="00253FD7" w:rsidTr="00B7490F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Frutiger LT 45 Light" w:hAnsi="Frutiger LT 45 Light"/>
              </w:rPr>
              <w:instrText xml:space="preserve"> FORMCHECKBOX </w:instrText>
            </w:r>
            <w:r>
              <w:rPr>
                <w:rFonts w:ascii="Frutiger LT 45 Light" w:hAnsi="Frutiger LT 45 Light"/>
              </w:rPr>
            </w:r>
            <w:r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E0F95">
              <w:t>Arbeitslose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Kontrollkästchen6"/>
            <w:r>
              <w:rPr>
                <w:rFonts w:ascii="Frutiger LT 45 Light" w:hAnsi="Frutiger LT 45 Light"/>
              </w:rPr>
              <w:instrText xml:space="preserve"> FORMCHECKBOX </w:instrText>
            </w:r>
            <w:r>
              <w:rPr>
                <w:rFonts w:ascii="Frutiger LT 45 Light" w:hAnsi="Frutiger LT 45 Light"/>
              </w:rPr>
            </w:r>
            <w:r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4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E0F95">
              <w:t>Langzeitarbeitslose (länger als ein Jahr)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7"/>
            <w:r>
              <w:rPr>
                <w:rFonts w:ascii="Frutiger LT 45 Light" w:hAnsi="Frutiger LT 45 Light"/>
              </w:rPr>
              <w:instrText xml:space="preserve"> FORMCHECKBOX </w:instrText>
            </w:r>
            <w:r>
              <w:rPr>
                <w:rFonts w:ascii="Frutiger LT 45 Light" w:hAnsi="Frutiger LT 45 Light"/>
              </w:rPr>
            </w:r>
            <w:r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5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E0F95">
              <w:t>Nichterwerbstätige</w:t>
            </w:r>
          </w:p>
        </w:tc>
      </w:tr>
      <w:tr w:rsidR="00190376" w:rsidRPr="00190376" w:rsidTr="00B577C9">
        <w:tc>
          <w:tcPr>
            <w:tcW w:w="6900" w:type="dxa"/>
            <w:gridSpan w:val="2"/>
          </w:tcPr>
          <w:p w:rsidR="00190376" w:rsidRPr="00190376" w:rsidRDefault="00190376" w:rsidP="00430795">
            <w:pPr>
              <w:pStyle w:val="berschrift4"/>
            </w:pPr>
            <w:r w:rsidRPr="00190376">
              <w:t>Weitere Zielgruppenmerkmale:</w:t>
            </w:r>
          </w:p>
        </w:tc>
      </w:tr>
      <w:bookmarkStart w:id="26" w:name="_GoBack"/>
      <w:tr w:rsidR="00190376" w:rsidTr="00190376">
        <w:tc>
          <w:tcPr>
            <w:tcW w:w="846" w:type="dxa"/>
          </w:tcPr>
          <w:p w:rsidR="00190376" w:rsidRDefault="00190376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</w:p>
        </w:tc>
        <w:tc>
          <w:tcPr>
            <w:tcW w:w="6054" w:type="dxa"/>
          </w:tcPr>
          <w:p w:rsidR="00190376" w:rsidRPr="00170752" w:rsidRDefault="00190376" w:rsidP="00253FD7">
            <w:pPr>
              <w:pStyle w:val="Flietext"/>
              <w:jc w:val="left"/>
            </w:pPr>
            <w:r>
              <w:t>Ältere über 54 Jahre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70752">
              <w:t>Teilnehmende mit Migrationshintergrund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70752">
              <w:t>Geflüchtete Menschen</w:t>
            </w:r>
            <w:r w:rsidR="00190376">
              <w:t xml:space="preserve"> (nur im SGB II-Bezug möglich)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70752">
              <w:t>Teilnehmende mit Behinderungen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lastRenderedPageBreak/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</w:p>
        </w:tc>
        <w:tc>
          <w:tcPr>
            <w:tcW w:w="6054" w:type="dxa"/>
          </w:tcPr>
          <w:p w:rsidR="00253FD7" w:rsidRPr="00170752" w:rsidRDefault="00190376" w:rsidP="00253FD7">
            <w:pPr>
              <w:pStyle w:val="Flietext"/>
              <w:jc w:val="left"/>
            </w:pPr>
            <w:r>
              <w:t>Alleinerziehende</w:t>
            </w:r>
          </w:p>
        </w:tc>
      </w:tr>
    </w:tbl>
    <w:p w:rsidR="00690D8C" w:rsidRDefault="003D7767" w:rsidP="00690D8C">
      <w:pPr>
        <w:pStyle w:val="Flietext"/>
      </w:pPr>
      <w:r>
        <w:t xml:space="preserve">b) </w:t>
      </w:r>
      <w:r w:rsidR="00190376">
        <w:t>Bitte spezifizieren Sie die Zielgruppe und stellen deren Bedarfe und besondere Problemlagen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iter Zielgruppe"/>
        <w:tblDescription w:val="weiter Zielgruppe"/>
      </w:tblPr>
      <w:tblGrid>
        <w:gridCol w:w="6900"/>
      </w:tblGrid>
      <w:tr w:rsidR="00190376" w:rsidTr="00F018CB">
        <w:trPr>
          <w:tblHeader/>
        </w:trPr>
        <w:tc>
          <w:tcPr>
            <w:tcW w:w="6900" w:type="dxa"/>
          </w:tcPr>
          <w:p w:rsidR="00190376" w:rsidRDefault="00FD1D2F" w:rsidP="00190376">
            <w:pPr>
              <w:pStyle w:val="Flietext"/>
            </w:pPr>
            <w:r>
              <w:fldChar w:fldCharType="begin">
                <w:ffData>
                  <w:name w:val="Text21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1"/>
          </w:p>
        </w:tc>
      </w:tr>
    </w:tbl>
    <w:p w:rsidR="00931A05" w:rsidRDefault="00931A05" w:rsidP="00C24CD0">
      <w:pPr>
        <w:pStyle w:val="berschrift3"/>
        <w:numPr>
          <w:ilvl w:val="0"/>
          <w:numId w:val="28"/>
        </w:numPr>
        <w:ind w:left="357" w:hanging="357"/>
      </w:pPr>
      <w:r>
        <w:t>Anzahl der Teilnehmenden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eilnehmende"/>
        <w:tblDescription w:val="Teilnehmende"/>
      </w:tblPr>
      <w:tblGrid>
        <w:gridCol w:w="3450"/>
        <w:gridCol w:w="3450"/>
      </w:tblGrid>
      <w:tr w:rsidR="00430795" w:rsidTr="00F018CB">
        <w:trPr>
          <w:tblHeader/>
        </w:trPr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t>Geplante Teilnehmer/innenzahl</w:t>
            </w:r>
            <w:r w:rsidRPr="00BE0D42">
              <w:t>:</w:t>
            </w:r>
          </w:p>
        </w:tc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:rsidTr="00430795"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t>davon Frauen</w:t>
            </w:r>
          </w:p>
        </w:tc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:rsidTr="00430795"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t>davon älter als 54 Jahre</w:t>
            </w:r>
          </w:p>
        </w:tc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430795" w:rsidRDefault="00430795" w:rsidP="00C24CD0">
      <w:pPr>
        <w:pStyle w:val="berschrift3"/>
        <w:numPr>
          <w:ilvl w:val="0"/>
          <w:numId w:val="28"/>
        </w:numPr>
        <w:ind w:left="357" w:hanging="357"/>
      </w:pPr>
      <w:r>
        <w:t>Zielgruppenansprache</w:t>
      </w:r>
    </w:p>
    <w:p w:rsidR="00430795" w:rsidRDefault="00C7395C" w:rsidP="00690D8C">
      <w:pPr>
        <w:pStyle w:val="Flietext"/>
      </w:pPr>
      <w:r>
        <w:t>Stellen Sie dar, wie die Zielgruppe erreicht und für das Projekt gewonnen werden soll.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nansprache"/>
        <w:tblDescription w:val="Zielgruppenansprache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</w:pPr>
            <w:r>
              <w:fldChar w:fldCharType="begin">
                <w:ffData>
                  <w:name w:val="Text22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2"/>
          </w:p>
        </w:tc>
      </w:tr>
    </w:tbl>
    <w:p w:rsidR="00C7395C" w:rsidRDefault="00C7395C" w:rsidP="00C24CD0">
      <w:pPr>
        <w:pStyle w:val="berschrift3"/>
        <w:numPr>
          <w:ilvl w:val="0"/>
          <w:numId w:val="28"/>
        </w:numPr>
        <w:ind w:left="357" w:hanging="357"/>
      </w:pPr>
      <w:r>
        <w:t>Projektbeschreibung</w:t>
      </w:r>
    </w:p>
    <w:p w:rsidR="00690D8C" w:rsidRDefault="00C7395C" w:rsidP="00690D8C">
      <w:pPr>
        <w:pStyle w:val="Flietext"/>
      </w:pPr>
      <w:r>
        <w:t>a) Bitte geben Sie eine detaillierte Projektbeschreibung (Inhalt, Methoden, Vorgehensweise).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</w:pPr>
            <w:r>
              <w:fldChar w:fldCharType="begin">
                <w:ffData>
                  <w:name w:val="Text23"/>
                  <w:enabled/>
                  <w:calcOnExit w:val="0"/>
                  <w:textInput>
                    <w:default w:val="max. 3.000 Zeichen"/>
                    <w:maxLength w:val="3000"/>
                  </w:textInput>
                </w:ffData>
              </w:fldChar>
            </w:r>
            <w:bookmarkStart w:id="3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3.000 Zeichen</w:t>
            </w:r>
            <w:r>
              <w:fldChar w:fldCharType="end"/>
            </w:r>
            <w:bookmarkEnd w:id="33"/>
          </w:p>
        </w:tc>
      </w:tr>
    </w:tbl>
    <w:p w:rsidR="00C7395C" w:rsidRDefault="00C7395C" w:rsidP="00690D8C">
      <w:pPr>
        <w:pStyle w:val="Flietext"/>
      </w:pPr>
      <w:r>
        <w:t>b) Bitte stellen Sie die Arbeitsschritte des Projekts chronologisch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rbeitsschritte chronologisch"/>
        <w:tblDescription w:val="Arbeitsschritte chronologisch"/>
      </w:tblPr>
      <w:tblGrid>
        <w:gridCol w:w="6900"/>
      </w:tblGrid>
      <w:tr w:rsidR="00C7395C" w:rsidTr="00C7395C">
        <w:tc>
          <w:tcPr>
            <w:tcW w:w="6900" w:type="dxa"/>
          </w:tcPr>
          <w:p w:rsidR="00C7395C" w:rsidRDefault="00FD1D2F" w:rsidP="00690D8C">
            <w:pPr>
              <w:pStyle w:val="Flietext"/>
            </w:pPr>
            <w:r>
              <w:fldChar w:fldCharType="begin">
                <w:ffData>
                  <w:name w:val="Text24"/>
                  <w:enabled/>
                  <w:calcOnExit w:val="0"/>
                  <w:textInput>
                    <w:default w:val="max. 2.000 Zeichen"/>
                    <w:maxLength w:val="2000"/>
                  </w:textInput>
                </w:ffData>
              </w:fldChar>
            </w:r>
            <w:bookmarkStart w:id="3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2.000 Zeichen</w:t>
            </w:r>
            <w:r>
              <w:fldChar w:fldCharType="end"/>
            </w:r>
            <w:bookmarkEnd w:id="34"/>
          </w:p>
        </w:tc>
      </w:tr>
    </w:tbl>
    <w:p w:rsidR="00690D8C" w:rsidRDefault="00C7395C" w:rsidP="003D7767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Kompetenzerhöhung</w:t>
      </w:r>
    </w:p>
    <w:p w:rsidR="00690D8C" w:rsidRDefault="00C7395C" w:rsidP="00690D8C">
      <w:pPr>
        <w:pStyle w:val="Flietext"/>
      </w:pPr>
      <w:r>
        <w:t>LSK-Mikroprojekte sollen einen Beitrag zur sozialen Integration und/oder Erhöhung der Beschäftigungsfähigkeit für die Teilnehmenden leisten. Beschreiben Sie, welchen Beitrag das Projekt dabei leistet. Gehen Sie dabei gesondert auf die zu vermittelnden Kompetenzen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mpetenzerhöhung"/>
        <w:tblDescription w:val="Kompetenzerhöhung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default w:val="max. 3.000 Zeichen"/>
                    <w:maxLength w:val="3000"/>
                  </w:textInput>
                </w:ffData>
              </w:fldChar>
            </w:r>
            <w:bookmarkStart w:id="3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3.000 Zeichen</w:t>
            </w:r>
            <w:r>
              <w:fldChar w:fldCharType="end"/>
            </w:r>
            <w:bookmarkEnd w:id="35"/>
          </w:p>
        </w:tc>
      </w:tr>
    </w:tbl>
    <w:p w:rsidR="00C7395C" w:rsidRDefault="00C7395C" w:rsidP="003D7767">
      <w:pPr>
        <w:pStyle w:val="berschrift3"/>
        <w:numPr>
          <w:ilvl w:val="0"/>
          <w:numId w:val="28"/>
        </w:numPr>
        <w:ind w:left="357" w:hanging="357"/>
      </w:pPr>
      <w:r>
        <w:lastRenderedPageBreak/>
        <w:t>Zertifikat</w:t>
      </w:r>
    </w:p>
    <w:p w:rsidR="00C7395C" w:rsidRDefault="00C7395C" w:rsidP="00C7395C">
      <w:pPr>
        <w:pStyle w:val="Flietext"/>
        <w:jc w:val="left"/>
        <w:rPr>
          <w:i/>
        </w:rPr>
      </w:pPr>
      <w:r>
        <w:t>Art des Zertifikats welches die Teilnahme am Projekt bestätigt:</w:t>
      </w:r>
      <w:r>
        <w:br/>
      </w:r>
      <w:r w:rsidRPr="00C7395C">
        <w:rPr>
          <w:i/>
        </w:rPr>
        <w:t xml:space="preserve">(Es kann sich dabei um ein trägereigenes Zertifikat und/oder um ein Zertifikat einer Kammer oder einer anderen </w:t>
      </w:r>
      <w:r>
        <w:rPr>
          <w:i/>
        </w:rPr>
        <w:t>e</w:t>
      </w:r>
      <w:r w:rsidRPr="00C7395C">
        <w:rPr>
          <w:i/>
        </w:rPr>
        <w:t>xternen Prüfinstanz handeln.)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ertifikat"/>
        <w:tblDescription w:val="Zertifikat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  <w:jc w:val="left"/>
            </w:pPr>
            <w:r>
              <w:fldChar w:fldCharType="begin">
                <w:ffData>
                  <w:name w:val="Text26"/>
                  <w:enabled/>
                  <w:calcOnExit w:val="0"/>
                  <w:textInput>
                    <w:default w:val="max. 250 Zeichen"/>
                    <w:maxLength w:val="250"/>
                  </w:textInput>
                </w:ffData>
              </w:fldChar>
            </w:r>
            <w:bookmarkStart w:id="3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250 Zeichen</w:t>
            </w:r>
            <w:r>
              <w:fldChar w:fldCharType="end"/>
            </w:r>
            <w:bookmarkEnd w:id="36"/>
          </w:p>
        </w:tc>
      </w:tr>
    </w:tbl>
    <w:p w:rsidR="00C7395C" w:rsidRDefault="00C7395C" w:rsidP="003D7767">
      <w:pPr>
        <w:pStyle w:val="berschrift3"/>
        <w:numPr>
          <w:ilvl w:val="0"/>
          <w:numId w:val="28"/>
        </w:numPr>
        <w:ind w:left="357" w:hanging="357"/>
      </w:pPr>
      <w:r>
        <w:t>Beitrag ESF</w:t>
      </w:r>
    </w:p>
    <w:p w:rsidR="00C7395C" w:rsidRDefault="00C7395C" w:rsidP="00C7395C">
      <w:pPr>
        <w:pStyle w:val="Flietext"/>
        <w:jc w:val="left"/>
      </w:pPr>
      <w:r>
        <w:t>Bitte erläutern Sie, in welcher Weise das Projekt einen Beitrag zu den bereichsübergreifenden Grundsätzen des Operationellen Programms</w:t>
      </w:r>
      <w:r w:rsidR="002C3FF5">
        <w:t xml:space="preserve"> des ESF leistet </w:t>
      </w:r>
      <w:r w:rsidR="002C3FF5" w:rsidRPr="002C3FF5">
        <w:rPr>
          <w:i/>
        </w:rPr>
        <w:t>(</w:t>
      </w:r>
      <w:r w:rsidR="002C3FF5" w:rsidRPr="00283955">
        <w:rPr>
          <w:i/>
        </w:rPr>
        <w:t xml:space="preserve">siehe Seite 24 – 27 des </w:t>
      </w:r>
      <w:hyperlink r:id="rId8" w:tooltip="ESF, Operationelles Programm 2014-2020" w:history="1">
        <w:r w:rsidR="002C3FF5" w:rsidRPr="00283955">
          <w:rPr>
            <w:rStyle w:val="Hyperlink"/>
            <w:i/>
          </w:rPr>
          <w:t>Operationellen Programms</w:t>
        </w:r>
      </w:hyperlink>
      <w:r w:rsidR="002C3FF5" w:rsidRPr="00283955">
        <w:rPr>
          <w:i/>
        </w:rPr>
        <w:t xml:space="preserve"> des Landes Berlin für die Förderperiode 2014-2020)</w:t>
      </w:r>
      <w:r w:rsidR="002C3FF5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itrag ESF"/>
        <w:tblDescription w:val="Beitrag ESF"/>
      </w:tblPr>
      <w:tblGrid>
        <w:gridCol w:w="6900"/>
      </w:tblGrid>
      <w:tr w:rsidR="002C3FF5" w:rsidTr="00F018CB">
        <w:trPr>
          <w:tblHeader/>
        </w:trPr>
        <w:tc>
          <w:tcPr>
            <w:tcW w:w="6900" w:type="dxa"/>
          </w:tcPr>
          <w:p w:rsidR="002C3FF5" w:rsidRDefault="002C3FF5" w:rsidP="00C7395C">
            <w:pPr>
              <w:pStyle w:val="Flietext"/>
            </w:pPr>
            <w:r>
              <w:t>Nachhaltige Entwicklung</w:t>
            </w:r>
          </w:p>
        </w:tc>
      </w:tr>
      <w:tr w:rsidR="002C3FF5" w:rsidTr="00326888">
        <w:tc>
          <w:tcPr>
            <w:tcW w:w="6900" w:type="dxa"/>
          </w:tcPr>
          <w:p w:rsidR="002C3FF5" w:rsidRDefault="00FD1D2F" w:rsidP="00C7395C">
            <w:pPr>
              <w:pStyle w:val="Flietext"/>
            </w:pPr>
            <w:r>
              <w:fldChar w:fldCharType="begin">
                <w:ffData>
                  <w:name w:val="Text27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7"/>
          </w:p>
        </w:tc>
      </w:tr>
      <w:tr w:rsidR="002C3FF5" w:rsidTr="00DD260C">
        <w:tc>
          <w:tcPr>
            <w:tcW w:w="6900" w:type="dxa"/>
          </w:tcPr>
          <w:p w:rsidR="002C3FF5" w:rsidRDefault="002C3FF5" w:rsidP="00C7395C">
            <w:pPr>
              <w:pStyle w:val="Flietext"/>
            </w:pPr>
            <w:r>
              <w:t>Chancengleichheit und Nichtdiskriminierung</w:t>
            </w:r>
          </w:p>
        </w:tc>
      </w:tr>
      <w:tr w:rsidR="002C3FF5" w:rsidTr="006A187A">
        <w:tc>
          <w:tcPr>
            <w:tcW w:w="6900" w:type="dxa"/>
          </w:tcPr>
          <w:p w:rsidR="002C3FF5" w:rsidRDefault="00FD1D2F" w:rsidP="00C7395C">
            <w:pPr>
              <w:pStyle w:val="Flietext"/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8"/>
          </w:p>
        </w:tc>
      </w:tr>
      <w:tr w:rsidR="002C3FF5" w:rsidTr="009C3F5C">
        <w:tc>
          <w:tcPr>
            <w:tcW w:w="6900" w:type="dxa"/>
          </w:tcPr>
          <w:p w:rsidR="002C3FF5" w:rsidRDefault="002C3FF5" w:rsidP="00C7395C">
            <w:pPr>
              <w:pStyle w:val="Flietext"/>
            </w:pPr>
            <w:r>
              <w:t>Gleichstellung von Männern und Frauen</w:t>
            </w:r>
          </w:p>
        </w:tc>
      </w:tr>
      <w:tr w:rsidR="002C3FF5" w:rsidTr="009C3F5C">
        <w:tc>
          <w:tcPr>
            <w:tcW w:w="6900" w:type="dxa"/>
          </w:tcPr>
          <w:p w:rsidR="002C3FF5" w:rsidRDefault="00FD1D2F" w:rsidP="00C7395C">
            <w:pPr>
              <w:pStyle w:val="Flietext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9"/>
          </w:p>
        </w:tc>
      </w:tr>
    </w:tbl>
    <w:p w:rsidR="00690D8C" w:rsidRPr="00317C0C" w:rsidRDefault="00690D8C" w:rsidP="003D7767">
      <w:pPr>
        <w:pStyle w:val="berschrift3"/>
      </w:pPr>
      <w:r w:rsidRPr="00317C0C">
        <w:t>Ziele des Projektes</w:t>
      </w:r>
    </w:p>
    <w:p w:rsidR="00690D8C" w:rsidRDefault="00690D8C" w:rsidP="003D7767">
      <w:pPr>
        <w:pStyle w:val="Flietext"/>
        <w:numPr>
          <w:ilvl w:val="0"/>
          <w:numId w:val="28"/>
        </w:numPr>
        <w:ind w:left="357" w:hanging="357"/>
      </w:pPr>
      <w:r>
        <w:t xml:space="preserve">Benennen Sie die wesentlichen, messbaren und qualitativen Indikatoren für den Erfolg des Projektes und stellen Sie dar, wie Sie diese dokumentieren. </w:t>
      </w:r>
      <w:r w:rsidR="002C3FF5">
        <w:t>Bitte beachten Sie, dass die Auszahlung des Förderbetrags von der Erreichung messbarer Ziele abhängig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des Projekts"/>
        <w:tblDescription w:val="Ziele des Projekts"/>
      </w:tblPr>
      <w:tblGrid>
        <w:gridCol w:w="6900"/>
      </w:tblGrid>
      <w:tr w:rsidR="002C3FF5" w:rsidRPr="002C3FF5" w:rsidTr="00F018CB">
        <w:trPr>
          <w:tblHeader/>
        </w:trPr>
        <w:tc>
          <w:tcPr>
            <w:tcW w:w="6900" w:type="dxa"/>
          </w:tcPr>
          <w:p w:rsidR="002C3FF5" w:rsidRPr="002C3FF5" w:rsidRDefault="002C3FF5" w:rsidP="002C3FF5">
            <w:pPr>
              <w:pStyle w:val="Flietext"/>
            </w:pPr>
            <w:r w:rsidRPr="002C3FF5">
              <w:t>Zwischenziel</w:t>
            </w:r>
            <w:r w:rsidRPr="002C3FF5">
              <w:t xml:space="preserve"> </w:t>
            </w:r>
            <w:r w:rsidRPr="002C3FF5">
              <w:rPr>
                <w:i/>
              </w:rPr>
              <w:t>(nach ca. der Hälfte der Laufzeit)</w:t>
            </w:r>
          </w:p>
        </w:tc>
      </w:tr>
      <w:tr w:rsidR="002C3FF5" w:rsidTr="002C3FF5">
        <w:tc>
          <w:tcPr>
            <w:tcW w:w="6900" w:type="dxa"/>
          </w:tcPr>
          <w:p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40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40"/>
          </w:p>
        </w:tc>
      </w:tr>
      <w:tr w:rsidR="002C3FF5" w:rsidRPr="002C3FF5" w:rsidTr="002C3FF5">
        <w:tc>
          <w:tcPr>
            <w:tcW w:w="6900" w:type="dxa"/>
          </w:tcPr>
          <w:p w:rsidR="002C3FF5" w:rsidRPr="002C3FF5" w:rsidRDefault="002C3FF5" w:rsidP="002C3FF5">
            <w:pPr>
              <w:pStyle w:val="Flietext"/>
            </w:pPr>
            <w:r w:rsidRPr="002C3FF5">
              <w:t>Gesamtziel</w:t>
            </w:r>
          </w:p>
        </w:tc>
      </w:tr>
      <w:tr w:rsidR="002C3FF5" w:rsidTr="002C3FF5">
        <w:tc>
          <w:tcPr>
            <w:tcW w:w="6900" w:type="dxa"/>
          </w:tcPr>
          <w:p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41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41"/>
          </w:p>
        </w:tc>
      </w:tr>
    </w:tbl>
    <w:p w:rsidR="00690D8C" w:rsidRPr="008F3286" w:rsidRDefault="002C3FF5" w:rsidP="002C3FF5">
      <w:pPr>
        <w:pStyle w:val="berschrift3"/>
        <w:rPr>
          <w:szCs w:val="20"/>
        </w:rPr>
      </w:pPr>
      <w:r>
        <w:lastRenderedPageBreak/>
        <w:t>Organisation</w:t>
      </w:r>
    </w:p>
    <w:p w:rsidR="00690D8C" w:rsidRPr="008F3286" w:rsidRDefault="002C3FF5" w:rsidP="003D7767">
      <w:pPr>
        <w:pStyle w:val="berschrift4"/>
        <w:numPr>
          <w:ilvl w:val="0"/>
          <w:numId w:val="28"/>
        </w:numPr>
        <w:ind w:left="357" w:hanging="357"/>
      </w:pPr>
      <w:r w:rsidRPr="004D1F95">
        <w:t>Öffentlichkeitsarbeit</w:t>
      </w:r>
      <w:r w:rsidR="004D1F95">
        <w:t xml:space="preserve"> </w:t>
      </w:r>
      <w:r w:rsidR="004D1F95">
        <w:rPr>
          <w:rFonts w:eastAsia="Times New Roman"/>
        </w:rPr>
        <w:t>und Qualität der Publizitätsmaßnahmen unter Beachtung der Einhaltung der Publizitätskriterien des ESF</w:t>
      </w:r>
    </w:p>
    <w:p w:rsidR="00690D8C" w:rsidRDefault="002C3FF5" w:rsidP="00690D8C">
      <w:pPr>
        <w:pStyle w:val="Flietext"/>
      </w:pPr>
      <w:r>
        <w:t>Welche Maßnahmen der Öffentlichkeitsarbeit sind vorgesehen?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2C3FF5" w:rsidTr="00F018CB">
        <w:trPr>
          <w:tblHeader/>
        </w:trPr>
        <w:tc>
          <w:tcPr>
            <w:tcW w:w="6900" w:type="dxa"/>
          </w:tcPr>
          <w:p w:rsidR="002C3FF5" w:rsidRDefault="00FD1D2F" w:rsidP="002C3FF5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42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42"/>
          </w:p>
        </w:tc>
      </w:tr>
    </w:tbl>
    <w:p w:rsidR="002C3FF5" w:rsidRPr="008F3286" w:rsidRDefault="004D1F95" w:rsidP="003D7767">
      <w:pPr>
        <w:pStyle w:val="berschrift4"/>
        <w:numPr>
          <w:ilvl w:val="0"/>
          <w:numId w:val="28"/>
        </w:numPr>
        <w:ind w:left="357" w:hanging="357"/>
        <w:rPr>
          <w:szCs w:val="20"/>
        </w:rPr>
      </w:pPr>
      <w:r w:rsidRPr="004D1F95">
        <w:t>Personelle, fachliche und räumliche Ressourcen</w:t>
      </w:r>
    </w:p>
    <w:p w:rsidR="002C3FF5" w:rsidRDefault="00F018CB" w:rsidP="002C3FF5">
      <w:pPr>
        <w:pStyle w:val="Flietext"/>
      </w:pPr>
      <w:r>
        <w:t>Bitte stellen Sie die personellen</w:t>
      </w:r>
      <w:r w:rsidR="004D1F95">
        <w:t xml:space="preserve">, </w:t>
      </w:r>
      <w:r>
        <w:t xml:space="preserve">fachlichen </w:t>
      </w:r>
      <w:r w:rsidR="004D1F95">
        <w:t xml:space="preserve">und räumlichen </w:t>
      </w:r>
      <w:r>
        <w:t>Ressourcen zur Durchführung des Projekts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Ressourcen"/>
        <w:tblDescription w:val="Ressourcen"/>
      </w:tblPr>
      <w:tblGrid>
        <w:gridCol w:w="6900"/>
      </w:tblGrid>
      <w:tr w:rsidR="002C3FF5" w:rsidTr="00F018CB">
        <w:trPr>
          <w:tblHeader/>
        </w:trPr>
        <w:tc>
          <w:tcPr>
            <w:tcW w:w="6900" w:type="dxa"/>
          </w:tcPr>
          <w:p w:rsidR="002C3FF5" w:rsidRDefault="00FD1D2F" w:rsidP="003560C6">
            <w:pPr>
              <w:pStyle w:val="Flietext"/>
            </w:pPr>
            <w:r>
              <w:fldChar w:fldCharType="begin">
                <w:ffData>
                  <w:name w:val="Text33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43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43"/>
          </w:p>
        </w:tc>
      </w:tr>
    </w:tbl>
    <w:p w:rsidR="002C3FF5" w:rsidRPr="008F3286" w:rsidRDefault="002C3FF5" w:rsidP="003D7767">
      <w:pPr>
        <w:pStyle w:val="berschrift4"/>
        <w:numPr>
          <w:ilvl w:val="0"/>
          <w:numId w:val="28"/>
        </w:numPr>
        <w:ind w:left="357" w:hanging="357"/>
        <w:rPr>
          <w:szCs w:val="20"/>
        </w:rPr>
      </w:pPr>
      <w:r>
        <w:t>Kooperations- und Netzwerkpartner/innen</w:t>
      </w:r>
    </w:p>
    <w:p w:rsidR="002C3FF5" w:rsidRDefault="00D93436" w:rsidP="002C3FF5">
      <w:pPr>
        <w:pStyle w:val="Flietext"/>
      </w:pPr>
      <w:r>
        <w:t>Benennen Sie die wichtigsten Kooperationspartner/innen des Mikroprojekts und stellen deren Einbindung in die Projektarbeit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artner und Netzwerk"/>
        <w:tblDescription w:val="Partner und Netzwerk"/>
      </w:tblPr>
      <w:tblGrid>
        <w:gridCol w:w="6900"/>
      </w:tblGrid>
      <w:tr w:rsidR="002C3FF5" w:rsidTr="003560C6">
        <w:tc>
          <w:tcPr>
            <w:tcW w:w="6900" w:type="dxa"/>
          </w:tcPr>
          <w:p w:rsidR="002C3FF5" w:rsidRDefault="00FD1D2F" w:rsidP="003560C6">
            <w:pPr>
              <w:pStyle w:val="Flietext"/>
            </w:pPr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4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44"/>
          </w:p>
        </w:tc>
      </w:tr>
    </w:tbl>
    <w:p w:rsidR="00D93436" w:rsidRPr="008F3286" w:rsidRDefault="00D93436" w:rsidP="00D93436">
      <w:pPr>
        <w:pStyle w:val="berschrift4"/>
        <w:rPr>
          <w:szCs w:val="20"/>
        </w:rPr>
      </w:pPr>
      <w:r>
        <w:t>Erklärung des/der Antragsteller/in</w:t>
      </w:r>
    </w:p>
    <w:p w:rsidR="00D93436" w:rsidRPr="00283955" w:rsidRDefault="00D93436" w:rsidP="00D93436">
      <w:pPr>
        <w:pStyle w:val="Flietext"/>
        <w:rPr>
          <w:i/>
        </w:rPr>
      </w:pPr>
      <w:r w:rsidRPr="00283955">
        <w:rPr>
          <w:i/>
        </w:rPr>
        <w:t>Im Falle der Aufforderung zur Antragsstellung sind die vorstehenden Angaben verbindlich (auch Angaben zum Förderbeginn). Mir/uns ist bekannt, dass der Projektvorschlag in diesem Fall Bestandteil des Antrags und des Zuwendungsbescheids wird.</w:t>
      </w:r>
    </w:p>
    <w:p w:rsidR="00690D8C" w:rsidRDefault="00690D8C" w:rsidP="00690D8C">
      <w:pPr>
        <w:pStyle w:val="Flietext"/>
      </w:pPr>
    </w:p>
    <w:p w:rsidR="002C3FF5" w:rsidRPr="009E6BBD" w:rsidRDefault="002C3FF5" w:rsidP="00690D8C">
      <w:pPr>
        <w:pStyle w:val="Flietext"/>
      </w:pPr>
    </w:p>
    <w:p w:rsidR="00690D8C" w:rsidRDefault="00690D8C" w:rsidP="00690D8C">
      <w:pPr>
        <w:pStyle w:val="Flietext"/>
      </w:pPr>
      <w:r w:rsidRPr="009E6BBD">
        <w:t>Berlin</w:t>
      </w:r>
      <w:r>
        <w:t xml:space="preserve">, den </w:t>
      </w:r>
      <w:r w:rsidR="00283955">
        <w:fldChar w:fldCharType="begin">
          <w:ffData>
            <w:name w:val="Text35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45" w:name="Text35"/>
      <w:r w:rsidR="00283955">
        <w:instrText xml:space="preserve"> FORMTEXT </w:instrText>
      </w:r>
      <w:r w:rsidR="00283955">
        <w:fldChar w:fldCharType="separate"/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fldChar w:fldCharType="end"/>
      </w:r>
      <w:bookmarkEnd w:id="45"/>
    </w:p>
    <w:p w:rsidR="00690D8C" w:rsidRDefault="00690D8C" w:rsidP="00690D8C">
      <w:pPr>
        <w:pStyle w:val="Flietext"/>
      </w:pPr>
    </w:p>
    <w:p w:rsidR="00690D8C" w:rsidRPr="009E6BBD" w:rsidRDefault="00690D8C" w:rsidP="00690D8C">
      <w:pPr>
        <w:pStyle w:val="Flietext"/>
      </w:pPr>
      <w:r w:rsidRPr="009E6BBD">
        <w:t>Rechtsverbindliche Unterschrift:</w:t>
      </w:r>
    </w:p>
    <w:sectPr w:rsidR="00690D8C" w:rsidRPr="009E6BBD" w:rsidSect="00C1093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552" w:right="3289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D8C" w:rsidRDefault="00690D8C" w:rsidP="00AE272F">
      <w:r>
        <w:separator/>
      </w:r>
    </w:p>
  </w:endnote>
  <w:endnote w:type="continuationSeparator" w:id="0">
    <w:p w:rsidR="00690D8C" w:rsidRDefault="00690D8C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Malgun Gothic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D95" w:rsidRPr="00C1093D" w:rsidRDefault="00C1093D" w:rsidP="00C1093D">
    <w:pPr>
      <w:pStyle w:val="Fuzeile"/>
      <w:jc w:val="left"/>
    </w:pPr>
    <w:r>
      <w:t>Ideenwettbewerb Lokales Soziales Kapital (LSK)</w:t>
    </w:r>
    <w:r>
      <w:tab/>
      <w:t>08 / 2017</w:t>
    </w:r>
    <w:r>
      <w:tab/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ED62E3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93D" w:rsidRDefault="00C1093D" w:rsidP="00C1093D">
    <w:pPr>
      <w:pStyle w:val="Fuzeile"/>
      <w:jc w:val="left"/>
    </w:pPr>
    <w:r>
      <w:t xml:space="preserve">Das Programm Lokales Soziales Kapital (LSK) wird gefördert aus Mitteln der Europäischen Union und der Senatsverwaltung </w:t>
    </w:r>
    <w:r>
      <w:br/>
      <w:t>für Integration, Arbeit und Soziales im Rahmen der Bezirklichen Bündnisse für Wirtschaft und Arbeit (BBWA).</w:t>
    </w:r>
  </w:p>
  <w:p w:rsidR="00C1093D" w:rsidRDefault="00C1093D" w:rsidP="00C1093D">
    <w:pPr>
      <w:pStyle w:val="Fuzeile"/>
      <w:jc w:val="left"/>
    </w:pPr>
    <w:r w:rsidRPr="00C1093D">
      <w:drawing>
        <wp:anchor distT="0" distB="0" distL="114300" distR="114300" simplePos="0" relativeHeight="251664384" behindDoc="0" locked="0" layoutInCell="1" allowOverlap="1" wp14:anchorId="4BAA8080" wp14:editId="67109513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1238250" cy="333375"/>
          <wp:effectExtent l="0" t="0" r="0" b="9525"/>
          <wp:wrapNone/>
          <wp:docPr id="3" name="Bild 3" descr="eu-emblem-zusatz-rec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emblem-zusatz-rech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drawing>
        <wp:anchor distT="0" distB="0" distL="114300" distR="114300" simplePos="0" relativeHeight="251665408" behindDoc="0" locked="0" layoutInCell="1" allowOverlap="1" wp14:anchorId="1D232599" wp14:editId="68661FC5">
          <wp:simplePos x="0" y="0"/>
          <wp:positionH relativeFrom="column">
            <wp:posOffset>1714500</wp:posOffset>
          </wp:positionH>
          <wp:positionV relativeFrom="paragraph">
            <wp:posOffset>-635</wp:posOffset>
          </wp:positionV>
          <wp:extent cx="647700" cy="466725"/>
          <wp:effectExtent l="0" t="0" r="0" b="9525"/>
          <wp:wrapNone/>
          <wp:docPr id="2" name="Bild 4" descr="es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f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drawing>
        <wp:anchor distT="0" distB="0" distL="114300" distR="114300" simplePos="0" relativeHeight="251666432" behindDoc="0" locked="0" layoutInCell="1" allowOverlap="1" wp14:anchorId="4546F7F1" wp14:editId="4EA29F6F">
          <wp:simplePos x="0" y="0"/>
          <wp:positionH relativeFrom="column">
            <wp:posOffset>2819400</wp:posOffset>
          </wp:positionH>
          <wp:positionV relativeFrom="paragraph">
            <wp:posOffset>85090</wp:posOffset>
          </wp:positionV>
          <wp:extent cx="2552700" cy="381000"/>
          <wp:effectExtent l="0" t="0" r="0" b="0"/>
          <wp:wrapNone/>
          <wp:docPr id="1" name="Bild 3" descr="Logo Senatsverwaltung für Integration, Arbeit und Soz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 Senatsverwaltung für Integration, Arbeit und Sozial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1093D" w:rsidRPr="00C1093D" w:rsidRDefault="00C1093D" w:rsidP="00C109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D8C" w:rsidRDefault="00690D8C" w:rsidP="00AE272F">
      <w:r>
        <w:separator/>
      </w:r>
    </w:p>
  </w:footnote>
  <w:footnote w:type="continuationSeparator" w:id="0">
    <w:p w:rsidR="00690D8C" w:rsidRDefault="00690D8C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2F" w:rsidRDefault="00F74E4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62E3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0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8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F65" w:rsidRDefault="00F74E4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F65" w:rsidRDefault="00C1093D" w:rsidP="0043048E">
    <w:pPr>
      <w:pStyle w:val="Kopfzeile"/>
      <w:tabs>
        <w:tab w:val="clear" w:pos="4536"/>
        <w:tab w:val="clear" w:pos="9072"/>
        <w:tab w:val="left" w:pos="633"/>
      </w:tabs>
    </w:pPr>
    <w:r w:rsidRPr="00C1093D">
      <w:drawing>
        <wp:anchor distT="0" distB="0" distL="114300" distR="114300" simplePos="0" relativeHeight="251669504" behindDoc="0" locked="0" layoutInCell="1" allowOverlap="1" wp14:anchorId="451F8CAD" wp14:editId="666499D8">
          <wp:simplePos x="0" y="0"/>
          <wp:positionH relativeFrom="column">
            <wp:posOffset>-914400</wp:posOffset>
          </wp:positionH>
          <wp:positionV relativeFrom="paragraph">
            <wp:posOffset>-324485</wp:posOffset>
          </wp:positionV>
          <wp:extent cx="2752725" cy="1609725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725" cy="160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093D">
      <w:drawing>
        <wp:anchor distT="0" distB="0" distL="114300" distR="114300" simplePos="0" relativeHeight="251668480" behindDoc="1" locked="0" layoutInCell="0" allowOverlap="0" wp14:anchorId="70B99440" wp14:editId="1A7955FC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842645" cy="1322070"/>
          <wp:effectExtent l="0" t="0" r="0" b="0"/>
          <wp:wrapNone/>
          <wp:docPr id="36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CF469E3"/>
    <w:multiLevelType w:val="hybridMultilevel"/>
    <w:tmpl w:val="2AEC0F38"/>
    <w:lvl w:ilvl="0" w:tplc="E3FCE5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6F031C04"/>
    <w:multiLevelType w:val="hybridMultilevel"/>
    <w:tmpl w:val="1BDC1522"/>
    <w:lvl w:ilvl="0" w:tplc="3092D20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57E46"/>
    <w:multiLevelType w:val="hybridMultilevel"/>
    <w:tmpl w:val="4A4A76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5002A"/>
    <w:multiLevelType w:val="hybridMultilevel"/>
    <w:tmpl w:val="EE605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7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4"/>
  </w:num>
  <w:num w:numId="10">
    <w:abstractNumId w:val="7"/>
  </w:num>
  <w:num w:numId="11">
    <w:abstractNumId w:val="5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5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23"/>
  </w:num>
  <w:num w:numId="26">
    <w:abstractNumId w:val="6"/>
  </w:num>
  <w:num w:numId="27">
    <w:abstractNumId w:val="2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HBe3TxeX5dkkKCRz3wUR7P7YpYeanbjUoVy7coumBL8L4W3yu3nxJR++AaVYf39BwkVkDL3q4/g69ShuEzA0Lw==" w:salt="mASumWSj7eYK11jjFiEuI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8C"/>
    <w:rsid w:val="00056D1A"/>
    <w:rsid w:val="00062D62"/>
    <w:rsid w:val="00074899"/>
    <w:rsid w:val="00080574"/>
    <w:rsid w:val="000910FF"/>
    <w:rsid w:val="000D004A"/>
    <w:rsid w:val="00132960"/>
    <w:rsid w:val="00140115"/>
    <w:rsid w:val="00166F6A"/>
    <w:rsid w:val="00190376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3FD7"/>
    <w:rsid w:val="00256F98"/>
    <w:rsid w:val="00277579"/>
    <w:rsid w:val="00283955"/>
    <w:rsid w:val="002A28F8"/>
    <w:rsid w:val="002C3FF5"/>
    <w:rsid w:val="002E219E"/>
    <w:rsid w:val="002F2816"/>
    <w:rsid w:val="00377701"/>
    <w:rsid w:val="003A2FF1"/>
    <w:rsid w:val="003C6EED"/>
    <w:rsid w:val="003D064C"/>
    <w:rsid w:val="003D7767"/>
    <w:rsid w:val="003E4A9C"/>
    <w:rsid w:val="003F14BA"/>
    <w:rsid w:val="0043048E"/>
    <w:rsid w:val="00430795"/>
    <w:rsid w:val="0044030A"/>
    <w:rsid w:val="00446B7F"/>
    <w:rsid w:val="004521B9"/>
    <w:rsid w:val="004649F5"/>
    <w:rsid w:val="00493CEB"/>
    <w:rsid w:val="004B3E4E"/>
    <w:rsid w:val="004C2FE9"/>
    <w:rsid w:val="004D1F95"/>
    <w:rsid w:val="004D2C3D"/>
    <w:rsid w:val="004E6C0F"/>
    <w:rsid w:val="005003C6"/>
    <w:rsid w:val="0050408C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90D8C"/>
    <w:rsid w:val="006B4AF2"/>
    <w:rsid w:val="006C2279"/>
    <w:rsid w:val="007301A3"/>
    <w:rsid w:val="00777A20"/>
    <w:rsid w:val="007A2233"/>
    <w:rsid w:val="007A6A4F"/>
    <w:rsid w:val="007E7D87"/>
    <w:rsid w:val="007F1725"/>
    <w:rsid w:val="00832A8C"/>
    <w:rsid w:val="0086540B"/>
    <w:rsid w:val="008A7814"/>
    <w:rsid w:val="008C6F8C"/>
    <w:rsid w:val="008D1A65"/>
    <w:rsid w:val="008D2D75"/>
    <w:rsid w:val="008D4B1D"/>
    <w:rsid w:val="008F58C1"/>
    <w:rsid w:val="009247CA"/>
    <w:rsid w:val="00931A05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DE1"/>
    <w:rsid w:val="00B67815"/>
    <w:rsid w:val="00B7490F"/>
    <w:rsid w:val="00B926EC"/>
    <w:rsid w:val="00BF364A"/>
    <w:rsid w:val="00C1093D"/>
    <w:rsid w:val="00C24CD0"/>
    <w:rsid w:val="00C42813"/>
    <w:rsid w:val="00C7395C"/>
    <w:rsid w:val="00C81E94"/>
    <w:rsid w:val="00CC0038"/>
    <w:rsid w:val="00CC7E3D"/>
    <w:rsid w:val="00D93436"/>
    <w:rsid w:val="00DA47C3"/>
    <w:rsid w:val="00DE328D"/>
    <w:rsid w:val="00DE44B2"/>
    <w:rsid w:val="00E21D95"/>
    <w:rsid w:val="00E524DD"/>
    <w:rsid w:val="00EB78C3"/>
    <w:rsid w:val="00EB7FDF"/>
    <w:rsid w:val="00ED62E3"/>
    <w:rsid w:val="00EE6815"/>
    <w:rsid w:val="00EE7919"/>
    <w:rsid w:val="00F018CB"/>
    <w:rsid w:val="00F44549"/>
    <w:rsid w:val="00F54F65"/>
    <w:rsid w:val="00F74E43"/>
    <w:rsid w:val="00F8717E"/>
    <w:rsid w:val="00FD1D2F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7766804C"/>
  <w15:chartTrackingRefBased/>
  <w15:docId w15:val="{25ED4DE1-1DD0-4224-8A54-0BE7B435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90D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Theme="minorEastAsia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4521B9"/>
    <w:pPr>
      <w:tabs>
        <w:tab w:val="center" w:pos="4536"/>
        <w:tab w:val="right" w:pos="9072"/>
      </w:tabs>
      <w:ind w:right="-2552"/>
      <w:jc w:val="right"/>
    </w:pPr>
    <w:rPr>
      <w:sz w:val="16"/>
    </w:rPr>
  </w:style>
  <w:style w:type="character" w:customStyle="1" w:styleId="FuzeileZchn">
    <w:name w:val="Fußzeile Zchn"/>
    <w:link w:val="Fuzeile"/>
    <w:uiPriority w:val="99"/>
    <w:rsid w:val="004521B9"/>
    <w:rPr>
      <w:rFonts w:ascii="Arial" w:eastAsia="MS Mincho" w:hAnsi="Arial" w:cs="Arial"/>
      <w:kern w:val="20"/>
      <w:sz w:val="16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iPriority w:val="99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F14BA"/>
    <w:rPr>
      <w:rFonts w:ascii="Arial" w:eastAsiaTheme="minorEastAsia" w:hAnsi="Arial" w:cstheme="minorBidi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39"/>
    <w:rsid w:val="00690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2C3FF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lin.de/sen/wirtschaft/gruenden-und-foerdern/europaeische-strukturfonds/esf/informationen-fuer-verwaltungen-partner-eu/artikel.104921.ph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omziz\Arbeitsdateien\Vorgabedokumente\dot_Vorlagen_ziz\zgs\zgs_zweite_seite_170307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B931C2-E120-454F-9337-2C7FBCB0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zgs_zweite_seite_170307.dotx</Template>
  <TotalTime>0</TotalTime>
  <Pages>5</Pages>
  <Words>705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LSK - Projektvorschlag 2017</vt:lpstr>
    </vt:vector>
  </TitlesOfParts>
  <Company>zgs consult GmbH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LSK - Projektvorschlag 2017</dc:title>
  <dc:subject/>
  <dc:creator>Stephan Kaß</dc:creator>
  <cp:keywords/>
  <cp:lastModifiedBy>Stephan Kaß</cp:lastModifiedBy>
  <cp:revision>2</cp:revision>
  <cp:lastPrinted>2016-01-22T11:20:00Z</cp:lastPrinted>
  <dcterms:created xsi:type="dcterms:W3CDTF">2017-08-07T12:25:00Z</dcterms:created>
  <dcterms:modified xsi:type="dcterms:W3CDTF">2017-08-07T12:25:00Z</dcterms:modified>
</cp:coreProperties>
</file>