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4ECEB" w14:textId="0CB54467" w:rsidR="0071426A" w:rsidRDefault="0071426A" w:rsidP="002A546D">
      <w:pPr>
        <w:pStyle w:val="berschrift2"/>
        <w:spacing w:after="480"/>
      </w:pPr>
      <w:r>
        <w:t>Kompetenzerhebung</w:t>
      </w:r>
      <w:r>
        <w:br/>
        <w:t>F</w:t>
      </w:r>
      <w:r w:rsidRPr="002A0C64">
        <w:t>remdeinschätzung</w:t>
      </w:r>
      <w:r>
        <w:t xml:space="preserve"> des Projektträgers</w:t>
      </w:r>
    </w:p>
    <w:tbl>
      <w:tblPr>
        <w:tblStyle w:val="Tabellenraster"/>
        <w:tblW w:w="8075" w:type="dxa"/>
        <w:tblLook w:val="04A0" w:firstRow="1" w:lastRow="0" w:firstColumn="1" w:lastColumn="0" w:noHBand="0" w:noVBand="1"/>
      </w:tblPr>
      <w:tblGrid>
        <w:gridCol w:w="2689"/>
        <w:gridCol w:w="5386"/>
      </w:tblGrid>
      <w:tr w:rsidR="0071426A" w14:paraId="37BA7A38" w14:textId="77777777" w:rsidTr="002A546D">
        <w:tc>
          <w:tcPr>
            <w:tcW w:w="2689" w:type="dxa"/>
          </w:tcPr>
          <w:p w14:paraId="6BA51DC0" w14:textId="3C5BB8C7" w:rsidR="0071426A" w:rsidRPr="002A546D" w:rsidRDefault="0071426A" w:rsidP="0071426A">
            <w:pPr>
              <w:pStyle w:val="Flietext"/>
              <w:rPr>
                <w:b/>
              </w:rPr>
            </w:pPr>
            <w:r w:rsidRPr="002A546D">
              <w:rPr>
                <w:b/>
              </w:rPr>
              <w:t>Datum der Befragung:</w:t>
            </w:r>
          </w:p>
        </w:tc>
        <w:tc>
          <w:tcPr>
            <w:tcW w:w="5386" w:type="dxa"/>
          </w:tcPr>
          <w:p w14:paraId="38733B66" w14:textId="41556F4C" w:rsidR="0071426A" w:rsidRDefault="002A546D" w:rsidP="0071426A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  <w:r>
              <w:t xml:space="preserve"> (TT.MM.JJJJ)</w:t>
            </w:r>
          </w:p>
        </w:tc>
      </w:tr>
      <w:tr w:rsidR="0071426A" w14:paraId="1858FD00" w14:textId="77777777" w:rsidTr="002A546D">
        <w:tc>
          <w:tcPr>
            <w:tcW w:w="8075" w:type="dxa"/>
            <w:gridSpan w:val="2"/>
          </w:tcPr>
          <w:p w14:paraId="08F7753B" w14:textId="1B6DE0CF" w:rsidR="0071426A" w:rsidRPr="002A546D" w:rsidRDefault="002A546D" w:rsidP="0071426A">
            <w:pPr>
              <w:pStyle w:val="Flietext"/>
              <w:rPr>
                <w:b/>
              </w:rPr>
            </w:pPr>
            <w:r w:rsidRPr="002A546D">
              <w:rPr>
                <w:b/>
              </w:rPr>
              <w:t>Angaben zum Teilnehmer / zur Teilnehmerin</w:t>
            </w:r>
          </w:p>
        </w:tc>
      </w:tr>
      <w:tr w:rsidR="0071426A" w14:paraId="0DF126CE" w14:textId="77777777" w:rsidTr="002A546D">
        <w:tc>
          <w:tcPr>
            <w:tcW w:w="2689" w:type="dxa"/>
          </w:tcPr>
          <w:p w14:paraId="28EEB50E" w14:textId="3331BFD4" w:rsidR="0071426A" w:rsidRPr="002A546D" w:rsidRDefault="002A546D" w:rsidP="0071426A">
            <w:pPr>
              <w:pStyle w:val="Flietext"/>
              <w:rPr>
                <w:b/>
              </w:rPr>
            </w:pPr>
            <w:r w:rsidRPr="002A546D">
              <w:rPr>
                <w:b/>
              </w:rPr>
              <w:t>Name:</w:t>
            </w:r>
          </w:p>
        </w:tc>
        <w:tc>
          <w:tcPr>
            <w:tcW w:w="5386" w:type="dxa"/>
          </w:tcPr>
          <w:p w14:paraId="68A49B92" w14:textId="3C9F7B43" w:rsidR="0071426A" w:rsidRDefault="002A546D" w:rsidP="0071426A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71426A" w14:paraId="151E2357" w14:textId="77777777" w:rsidTr="002A546D">
        <w:tc>
          <w:tcPr>
            <w:tcW w:w="2689" w:type="dxa"/>
          </w:tcPr>
          <w:p w14:paraId="776A5C7D" w14:textId="0646D027" w:rsidR="0071426A" w:rsidRPr="002A546D" w:rsidRDefault="002A546D" w:rsidP="0071426A">
            <w:pPr>
              <w:pStyle w:val="Flietext"/>
              <w:rPr>
                <w:b/>
              </w:rPr>
            </w:pPr>
            <w:r w:rsidRPr="002A546D">
              <w:rPr>
                <w:b/>
              </w:rPr>
              <w:t>Nummer:</w:t>
            </w:r>
          </w:p>
        </w:tc>
        <w:tc>
          <w:tcPr>
            <w:tcW w:w="5386" w:type="dxa"/>
          </w:tcPr>
          <w:p w14:paraId="466B1554" w14:textId="16A8C431" w:rsidR="0071426A" w:rsidRDefault="002A546D" w:rsidP="0071426A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</w:tbl>
    <w:p w14:paraId="3CEB7BC9" w14:textId="77777777" w:rsidR="0071426A" w:rsidRDefault="0071426A">
      <w:pPr>
        <w:rPr>
          <w:rFonts w:eastAsia="Times New Roman"/>
          <w:b/>
          <w:bCs/>
          <w:sz w:val="26"/>
          <w:szCs w:val="26"/>
          <w:lang w:eastAsia="de-DE"/>
        </w:rPr>
      </w:pPr>
      <w:r>
        <w:rPr>
          <w:b/>
          <w:bCs/>
          <w:sz w:val="26"/>
          <w:szCs w:val="26"/>
        </w:rPr>
        <w:br w:type="page"/>
      </w:r>
    </w:p>
    <w:p w14:paraId="3D72B027" w14:textId="566F7AEE" w:rsidR="0071426A" w:rsidRPr="009C2430" w:rsidRDefault="0071426A" w:rsidP="002A546D">
      <w:pPr>
        <w:pStyle w:val="berschrift3"/>
        <w:spacing w:after="240"/>
      </w:pPr>
      <w:r w:rsidRPr="00FD1E82">
        <w:lastRenderedPageBreak/>
        <w:t xml:space="preserve">Wie schätzen Sie </w:t>
      </w:r>
      <w:r>
        <w:t xml:space="preserve">die </w:t>
      </w:r>
      <w:r w:rsidRPr="00FD1E82">
        <w:t xml:space="preserve">persönlichen Kompetenzen </w:t>
      </w:r>
      <w:r>
        <w:t>des</w:t>
      </w:r>
      <w:r>
        <w:br/>
      </w:r>
      <w:r w:rsidRPr="009C2430">
        <w:t>Teilnehmer</w:t>
      </w:r>
      <w:r>
        <w:t>s / der Teilnehmer</w:t>
      </w:r>
      <w:r w:rsidRPr="009C2430">
        <w:t xml:space="preserve">in </w:t>
      </w:r>
      <w:r w:rsidRPr="00FD1E82">
        <w:t>ein?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71426A" w:rsidRPr="0071426A" w14:paraId="1AF01606" w14:textId="77777777" w:rsidTr="0071426A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DC9411" w14:textId="77777777" w:rsidR="0071426A" w:rsidRPr="0071426A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hAnsi="Arial" w:cs="Arial"/>
                <w:i/>
                <w:sz w:val="22"/>
                <w:szCs w:val="22"/>
              </w:rPr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295073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C004AC7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41B000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D09C5A5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</w:t>
            </w:r>
          </w:p>
        </w:tc>
      </w:tr>
      <w:tr w:rsidR="0071426A" w:rsidRPr="0071426A" w14:paraId="53ECD7F6" w14:textId="77777777" w:rsidTr="0071426A">
        <w:trPr>
          <w:trHeight w:hRule="exact" w:val="1059"/>
        </w:trPr>
        <w:tc>
          <w:tcPr>
            <w:tcW w:w="507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78997CF" w14:textId="77777777" w:rsidR="0071426A" w:rsidRPr="0071426A" w:rsidRDefault="0071426A" w:rsidP="0071426A">
            <w:pPr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44919972" w14:textId="504CF01F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20B87B90" w14:textId="297C4E90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trifft kaum zu 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60691249" w14:textId="70620378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trifft meistens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3019415A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trifft zu</w:t>
            </w:r>
          </w:p>
        </w:tc>
      </w:tr>
      <w:tr w:rsidR="0071426A" w:rsidRPr="0071426A" w14:paraId="0048BAA9" w14:textId="77777777" w:rsidTr="0071426A">
        <w:trPr>
          <w:trHeight w:hRule="exact" w:val="1474"/>
        </w:trPr>
        <w:tc>
          <w:tcPr>
            <w:tcW w:w="5070" w:type="dxa"/>
            <w:shd w:val="clear" w:color="auto" w:fill="D9D9D9"/>
            <w:tcMar>
              <w:top w:w="85" w:type="dxa"/>
              <w:bottom w:w="85" w:type="dxa"/>
            </w:tcMar>
            <w:vAlign w:val="center"/>
          </w:tcPr>
          <w:p w14:paraId="4025D009" w14:textId="2C51B9EA" w:rsidR="0071426A" w:rsidRPr="0071426A" w:rsidRDefault="0071426A" w:rsidP="0071426A">
            <w:pPr>
              <w:pStyle w:val="Flietext"/>
              <w:rPr>
                <w:iCs/>
                <w:szCs w:val="22"/>
              </w:rPr>
            </w:pPr>
            <w:r w:rsidRPr="0071426A">
              <w:rPr>
                <w:b/>
                <w:szCs w:val="22"/>
              </w:rPr>
              <w:t>Leistungsbereitschaft</w:t>
            </w:r>
            <w:r w:rsidRPr="0071426A">
              <w:rPr>
                <w:szCs w:val="22"/>
              </w:rPr>
              <w:t xml:space="preserve"> bedeutet, sich Leistungssituationen zu stellen und in ihnen, gemessen an der Leistungsfähigkeit überdurchschnittliche Ergebnisse zu erzielen.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AAB0AE" w14:textId="77777777" w:rsidR="0071426A" w:rsidRPr="0071426A" w:rsidRDefault="0071426A" w:rsidP="0071426A">
            <w:pPr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71426A" w:rsidRPr="0071426A" w14:paraId="4FAFD944" w14:textId="77777777" w:rsidTr="0071426A">
        <w:trPr>
          <w:trHeight w:val="454"/>
        </w:trPr>
        <w:tc>
          <w:tcPr>
            <w:tcW w:w="9284" w:type="dxa"/>
            <w:gridSpan w:val="5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2DA8C2" w14:textId="77777777" w:rsidR="0071426A" w:rsidRPr="0071426A" w:rsidRDefault="0071426A" w:rsidP="0071426A">
            <w:pPr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Der/die Teilnehmer/-in …</w:t>
            </w:r>
          </w:p>
        </w:tc>
      </w:tr>
      <w:tr w:rsidR="0071426A" w:rsidRPr="0071426A" w14:paraId="6C7BDF08" w14:textId="77777777" w:rsidTr="0071426A">
        <w:trPr>
          <w:trHeight w:val="518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82EF629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ist in Arbeitssituationen häufig von sich aus aktiv.</w:t>
            </w:r>
          </w:p>
        </w:tc>
        <w:bookmarkStart w:id="3" w:name="_GoBack"/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CA643A2" w14:textId="3651398E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FF4159"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  <w:bookmarkEnd w:id="3"/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7D754C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09971C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BF6F759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4DBB2685" w14:textId="77777777" w:rsidTr="0071426A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7281D9B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hat den Willen, gestellte Aufgaben erfolgreich bewältigen.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904AC23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4C729D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6D5B7D7" w14:textId="7B7F518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FF4159"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FFAA5E4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51C69D8E" w14:textId="77777777" w:rsidTr="0071426A">
        <w:trPr>
          <w:trHeight w:val="471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FC19E8D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 zeigt Interesse an der Aufgabe (durch Bemerkungen, Nachfragen oder ähnlichem).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EC3FB8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554E09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9F8117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2836AE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64C4187A" w14:textId="77777777" w:rsidTr="0071426A">
        <w:trPr>
          <w:trHeight w:val="578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B97439A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geht zügig in der Bearbeitung von Aufgaben vor.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093DD2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9550B8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1467BDC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80A78AC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520A23A3" w14:textId="77777777" w:rsidTr="0071426A">
        <w:trPr>
          <w:trHeight w:hRule="exact" w:val="1474"/>
        </w:trPr>
        <w:tc>
          <w:tcPr>
            <w:tcW w:w="5070" w:type="dxa"/>
            <w:shd w:val="clear" w:color="auto" w:fill="D9D9D9"/>
            <w:tcMar>
              <w:top w:w="85" w:type="dxa"/>
              <w:bottom w:w="85" w:type="dxa"/>
            </w:tcMar>
            <w:vAlign w:val="center"/>
          </w:tcPr>
          <w:p w14:paraId="51EBF0C9" w14:textId="77777777" w:rsidR="0071426A" w:rsidRPr="0071426A" w:rsidRDefault="0071426A" w:rsidP="0071426A">
            <w:pPr>
              <w:pStyle w:val="Flietext"/>
              <w:rPr>
                <w:szCs w:val="22"/>
              </w:rPr>
            </w:pPr>
            <w:r w:rsidRPr="0071426A">
              <w:rPr>
                <w:b/>
                <w:szCs w:val="22"/>
              </w:rPr>
              <w:t>Selbstsicherheit</w:t>
            </w:r>
            <w:r w:rsidRPr="0071426A">
              <w:rPr>
                <w:szCs w:val="22"/>
              </w:rPr>
              <w:t xml:space="preserve"> ist die Fähigkeit, aus dem Vertrauen in eigene Kompetenzen heraus, sich auf neue Situationen einzulassen und sich die Bewältigung neuer Aufgaben zuzutrauen.</w:t>
            </w:r>
          </w:p>
          <w:p w14:paraId="63814182" w14:textId="77777777" w:rsidR="0071426A" w:rsidRPr="0071426A" w:rsidRDefault="0071426A" w:rsidP="0071426A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BB070B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426A" w:rsidRPr="0071426A" w14:paraId="0271B674" w14:textId="77777777" w:rsidTr="0071426A">
        <w:trPr>
          <w:trHeight w:val="544"/>
        </w:trPr>
        <w:tc>
          <w:tcPr>
            <w:tcW w:w="9284" w:type="dxa"/>
            <w:gridSpan w:val="5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A05FAC1" w14:textId="77777777" w:rsidR="0071426A" w:rsidRPr="0071426A" w:rsidRDefault="0071426A" w:rsidP="0071426A">
            <w:pPr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Der/die Teilnehmer/-in …</w:t>
            </w:r>
          </w:p>
        </w:tc>
      </w:tr>
      <w:tr w:rsidR="0071426A" w:rsidRPr="0071426A" w14:paraId="38A6CC30" w14:textId="77777777" w:rsidTr="0071426A">
        <w:trPr>
          <w:trHeight w:val="352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</w:tcPr>
          <w:p w14:paraId="5F7128AD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freut sich über eigene Leistungen und Erfolge.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3258F5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D8B6CE6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DD6861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0FA2D41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03D3C906" w14:textId="77777777" w:rsidTr="0071426A">
        <w:trPr>
          <w:trHeight w:val="449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</w:tcPr>
          <w:p w14:paraId="71F42267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äußert, sich die erfolgreiche Lösung einer Aufgabe zuzutrauen.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D8C8DF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9EEBC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BC8FAAE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845AB91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7D323C89" w14:textId="77777777" w:rsidTr="0071426A">
        <w:trPr>
          <w:trHeight w:val="658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D39B82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orientiert sich an eigenen Vorstellungen (nicht nur an denen anderer)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01AA22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E8C760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356C5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8B185C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7E77A275" w14:textId="77777777" w:rsidTr="0071426A"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B49600A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lässt sich ohne Angst/Abwehr zu zeigen auf neue Anforderungen ein.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8F6144F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375E8C7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D6FD81C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C27E64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</w:tbl>
    <w:p w14:paraId="11EA13D9" w14:textId="77777777" w:rsidR="0071426A" w:rsidRDefault="007142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71426A" w:rsidRPr="0071426A" w14:paraId="53FB25B1" w14:textId="77777777" w:rsidTr="0071426A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A39A899" w14:textId="77777777" w:rsidR="0071426A" w:rsidRPr="0071426A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hAnsi="Arial" w:cs="Arial"/>
                <w:i/>
                <w:sz w:val="22"/>
                <w:szCs w:val="22"/>
              </w:rPr>
              <w:lastRenderedPageBreak/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105F138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C0399BB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12D711A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758C7F0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</w:t>
            </w:r>
          </w:p>
        </w:tc>
      </w:tr>
      <w:tr w:rsidR="0071426A" w:rsidRPr="0071426A" w14:paraId="3095C610" w14:textId="77777777" w:rsidTr="0071426A">
        <w:trPr>
          <w:trHeight w:hRule="exact" w:val="907"/>
        </w:trPr>
        <w:tc>
          <w:tcPr>
            <w:tcW w:w="507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4E1D988" w14:textId="77777777" w:rsidR="0071426A" w:rsidRPr="0071426A" w:rsidRDefault="0071426A" w:rsidP="0071426A">
            <w:pPr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47631544" w14:textId="5543842B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3F33A9E5" w14:textId="11ADD781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trifft kaum zu 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3C098803" w14:textId="18E1D503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trifft meistens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0F3648DC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142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trifft zu</w:t>
            </w:r>
          </w:p>
        </w:tc>
      </w:tr>
      <w:tr w:rsidR="0071426A" w:rsidRPr="0071426A" w14:paraId="10444894" w14:textId="77777777" w:rsidTr="0071426A">
        <w:trPr>
          <w:trHeight w:hRule="exact" w:val="1418"/>
        </w:trPr>
        <w:tc>
          <w:tcPr>
            <w:tcW w:w="5070" w:type="dxa"/>
            <w:shd w:val="clear" w:color="auto" w:fill="D9D9D9"/>
            <w:tcMar>
              <w:top w:w="85" w:type="dxa"/>
              <w:bottom w:w="85" w:type="dxa"/>
            </w:tcMar>
            <w:vAlign w:val="center"/>
          </w:tcPr>
          <w:p w14:paraId="7CDC18BE" w14:textId="77777777" w:rsidR="0071426A" w:rsidRPr="0071426A" w:rsidRDefault="0071426A" w:rsidP="0071426A">
            <w:pPr>
              <w:pStyle w:val="Flietext"/>
              <w:rPr>
                <w:iCs/>
                <w:szCs w:val="22"/>
              </w:rPr>
            </w:pPr>
            <w:r w:rsidRPr="0071426A">
              <w:rPr>
                <w:b/>
                <w:szCs w:val="22"/>
              </w:rPr>
              <w:t>Lernen</w:t>
            </w:r>
            <w:r w:rsidRPr="0071426A">
              <w:rPr>
                <w:szCs w:val="22"/>
              </w:rPr>
              <w:t xml:space="preserve"> ist die Fähigkeit, Informationen auffassen, im Gedächtnis speichern und zu einem gegebenen Zeitpunkt verfügbar machen zu können.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AE356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426A" w:rsidRPr="0071426A" w14:paraId="0BCF76FB" w14:textId="77777777" w:rsidTr="0071426A">
        <w:tc>
          <w:tcPr>
            <w:tcW w:w="9284" w:type="dxa"/>
            <w:gridSpan w:val="5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A10F2A" w14:textId="77777777" w:rsidR="0071426A" w:rsidRPr="0071426A" w:rsidRDefault="0071426A" w:rsidP="0071426A">
            <w:pPr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Der/die Teilnehmer/in…</w:t>
            </w:r>
          </w:p>
        </w:tc>
      </w:tr>
      <w:tr w:rsidR="0071426A" w:rsidRPr="0071426A" w14:paraId="4A634233" w14:textId="77777777" w:rsidTr="0071426A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1441EB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…greift bei neuen Herausforderungen auf sein/ihr Wissen zurück.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13199D4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6E74278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EDB129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B25B3E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4F083D8F" w14:textId="77777777" w:rsidTr="0071426A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CEF6EED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sucht von sich aus nach Antworten, wenn ihm/ihr Informationen fehlen.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87F501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7315674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CE8BE3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0D96519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42EE26CF" w14:textId="77777777" w:rsidTr="0071426A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A2E69C0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…wendet erhaltene Erklärungen an.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9B9336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6B5BC1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9ABCC7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D094EE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529C22CC" w14:textId="77777777" w:rsidTr="0071426A"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539D74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 verknüpft neue Informationen mit eigenem Wissen.</w:t>
            </w:r>
            <w:r w:rsidRPr="0071426A">
              <w:rPr>
                <w:rFonts w:ascii="Arial" w:hAnsi="Arial" w:cs="Arial"/>
                <w:color w:val="76923C"/>
                <w:sz w:val="22"/>
                <w:szCs w:val="22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3CC4535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87C278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3C429E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7D49D1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37F6A1F8" w14:textId="77777777" w:rsidTr="0071426A">
        <w:trPr>
          <w:trHeight w:hRule="exact" w:val="1521"/>
        </w:trPr>
        <w:tc>
          <w:tcPr>
            <w:tcW w:w="5070" w:type="dxa"/>
            <w:shd w:val="clear" w:color="auto" w:fill="D9D9D9"/>
            <w:tcMar>
              <w:top w:w="85" w:type="dxa"/>
              <w:bottom w:w="85" w:type="dxa"/>
            </w:tcMar>
            <w:vAlign w:val="center"/>
          </w:tcPr>
          <w:p w14:paraId="4AEFCDF7" w14:textId="77777777" w:rsidR="0071426A" w:rsidRPr="0071426A" w:rsidRDefault="0071426A" w:rsidP="0071426A">
            <w:pPr>
              <w:pStyle w:val="Flietext"/>
              <w:rPr>
                <w:iCs/>
                <w:szCs w:val="22"/>
              </w:rPr>
            </w:pPr>
            <w:r w:rsidRPr="0071426A">
              <w:rPr>
                <w:b/>
                <w:szCs w:val="22"/>
              </w:rPr>
              <w:t>Kommunikationsfähigkeit</w:t>
            </w:r>
            <w:r w:rsidRPr="0071426A">
              <w:rPr>
                <w:szCs w:val="22"/>
              </w:rPr>
              <w:t xml:space="preserve"> ist die Fähigkeit, zu anderen Kontakt aufzunehmen und aufzubauen.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CBD5F1C" w14:textId="77777777" w:rsidR="0071426A" w:rsidRPr="0071426A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71426A" w:rsidRPr="0071426A" w14:paraId="539CA1F5" w14:textId="77777777" w:rsidTr="0071426A">
        <w:trPr>
          <w:trHeight w:val="544"/>
        </w:trPr>
        <w:tc>
          <w:tcPr>
            <w:tcW w:w="9284" w:type="dxa"/>
            <w:gridSpan w:val="5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BD3B392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Der/die Teilnehmer/-in …</w:t>
            </w:r>
          </w:p>
        </w:tc>
      </w:tr>
      <w:tr w:rsidR="0071426A" w:rsidRPr="0071426A" w14:paraId="6906056B" w14:textId="77777777" w:rsidTr="002A546D">
        <w:trPr>
          <w:trHeight w:val="26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</w:tcPr>
          <w:p w14:paraId="3AFE1D81" w14:textId="77777777" w:rsidR="0071426A" w:rsidRPr="0071426A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</w:t>
            </w:r>
            <w:r w:rsidRPr="0071426A">
              <w:rPr>
                <w:rFonts w:ascii="Arial" w:hAnsi="Arial" w:cs="Arial"/>
                <w:sz w:val="22"/>
                <w:szCs w:val="22"/>
              </w:rPr>
              <w:t>stellt bei Verständnisschwierigkeiten Fragen.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1BEAE1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B2A569E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49BB33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19F5829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016FFEE2" w14:textId="77777777" w:rsidTr="002A546D">
        <w:trPr>
          <w:trHeight w:val="26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</w:tcPr>
          <w:p w14:paraId="270AC29F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…hört anderen aufmerksam zu.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2D9250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6F5504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D1D4682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726AAB6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658B938F" w14:textId="77777777" w:rsidTr="002A546D">
        <w:trPr>
          <w:trHeight w:val="26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</w:tcPr>
          <w:p w14:paraId="4091D3C2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 xml:space="preserve">…verhält sich in Gesprächen respektvoll. 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758109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7E4071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F1E35E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AC3C21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71426A" w:rsidRPr="0071426A" w14:paraId="3FB61B74" w14:textId="77777777" w:rsidTr="002A546D">
        <w:trPr>
          <w:trHeight w:val="26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</w:tcPr>
          <w:p w14:paraId="36A8B010" w14:textId="77777777" w:rsidR="0071426A" w:rsidRPr="0071426A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71426A">
              <w:rPr>
                <w:rFonts w:ascii="Arial" w:hAnsi="Arial" w:cs="Arial"/>
                <w:iCs/>
                <w:sz w:val="22"/>
                <w:szCs w:val="22"/>
              </w:rPr>
              <w:t>…reagiert auf Fragen anderer und antwortet.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772ADC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6B3F39D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95C8FE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4CA080" w14:textId="77777777" w:rsidR="0071426A" w:rsidRPr="0071426A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021A5C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71426A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</w:tbl>
    <w:p w14:paraId="4847F985" w14:textId="70A42B65" w:rsidR="0071426A" w:rsidRDefault="0071426A" w:rsidP="002A546D">
      <w:pPr>
        <w:pStyle w:val="berschrift3"/>
      </w:pPr>
      <w:r>
        <w:br w:type="page"/>
      </w:r>
      <w:r>
        <w:lastRenderedPageBreak/>
        <w:t xml:space="preserve">Wie bewerten Sie die beruflichen Kompetenzen </w:t>
      </w:r>
      <w:r w:rsidR="002A546D">
        <w:t>des</w:t>
      </w:r>
      <w:r w:rsidR="002A546D">
        <w:br/>
      </w:r>
      <w:r w:rsidR="002A546D" w:rsidRPr="009C2430">
        <w:t>Teilnehmer</w:t>
      </w:r>
      <w:r w:rsidR="002A546D">
        <w:t>s / der Teilnehmer</w:t>
      </w:r>
      <w:r w:rsidR="002A546D" w:rsidRPr="009C2430">
        <w:t>in</w:t>
      </w:r>
      <w: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71426A" w:rsidRPr="002A546D" w14:paraId="7803F321" w14:textId="77777777" w:rsidTr="0071426A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C3C4EFE" w14:textId="77777777" w:rsidR="0071426A" w:rsidRPr="002A546D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  <w:r w:rsidRPr="002A546D">
              <w:rPr>
                <w:rFonts w:ascii="Arial" w:hAnsi="Arial" w:cs="Arial"/>
                <w:i/>
                <w:sz w:val="22"/>
                <w:szCs w:val="22"/>
              </w:rPr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AF1A6D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8958B42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C0C3DA3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CA599A3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4</w:t>
            </w:r>
          </w:p>
        </w:tc>
      </w:tr>
      <w:tr w:rsidR="0071426A" w:rsidRPr="002A546D" w14:paraId="3A809BEF" w14:textId="77777777" w:rsidTr="0071426A">
        <w:trPr>
          <w:trHeight w:hRule="exact" w:val="907"/>
        </w:trPr>
        <w:tc>
          <w:tcPr>
            <w:tcW w:w="507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A932F00" w14:textId="77777777" w:rsidR="0071426A" w:rsidRPr="002A546D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0B7EF024" w14:textId="10F2245C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1FCF4017" w14:textId="74BE96E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 xml:space="preserve">trifft kaum zu 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6CDA6FDF" w14:textId="251C5BB5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meistens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66432F75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zu</w:t>
            </w:r>
          </w:p>
        </w:tc>
      </w:tr>
      <w:tr w:rsidR="0071426A" w:rsidRPr="002A546D" w14:paraId="50699EBE" w14:textId="77777777" w:rsidTr="0071426A">
        <w:trPr>
          <w:trHeight w:hRule="exact" w:val="1273"/>
        </w:trPr>
        <w:tc>
          <w:tcPr>
            <w:tcW w:w="5070" w:type="dxa"/>
            <w:shd w:val="clear" w:color="auto" w:fill="D9D9D9"/>
            <w:tcMar>
              <w:top w:w="85" w:type="dxa"/>
              <w:bottom w:w="85" w:type="dxa"/>
            </w:tcMar>
            <w:vAlign w:val="center"/>
          </w:tcPr>
          <w:p w14:paraId="72EAE009" w14:textId="77777777" w:rsidR="0071426A" w:rsidRPr="002A546D" w:rsidRDefault="0071426A" w:rsidP="0071426A">
            <w:pPr>
              <w:pStyle w:val="Flietext"/>
              <w:rPr>
                <w:iCs/>
                <w:szCs w:val="22"/>
              </w:rPr>
            </w:pPr>
            <w:r w:rsidRPr="002A546D">
              <w:rPr>
                <w:b/>
                <w:szCs w:val="22"/>
              </w:rPr>
              <w:t>Ausdauer</w:t>
            </w:r>
            <w:r w:rsidRPr="002A546D">
              <w:rPr>
                <w:szCs w:val="22"/>
              </w:rPr>
              <w:t xml:space="preserve"> ist die Fähigkeit, sich einer Arbeitsaufgabe stetig zuwenden zu können.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A1ACA9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71426A" w:rsidRPr="002A546D" w14:paraId="1BFDD04B" w14:textId="77777777" w:rsidTr="0071426A">
        <w:trPr>
          <w:trHeight w:val="569"/>
        </w:trPr>
        <w:tc>
          <w:tcPr>
            <w:tcW w:w="9284" w:type="dxa"/>
            <w:gridSpan w:val="5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EFBC692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Der/die Teilnehmer/-in …</w:t>
            </w:r>
          </w:p>
        </w:tc>
      </w:tr>
      <w:tr w:rsidR="0071426A" w:rsidRPr="002A546D" w14:paraId="36BD75D6" w14:textId="77777777" w:rsidTr="002A546D">
        <w:trPr>
          <w:trHeight w:val="56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2C8D75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…führt gestellte Aufgaben zu Ende.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3BB4E6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97848B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FC489AF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1E2D977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1B96F0A9" w14:textId="77777777" w:rsidTr="002A546D">
        <w:trPr>
          <w:trHeight w:val="56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D5E50C9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…verfolgt bei unerwarteten Schwierigkeiten weiterhin das eigene Ziel.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4DF1C8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41596D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108748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22C972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21E6AB2E" w14:textId="77777777" w:rsidTr="002A546D">
        <w:trPr>
          <w:trHeight w:val="567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89B397F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…wendet sich über den gesamten Zeitraum der eigenen Aufgabe zu.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F97628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E36BF24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54F7D0D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7D45AC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1B5E7C34" w14:textId="77777777" w:rsidTr="0071426A">
        <w:trPr>
          <w:trHeight w:hRule="exact" w:val="1023"/>
        </w:trPr>
        <w:tc>
          <w:tcPr>
            <w:tcW w:w="5070" w:type="dxa"/>
            <w:shd w:val="clear" w:color="auto" w:fill="D9D9D9"/>
            <w:tcMar>
              <w:top w:w="85" w:type="dxa"/>
              <w:bottom w:w="85" w:type="dxa"/>
            </w:tcMar>
            <w:vAlign w:val="center"/>
          </w:tcPr>
          <w:p w14:paraId="2941D96E" w14:textId="77777777" w:rsidR="0071426A" w:rsidRPr="002A546D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sz w:val="22"/>
                <w:szCs w:val="22"/>
              </w:rPr>
              <w:t>Sorgfalt</w:t>
            </w:r>
            <w:r w:rsidRPr="002A546D">
              <w:rPr>
                <w:rFonts w:ascii="Arial" w:hAnsi="Arial" w:cs="Arial"/>
                <w:sz w:val="22"/>
                <w:szCs w:val="22"/>
              </w:rPr>
              <w:t xml:space="preserve"> ist die Fähigkeit, Arbeiten korrekt, gewissenhaft und umsichtig verrichten zu können.</w:t>
            </w:r>
          </w:p>
          <w:p w14:paraId="5E3F2302" w14:textId="77777777" w:rsidR="0071426A" w:rsidRPr="002A546D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2ED998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426A" w:rsidRPr="002A546D" w14:paraId="42E73CB0" w14:textId="77777777" w:rsidTr="0071426A">
        <w:trPr>
          <w:trHeight w:val="508"/>
        </w:trPr>
        <w:tc>
          <w:tcPr>
            <w:tcW w:w="9284" w:type="dxa"/>
            <w:gridSpan w:val="5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CFA485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Der/die Teilnehmer/-in …</w:t>
            </w:r>
          </w:p>
        </w:tc>
      </w:tr>
      <w:tr w:rsidR="0071426A" w:rsidRPr="002A546D" w14:paraId="02084749" w14:textId="77777777" w:rsidTr="002A546D">
        <w:trPr>
          <w:trHeight w:val="28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C0FF285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…äußert, zuverlässig zu sein.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AD7B634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075B338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694C60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A3E155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665049E6" w14:textId="77777777" w:rsidTr="002A546D">
        <w:trPr>
          <w:trHeight w:val="28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A360FD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…erkennt und behebt eigene Fehler.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0CC767F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EEAB389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CF680F5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BE3050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0886AB23" w14:textId="77777777" w:rsidTr="002A546D">
        <w:trPr>
          <w:trHeight w:val="28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2FD86B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…geht Schritt für Schritt vor.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8E4EE0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5749E39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5E6C90B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BBB11E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</w:tr>
    </w:tbl>
    <w:p w14:paraId="31600C06" w14:textId="77777777" w:rsidR="0071426A" w:rsidRDefault="0071426A" w:rsidP="0071426A"/>
    <w:p w14:paraId="4CB9FF65" w14:textId="77777777" w:rsidR="0071426A" w:rsidRPr="006D6D8C" w:rsidRDefault="0071426A" w:rsidP="0071426A">
      <w:pPr>
        <w:rPr>
          <w:sz w:val="2"/>
          <w:szCs w:val="2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71426A" w:rsidRPr="002A546D" w14:paraId="1EF2ED84" w14:textId="77777777" w:rsidTr="0071426A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687AEE5" w14:textId="77777777" w:rsidR="0071426A" w:rsidRPr="002A546D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  <w:r w:rsidRPr="002A546D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Pr="002A546D">
              <w:rPr>
                <w:rFonts w:ascii="Arial" w:hAnsi="Arial" w:cs="Arial"/>
                <w:sz w:val="22"/>
                <w:szCs w:val="22"/>
              </w:rPr>
              <w:br w:type="page"/>
            </w:r>
            <w:r w:rsidRPr="002A546D">
              <w:rPr>
                <w:rFonts w:ascii="Arial" w:hAnsi="Arial" w:cs="Arial"/>
                <w:sz w:val="22"/>
                <w:szCs w:val="22"/>
              </w:rPr>
              <w:br w:type="page"/>
            </w:r>
            <w:r w:rsidRPr="002A546D">
              <w:rPr>
                <w:rFonts w:ascii="Arial" w:hAnsi="Arial" w:cs="Arial"/>
                <w:i/>
                <w:sz w:val="22"/>
                <w:szCs w:val="22"/>
              </w:rPr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4D3B90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3F3023E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CA9D2F9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A0F7B1D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4</w:t>
            </w:r>
          </w:p>
        </w:tc>
      </w:tr>
      <w:tr w:rsidR="0071426A" w:rsidRPr="002A546D" w14:paraId="6754B7D2" w14:textId="77777777" w:rsidTr="0071426A">
        <w:trPr>
          <w:trHeight w:hRule="exact" w:val="907"/>
        </w:trPr>
        <w:tc>
          <w:tcPr>
            <w:tcW w:w="507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88E9C98" w14:textId="77777777" w:rsidR="0071426A" w:rsidRPr="002A546D" w:rsidRDefault="0071426A" w:rsidP="0071426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421A6389" w14:textId="48FE81BA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09696354" w14:textId="69AF1394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 xml:space="preserve">trifft kaum zu 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2B1437DA" w14:textId="22470C58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meistens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02AAA3A6" w14:textId="77777777" w:rsidR="0071426A" w:rsidRPr="002A546D" w:rsidRDefault="0071426A" w:rsidP="0071426A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2A546D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zu</w:t>
            </w:r>
          </w:p>
        </w:tc>
      </w:tr>
      <w:tr w:rsidR="0071426A" w:rsidRPr="002A546D" w14:paraId="5D20A681" w14:textId="77777777" w:rsidTr="0071426A">
        <w:tblPrEx>
          <w:shd w:val="clear" w:color="auto" w:fill="FFFFFF"/>
        </w:tblPrEx>
        <w:trPr>
          <w:trHeight w:hRule="exact" w:val="784"/>
        </w:trPr>
        <w:tc>
          <w:tcPr>
            <w:tcW w:w="5070" w:type="dxa"/>
            <w:shd w:val="clear" w:color="auto" w:fill="D9D9D9"/>
            <w:tcMar>
              <w:top w:w="85" w:type="dxa"/>
              <w:bottom w:w="85" w:type="dxa"/>
            </w:tcMar>
            <w:vAlign w:val="center"/>
          </w:tcPr>
          <w:p w14:paraId="381CED0D" w14:textId="77777777" w:rsidR="0071426A" w:rsidRPr="002A546D" w:rsidRDefault="0071426A" w:rsidP="0071426A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sz w:val="22"/>
                <w:szCs w:val="22"/>
              </w:rPr>
              <w:t>Arbeitssuche</w:t>
            </w:r>
            <w:r w:rsidRPr="002A546D">
              <w:rPr>
                <w:rFonts w:ascii="Arial" w:hAnsi="Arial" w:cs="Arial"/>
                <w:sz w:val="22"/>
                <w:szCs w:val="22"/>
              </w:rPr>
              <w:t xml:space="preserve"> ist die Suche nach einer bezahlten Tätigkeit zur Sicherung des Lebensunterhaltes.</w:t>
            </w:r>
          </w:p>
        </w:tc>
        <w:tc>
          <w:tcPr>
            <w:tcW w:w="4214" w:type="dxa"/>
            <w:gridSpan w:val="4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8BEDC92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426A" w:rsidRPr="002A546D" w14:paraId="3125B4FB" w14:textId="77777777" w:rsidTr="0071426A">
        <w:tblPrEx>
          <w:shd w:val="clear" w:color="auto" w:fill="FFFFFF"/>
        </w:tblPrEx>
        <w:trPr>
          <w:trHeight w:val="520"/>
        </w:trPr>
        <w:tc>
          <w:tcPr>
            <w:tcW w:w="9284" w:type="dxa"/>
            <w:gridSpan w:val="5"/>
            <w:shd w:val="clear" w:color="auto" w:fill="FFFFFF"/>
            <w:tcMar>
              <w:top w:w="85" w:type="dxa"/>
              <w:bottom w:w="85" w:type="dxa"/>
            </w:tcMar>
          </w:tcPr>
          <w:p w14:paraId="48A0780E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4F2A9F14" w14:textId="77777777" w:rsidR="0071426A" w:rsidRPr="002A546D" w:rsidRDefault="0071426A" w:rsidP="0071426A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Der/die Teilnehmer/-in …</w:t>
            </w:r>
          </w:p>
        </w:tc>
      </w:tr>
      <w:tr w:rsidR="0071426A" w:rsidRPr="002A546D" w14:paraId="44456A29" w14:textId="77777777" w:rsidTr="0071426A">
        <w:tblPrEx>
          <w:shd w:val="clear" w:color="auto" w:fill="FFFFFF"/>
        </w:tblPrEx>
        <w:tc>
          <w:tcPr>
            <w:tcW w:w="5070" w:type="dxa"/>
            <w:shd w:val="clear" w:color="auto" w:fill="FFFFFF"/>
            <w:tcMar>
              <w:top w:w="85" w:type="dxa"/>
              <w:bottom w:w="85" w:type="dxa"/>
            </w:tcMar>
          </w:tcPr>
          <w:p w14:paraId="0E9CDE8C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…ist über die eigenen beruflichen Möglichkeiten informiert.</w:t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31260C6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3176372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34EEC40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5CA12F0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2D913B22" w14:textId="77777777" w:rsidTr="0071426A">
        <w:tblPrEx>
          <w:shd w:val="clear" w:color="auto" w:fill="FFFFFF"/>
        </w:tblPrEx>
        <w:trPr>
          <w:trHeight w:val="419"/>
        </w:trPr>
        <w:tc>
          <w:tcPr>
            <w:tcW w:w="5070" w:type="dxa"/>
            <w:shd w:val="clear" w:color="auto" w:fill="FFFFFF"/>
            <w:tcMar>
              <w:top w:w="85" w:type="dxa"/>
              <w:bottom w:w="85" w:type="dxa"/>
            </w:tcMar>
          </w:tcPr>
          <w:p w14:paraId="36069318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…versucht auf verschiedenen Wegen eine Arbeit zu bekommen.</w:t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545BE49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FA1C3B2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0BDD60F4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6DD2996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2CB1B541" w14:textId="77777777" w:rsidTr="0071426A">
        <w:tblPrEx>
          <w:shd w:val="clear" w:color="auto" w:fill="FFFFFF"/>
        </w:tblPrEx>
        <w:trPr>
          <w:trHeight w:val="689"/>
        </w:trPr>
        <w:tc>
          <w:tcPr>
            <w:tcW w:w="5070" w:type="dxa"/>
            <w:shd w:val="clear" w:color="auto" w:fill="FFFFFF"/>
            <w:tcMar>
              <w:top w:w="85" w:type="dxa"/>
              <w:bottom w:w="85" w:type="dxa"/>
            </w:tcMar>
          </w:tcPr>
          <w:p w14:paraId="37964073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…benennt eigene berufsbedeutsame Interessen, Vorlieben, Neigungen oder Ablehnungen.</w:t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A333EFE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B044721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E2980F3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0944BA74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</w:tr>
      <w:tr w:rsidR="0071426A" w:rsidRPr="002A546D" w14:paraId="51619F5F" w14:textId="77777777" w:rsidTr="0071426A">
        <w:tblPrEx>
          <w:shd w:val="clear" w:color="auto" w:fill="FFFFFF"/>
        </w:tblPrEx>
        <w:trPr>
          <w:trHeight w:hRule="exact" w:val="600"/>
        </w:trPr>
        <w:tc>
          <w:tcPr>
            <w:tcW w:w="5070" w:type="dxa"/>
            <w:shd w:val="clear" w:color="auto" w:fill="FFFFFF"/>
            <w:tcMar>
              <w:top w:w="85" w:type="dxa"/>
              <w:bottom w:w="85" w:type="dxa"/>
            </w:tcMar>
          </w:tcPr>
          <w:p w14:paraId="38835289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21021608" w14:textId="77777777" w:rsidR="0071426A" w:rsidRPr="002A546D" w:rsidRDefault="0071426A" w:rsidP="0071426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iCs/>
                <w:sz w:val="22"/>
                <w:szCs w:val="22"/>
              </w:rPr>
              <w:t>…weiß, wo er/sie sich weiter informieren kann.</w:t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813F696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0E7D5D8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3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903BB40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1054" w:type="dxa"/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F3362C9" w14:textId="77777777" w:rsidR="0071426A" w:rsidRPr="002A546D" w:rsidRDefault="0071426A" w:rsidP="0071426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instrText xml:space="preserve"> FORMCHECKBOX </w:instrText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</w:r>
            <w:r w:rsidR="00021A5C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separate"/>
            </w:r>
            <w:r w:rsidRPr="002A546D">
              <w:rPr>
                <w:rFonts w:ascii="Arial" w:hAnsi="Arial" w:cs="Arial"/>
                <w:b/>
                <w:iCs/>
                <w:sz w:val="22"/>
                <w:szCs w:val="22"/>
              </w:rPr>
              <w:fldChar w:fldCharType="end"/>
            </w:r>
          </w:p>
        </w:tc>
      </w:tr>
    </w:tbl>
    <w:p w14:paraId="4412BA69" w14:textId="19D4A1DC" w:rsidR="0071426A" w:rsidRPr="003E4CDB" w:rsidRDefault="0071426A" w:rsidP="00DE6A17">
      <w:pPr>
        <w:pStyle w:val="berschrift4"/>
        <w:spacing w:before="600"/>
      </w:pPr>
      <w:r w:rsidRPr="00C67511">
        <w:t xml:space="preserve">Herzlichen Dank für </w:t>
      </w:r>
      <w:r w:rsidR="00DE6A17">
        <w:t>di</w:t>
      </w:r>
      <w:r w:rsidRPr="00C67511">
        <w:t xml:space="preserve">e </w:t>
      </w:r>
      <w:r w:rsidRPr="003E4CDB">
        <w:t xml:space="preserve">Durchführung der Erhebung. </w:t>
      </w:r>
    </w:p>
    <w:sectPr w:rsidR="0071426A" w:rsidRPr="003E4CDB" w:rsidSect="002A546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835" w:right="3289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7596F" w14:textId="77777777" w:rsidR="00021A5C" w:rsidRDefault="00021A5C" w:rsidP="00AE272F">
      <w:r>
        <w:separator/>
      </w:r>
    </w:p>
  </w:endnote>
  <w:endnote w:type="continuationSeparator" w:id="0">
    <w:p w14:paraId="5F375970" w14:textId="77777777" w:rsidR="00021A5C" w:rsidRDefault="00021A5C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4" w14:textId="092DA48D" w:rsidR="00021A5C" w:rsidRDefault="00021A5C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 w:rsidR="00747D3C">
      <w:rPr>
        <w:rStyle w:val="Seitenzahl"/>
        <w:noProof/>
      </w:rPr>
      <w:t>2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6" w14:textId="04053E5D" w:rsidR="00021A5C" w:rsidRDefault="00021A5C" w:rsidP="00512321">
    <w:pPr>
      <w:pStyle w:val="Fuzeile"/>
      <w:jc w:val="left"/>
    </w:pPr>
    <w:r>
      <w:t>zgs consult GmbH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7596D" w14:textId="77777777" w:rsidR="00021A5C" w:rsidRDefault="00021A5C" w:rsidP="00AE272F">
      <w:r>
        <w:separator/>
      </w:r>
    </w:p>
  </w:footnote>
  <w:footnote w:type="continuationSeparator" w:id="0">
    <w:p w14:paraId="5F37596E" w14:textId="77777777" w:rsidR="00021A5C" w:rsidRDefault="00021A5C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1" w14:textId="77777777" w:rsidR="00021A5C" w:rsidRDefault="00021A5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752" behindDoc="1" locked="0" layoutInCell="1" allowOverlap="1" wp14:anchorId="5F375977" wp14:editId="5F3759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pict w14:anchorId="5F375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5F37597A" wp14:editId="5F3759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5F37597C" wp14:editId="5F3759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5F37597E" wp14:editId="5F3759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5F375980" wp14:editId="5F3759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632" behindDoc="1" locked="0" layoutInCell="1" allowOverlap="1" wp14:anchorId="5F375982" wp14:editId="5F3759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 wp14:anchorId="5F375984" wp14:editId="5F3759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34BA4" w14:textId="77777777" w:rsidR="00021A5C" w:rsidRDefault="00021A5C" w:rsidP="00DE6A17">
    <w:pPr>
      <w:pStyle w:val="Kopfzeile"/>
      <w:tabs>
        <w:tab w:val="clear" w:pos="4536"/>
        <w:tab w:val="clear" w:pos="9072"/>
        <w:tab w:val="left" w:pos="633"/>
      </w:tabs>
    </w:pPr>
    <w:r w:rsidRPr="00C1093D">
      <w:rPr>
        <w:noProof/>
      </w:rPr>
      <w:drawing>
        <wp:anchor distT="0" distB="0" distL="114300" distR="114300" simplePos="0" relativeHeight="251661824" behindDoc="0" locked="0" layoutInCell="1" allowOverlap="1" wp14:anchorId="0ED9B350" wp14:editId="50C0CAA5">
          <wp:simplePos x="0" y="0"/>
          <wp:positionH relativeFrom="column">
            <wp:posOffset>-914400</wp:posOffset>
          </wp:positionH>
          <wp:positionV relativeFrom="paragraph">
            <wp:posOffset>-324485</wp:posOffset>
          </wp:positionV>
          <wp:extent cx="2203200" cy="1288800"/>
          <wp:effectExtent l="0" t="0" r="0" b="0"/>
          <wp:wrapNone/>
          <wp:docPr id="7" name="Grafik 7" descr="Logo BBWA Berlin LSK" title="Logo BBWA Berlin L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wa-berlin_LSK_Logo_72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200" cy="12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093D">
      <w:rPr>
        <w:noProof/>
      </w:rPr>
      <w:drawing>
        <wp:anchor distT="0" distB="0" distL="114300" distR="114300" simplePos="0" relativeHeight="251660800" behindDoc="1" locked="0" layoutInCell="0" allowOverlap="0" wp14:anchorId="0F2AF9D4" wp14:editId="7EBF0457">
          <wp:simplePos x="0" y="0"/>
          <wp:positionH relativeFrom="page">
            <wp:posOffset>6371590</wp:posOffset>
          </wp:positionH>
          <wp:positionV relativeFrom="page">
            <wp:posOffset>363220</wp:posOffset>
          </wp:positionV>
          <wp:extent cx="687600" cy="1080000"/>
          <wp:effectExtent l="0" t="0" r="0" b="6350"/>
          <wp:wrapNone/>
          <wp:docPr id="1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zgs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108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375973" w14:textId="77777777" w:rsidR="00021A5C" w:rsidRPr="00DE6A17" w:rsidRDefault="00021A5C" w:rsidP="00DE6A1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5" w14:textId="77777777" w:rsidR="00021A5C" w:rsidRDefault="00021A5C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59776" behindDoc="1" locked="1" layoutInCell="0" allowOverlap="0" wp14:anchorId="5F375988" wp14:editId="5F375989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3"/>
  </w:num>
  <w:num w:numId="5">
    <w:abstractNumId w:val="15"/>
  </w:num>
  <w:num w:numId="6">
    <w:abstractNumId w:val="19"/>
  </w:num>
  <w:num w:numId="7">
    <w:abstractNumId w:val="1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1"/>
  </w:num>
  <w:num w:numId="14">
    <w:abstractNumId w:val="9"/>
  </w:num>
  <w:num w:numId="15">
    <w:abstractNumId w:val="17"/>
  </w:num>
  <w:num w:numId="16">
    <w:abstractNumId w:val="10"/>
  </w:num>
  <w:num w:numId="17">
    <w:abstractNumId w:val="14"/>
  </w:num>
  <w:num w:numId="18">
    <w:abstractNumId w:val="0"/>
  </w:num>
  <w:num w:numId="19">
    <w:abstractNumId w:val="8"/>
  </w:num>
  <w:num w:numId="20">
    <w:abstractNumId w:val="22"/>
  </w:num>
  <w:num w:numId="21">
    <w:abstractNumId w:val="12"/>
  </w:num>
  <w:num w:numId="22">
    <w:abstractNumId w:val="13"/>
  </w:num>
  <w:num w:numId="23">
    <w:abstractNumId w:val="1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Buz3NUD/UPVv9NLIQz/IXYNxUyHOEqH1Eqhl6TGs+KApyBxV0qRhdh+xKWOB2mscQdqNLmlAFMfn7xz42mAYSQ==" w:salt="Dp7G5lwYyVS2F/+U5oX/FA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6"/>
    <w:rsid w:val="00021A5C"/>
    <w:rsid w:val="00056D1A"/>
    <w:rsid w:val="00062D62"/>
    <w:rsid w:val="00074899"/>
    <w:rsid w:val="000910FF"/>
    <w:rsid w:val="000D004A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77579"/>
    <w:rsid w:val="002A28F8"/>
    <w:rsid w:val="002A546D"/>
    <w:rsid w:val="002E219E"/>
    <w:rsid w:val="002F2816"/>
    <w:rsid w:val="00377701"/>
    <w:rsid w:val="003A2FF1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93CEB"/>
    <w:rsid w:val="004B3E4E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1426A"/>
    <w:rsid w:val="007301A3"/>
    <w:rsid w:val="00747D3C"/>
    <w:rsid w:val="00777A20"/>
    <w:rsid w:val="007A6A4F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C3886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DE1"/>
    <w:rsid w:val="00B67815"/>
    <w:rsid w:val="00B926EC"/>
    <w:rsid w:val="00BF364A"/>
    <w:rsid w:val="00C42813"/>
    <w:rsid w:val="00C81E94"/>
    <w:rsid w:val="00CC0038"/>
    <w:rsid w:val="00CC7E3D"/>
    <w:rsid w:val="00DA2484"/>
    <w:rsid w:val="00DA47C3"/>
    <w:rsid w:val="00DE328D"/>
    <w:rsid w:val="00DE44B2"/>
    <w:rsid w:val="00DE6A17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  <w:rsid w:val="00FF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5F375961"/>
  <w15:chartTrackingRefBased/>
  <w15:docId w15:val="{AC3D1F3F-6053-48A1-8B6B-8591FB01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customStyle="1" w:styleId="TabellenVorspann">
    <w:name w:val="TabellenVorspann"/>
    <w:basedOn w:val="Standard"/>
    <w:rsid w:val="0071426A"/>
    <w:pPr>
      <w:keepNext/>
      <w:keepLines/>
      <w:spacing w:before="120" w:after="40"/>
      <w:jc w:val="both"/>
    </w:pPr>
    <w:rPr>
      <w:rFonts w:ascii="Arial" w:eastAsia="Times New Roman" w:hAnsi="Arial"/>
      <w:sz w:val="22"/>
      <w:szCs w:val="20"/>
      <w:lang w:eastAsia="de-DE"/>
    </w:rPr>
  </w:style>
  <w:style w:type="table" w:styleId="Tabellenraster">
    <w:name w:val="Table Grid"/>
    <w:basedOn w:val="NormaleTabelle"/>
    <w:uiPriority w:val="39"/>
    <w:rsid w:val="00714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780E2BDA.dotm</Template>
  <TotalTime>0</TotalTime>
  <Pages>5</Pages>
  <Words>723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LSK Kompetenzerhebung Projektträger</dc:title>
  <dc:subject/>
  <dc:creator>Stephan Kaß</dc:creator>
  <cp:keywords/>
  <cp:lastModifiedBy>Stephan Kaß</cp:lastModifiedBy>
  <cp:revision>4</cp:revision>
  <cp:lastPrinted>2016-01-22T11:20:00Z</cp:lastPrinted>
  <dcterms:created xsi:type="dcterms:W3CDTF">2018-05-17T13:09:00Z</dcterms:created>
  <dcterms:modified xsi:type="dcterms:W3CDTF">2018-05-17T15:58:00Z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