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37637" w14:textId="77777777" w:rsidR="00690D8C" w:rsidRPr="006D1897" w:rsidRDefault="00690D8C" w:rsidP="00690D8C">
      <w:pPr>
        <w:pStyle w:val="berschrift1"/>
      </w:pPr>
      <w:r>
        <w:t>Projektvorschlag</w:t>
      </w:r>
    </w:p>
    <w:p w14:paraId="19DAFF90" w14:textId="77777777" w:rsidR="00690D8C" w:rsidRPr="006D1897" w:rsidRDefault="00690D8C" w:rsidP="00690D8C">
      <w:pPr>
        <w:pStyle w:val="berschrift2"/>
      </w:pPr>
      <w:r w:rsidRPr="006D1897">
        <w:t>im Rahmen de</w:t>
      </w:r>
      <w:r>
        <w:t xml:space="preserve">s </w:t>
      </w:r>
      <w:r w:rsidR="00730C83">
        <w:t>Aufrufs zur Einreichung von Projektvorschlägen Lokales Soziales Kapital</w:t>
      </w:r>
      <w:r w:rsidRPr="006D1897">
        <w:t xml:space="preserve"> (</w:t>
      </w:r>
      <w:r>
        <w:t>LSK</w:t>
      </w:r>
      <w:r w:rsidRPr="006D1897">
        <w:t>)</w:t>
      </w:r>
      <w:r w:rsidR="00730C83">
        <w:t xml:space="preserve"> 2019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BWA-Bezirk"/>
        <w:tblDescription w:val="BBWA-Bezirk"/>
      </w:tblPr>
      <w:tblGrid>
        <w:gridCol w:w="3450"/>
        <w:gridCol w:w="3450"/>
      </w:tblGrid>
      <w:tr w:rsidR="00C1093D" w14:paraId="0856D311" w14:textId="77777777" w:rsidTr="00C1093D">
        <w:trPr>
          <w:tblHeader/>
        </w:trPr>
        <w:tc>
          <w:tcPr>
            <w:tcW w:w="3450" w:type="dxa"/>
          </w:tcPr>
          <w:p w14:paraId="018AFA27" w14:textId="77777777" w:rsidR="00C1093D" w:rsidRDefault="00C1093D" w:rsidP="00690D8C">
            <w:pPr>
              <w:pStyle w:val="Flietext"/>
            </w:pPr>
            <w:r w:rsidRPr="008F3286">
              <w:t>BBWA-Bezirk:</w:t>
            </w:r>
          </w:p>
        </w:tc>
        <w:tc>
          <w:tcPr>
            <w:tcW w:w="3450" w:type="dxa"/>
          </w:tcPr>
          <w:p w14:paraId="4BAB5E8B" w14:textId="57671892" w:rsidR="00C1093D" w:rsidRPr="00F155FE" w:rsidRDefault="00D33274" w:rsidP="00C1093D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</w:tbl>
    <w:p w14:paraId="05EBE695" w14:textId="77777777" w:rsidR="00690D8C" w:rsidRPr="007F15ED" w:rsidRDefault="00690D8C" w:rsidP="00690D8C">
      <w:pPr>
        <w:pStyle w:val="berschrift3"/>
      </w:pPr>
      <w:r w:rsidRPr="007F15ED">
        <w:t>Rahmenbedingungen</w:t>
      </w:r>
    </w:p>
    <w:p w14:paraId="45F98678" w14:textId="77777777" w:rsidR="00690D8C" w:rsidRPr="00690D8C" w:rsidRDefault="00690D8C" w:rsidP="00430795">
      <w:pPr>
        <w:pStyle w:val="berschrift4"/>
      </w:pPr>
      <w:r w:rsidRPr="00690D8C">
        <w:t>Angaben zum</w:t>
      </w:r>
      <w:r>
        <w:t>/zur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ntragsteller/in"/>
        <w:tblDescription w:val="Angaben zur Antragsteller/in"/>
      </w:tblPr>
      <w:tblGrid>
        <w:gridCol w:w="1980"/>
        <w:gridCol w:w="1417"/>
        <w:gridCol w:w="53"/>
        <w:gridCol w:w="1507"/>
        <w:gridCol w:w="1943"/>
      </w:tblGrid>
      <w:tr w:rsidR="00690D8C" w14:paraId="2977F6AC" w14:textId="77777777" w:rsidTr="00C1093D">
        <w:trPr>
          <w:tblHeader/>
        </w:trPr>
        <w:tc>
          <w:tcPr>
            <w:tcW w:w="3450" w:type="dxa"/>
            <w:gridSpan w:val="3"/>
          </w:tcPr>
          <w:p w14:paraId="10A8871C" w14:textId="77777777" w:rsidR="00690D8C" w:rsidRDefault="00690D8C" w:rsidP="00690D8C">
            <w:pPr>
              <w:pStyle w:val="Flietext"/>
              <w:jc w:val="left"/>
            </w:pPr>
            <w:r>
              <w:t xml:space="preserve">Verein / </w:t>
            </w:r>
            <w:r w:rsidRPr="007F15ED">
              <w:t>Firma</w:t>
            </w:r>
            <w:r>
              <w:t xml:space="preserve"> / Organisation:</w:t>
            </w:r>
          </w:p>
        </w:tc>
        <w:tc>
          <w:tcPr>
            <w:tcW w:w="3450" w:type="dxa"/>
            <w:gridSpan w:val="2"/>
          </w:tcPr>
          <w:p w14:paraId="2C53E4A9" w14:textId="77777777" w:rsidR="00690D8C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" w:name="Text2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2"/>
          </w:p>
        </w:tc>
      </w:tr>
      <w:tr w:rsidR="00690D8C" w14:paraId="69E7F52E" w14:textId="77777777" w:rsidTr="00690D8C">
        <w:tc>
          <w:tcPr>
            <w:tcW w:w="3450" w:type="dxa"/>
            <w:gridSpan w:val="3"/>
          </w:tcPr>
          <w:p w14:paraId="7A3EDEB3" w14:textId="77777777" w:rsidR="00690D8C" w:rsidRDefault="00914114" w:rsidP="00690D8C">
            <w:pPr>
              <w:pStyle w:val="Flietext"/>
              <w:jc w:val="left"/>
            </w:pPr>
            <w:r w:rsidRPr="00966440">
              <w:t>ID Transparenzdatenbank</w:t>
            </w:r>
          </w:p>
        </w:tc>
        <w:tc>
          <w:tcPr>
            <w:tcW w:w="3450" w:type="dxa"/>
            <w:gridSpan w:val="2"/>
          </w:tcPr>
          <w:p w14:paraId="58F27E66" w14:textId="77777777" w:rsidR="00690D8C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3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" w:name="Text3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3"/>
          </w:p>
        </w:tc>
      </w:tr>
      <w:tr w:rsidR="00690D8C" w14:paraId="634A1154" w14:textId="77777777" w:rsidTr="00690D8C">
        <w:tc>
          <w:tcPr>
            <w:tcW w:w="3450" w:type="dxa"/>
            <w:gridSpan w:val="3"/>
          </w:tcPr>
          <w:p w14:paraId="02B5D5A8" w14:textId="77777777" w:rsidR="00690D8C" w:rsidRDefault="00690D8C" w:rsidP="00690D8C">
            <w:pPr>
              <w:pStyle w:val="Flietext"/>
              <w:jc w:val="left"/>
            </w:pPr>
            <w:r>
              <w:t xml:space="preserve">Vorstand / </w:t>
            </w:r>
            <w:r w:rsidRPr="007F15ED">
              <w:t>Geschäftsführer</w:t>
            </w:r>
            <w:r w:rsidR="00F230CF">
              <w:t>*</w:t>
            </w:r>
            <w:r w:rsidRPr="007F15ED">
              <w:t>in:</w:t>
            </w:r>
          </w:p>
        </w:tc>
        <w:tc>
          <w:tcPr>
            <w:tcW w:w="3450" w:type="dxa"/>
            <w:gridSpan w:val="2"/>
          </w:tcPr>
          <w:p w14:paraId="14D24FBF" w14:textId="77777777" w:rsidR="00690D8C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4" w:name="Text4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4"/>
          </w:p>
        </w:tc>
      </w:tr>
      <w:tr w:rsidR="00690D8C" w14:paraId="0367EC61" w14:textId="77777777" w:rsidTr="00690D8C">
        <w:tc>
          <w:tcPr>
            <w:tcW w:w="3450" w:type="dxa"/>
            <w:gridSpan w:val="3"/>
          </w:tcPr>
          <w:p w14:paraId="2B87A42D" w14:textId="77777777" w:rsidR="00690D8C" w:rsidRDefault="00690D8C" w:rsidP="00690D8C">
            <w:pPr>
              <w:pStyle w:val="Flietext"/>
              <w:jc w:val="left"/>
            </w:pPr>
            <w:r w:rsidRPr="008F3286">
              <w:t>Anschrift:</w:t>
            </w:r>
          </w:p>
        </w:tc>
        <w:tc>
          <w:tcPr>
            <w:tcW w:w="3450" w:type="dxa"/>
            <w:gridSpan w:val="2"/>
          </w:tcPr>
          <w:p w14:paraId="0DB211F7" w14:textId="77777777" w:rsidR="00690D8C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5" w:name="Text5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5"/>
          </w:p>
        </w:tc>
      </w:tr>
      <w:tr w:rsidR="00690D8C" w14:paraId="0CAB3EBE" w14:textId="77777777" w:rsidTr="00690D8C">
        <w:tc>
          <w:tcPr>
            <w:tcW w:w="3450" w:type="dxa"/>
            <w:gridSpan w:val="3"/>
          </w:tcPr>
          <w:p w14:paraId="44E3E8D4" w14:textId="77777777" w:rsidR="00690D8C" w:rsidRDefault="00283955" w:rsidP="00690D8C">
            <w:pPr>
              <w:pStyle w:val="Flietext"/>
              <w:jc w:val="left"/>
            </w:pPr>
            <w:r>
              <w:t>PLZ</w:t>
            </w:r>
            <w:r w:rsidR="00690D8C" w:rsidRPr="008F3286">
              <w:t>:</w:t>
            </w:r>
          </w:p>
        </w:tc>
        <w:tc>
          <w:tcPr>
            <w:tcW w:w="3450" w:type="dxa"/>
            <w:gridSpan w:val="2"/>
          </w:tcPr>
          <w:p w14:paraId="7667F191" w14:textId="77777777" w:rsidR="00690D8C" w:rsidRPr="00F155FE" w:rsidRDefault="00283955" w:rsidP="00690D8C">
            <w:pPr>
              <w:pStyle w:val="Flietext"/>
            </w:pPr>
            <w:r w:rsidRPr="00F155FE"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6" w:name="Text6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6"/>
          </w:p>
        </w:tc>
      </w:tr>
      <w:tr w:rsidR="00690D8C" w14:paraId="0C089C27" w14:textId="77777777" w:rsidTr="00690D8C">
        <w:tc>
          <w:tcPr>
            <w:tcW w:w="3450" w:type="dxa"/>
            <w:gridSpan w:val="3"/>
          </w:tcPr>
          <w:p w14:paraId="2092A444" w14:textId="77777777" w:rsidR="00690D8C" w:rsidRDefault="00283955" w:rsidP="00690D8C">
            <w:pPr>
              <w:pStyle w:val="Flietext"/>
              <w:jc w:val="left"/>
            </w:pPr>
            <w:r>
              <w:t>Ort:</w:t>
            </w:r>
          </w:p>
        </w:tc>
        <w:tc>
          <w:tcPr>
            <w:tcW w:w="3450" w:type="dxa"/>
            <w:gridSpan w:val="2"/>
          </w:tcPr>
          <w:p w14:paraId="34B482BF" w14:textId="77777777" w:rsidR="00690D8C" w:rsidRPr="00F155FE" w:rsidRDefault="00283955" w:rsidP="00690D8C">
            <w:pPr>
              <w:pStyle w:val="Flietext"/>
            </w:pPr>
            <w:r w:rsidRPr="00F155FE">
              <w:fldChar w:fldCharType="begin">
                <w:ffData>
                  <w:name w:val="Text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7" w:name="Text7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7"/>
          </w:p>
        </w:tc>
      </w:tr>
      <w:tr w:rsidR="00283955" w14:paraId="575B8D48" w14:textId="77777777" w:rsidTr="00690D8C">
        <w:tc>
          <w:tcPr>
            <w:tcW w:w="3450" w:type="dxa"/>
            <w:gridSpan w:val="3"/>
          </w:tcPr>
          <w:p w14:paraId="415B3193" w14:textId="77777777" w:rsidR="00283955" w:rsidRDefault="00283955" w:rsidP="00283955">
            <w:pPr>
              <w:pStyle w:val="Flietext"/>
              <w:jc w:val="left"/>
            </w:pPr>
            <w:r w:rsidRPr="008F3286">
              <w:t>Kontaktperson:</w:t>
            </w:r>
          </w:p>
        </w:tc>
        <w:tc>
          <w:tcPr>
            <w:tcW w:w="3450" w:type="dxa"/>
            <w:gridSpan w:val="2"/>
          </w:tcPr>
          <w:p w14:paraId="6289B116" w14:textId="77777777" w:rsidR="00283955" w:rsidRPr="00F155FE" w:rsidRDefault="00283955" w:rsidP="00283955">
            <w:pPr>
              <w:pStyle w:val="Flietext"/>
            </w:pPr>
            <w:r w:rsidRPr="00F155FE">
              <w:fldChar w:fldCharType="begin">
                <w:ffData>
                  <w:name w:val="Text8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8" w:name="Text8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8"/>
          </w:p>
        </w:tc>
      </w:tr>
      <w:tr w:rsidR="00283955" w14:paraId="2A76797D" w14:textId="77777777" w:rsidTr="00690D8C">
        <w:tc>
          <w:tcPr>
            <w:tcW w:w="3450" w:type="dxa"/>
            <w:gridSpan w:val="3"/>
          </w:tcPr>
          <w:p w14:paraId="6E47D965" w14:textId="77777777" w:rsidR="00283955" w:rsidRDefault="00283955" w:rsidP="00283955">
            <w:pPr>
              <w:pStyle w:val="Flietext"/>
              <w:jc w:val="left"/>
            </w:pPr>
            <w:r w:rsidRPr="008F3286">
              <w:t>Telefon</w:t>
            </w:r>
            <w:r>
              <w:t>:</w:t>
            </w:r>
          </w:p>
        </w:tc>
        <w:tc>
          <w:tcPr>
            <w:tcW w:w="3450" w:type="dxa"/>
            <w:gridSpan w:val="2"/>
          </w:tcPr>
          <w:p w14:paraId="556BFA84" w14:textId="77777777" w:rsidR="00283955" w:rsidRPr="00F155FE" w:rsidRDefault="00283955" w:rsidP="00283955">
            <w:pPr>
              <w:pStyle w:val="Flietext"/>
            </w:pPr>
            <w:r w:rsidRPr="00F155FE"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9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9"/>
          </w:p>
        </w:tc>
      </w:tr>
      <w:tr w:rsidR="00283955" w14:paraId="23ECE5FA" w14:textId="77777777" w:rsidTr="00690D8C">
        <w:tc>
          <w:tcPr>
            <w:tcW w:w="3450" w:type="dxa"/>
            <w:gridSpan w:val="3"/>
          </w:tcPr>
          <w:p w14:paraId="1E1F7A97" w14:textId="77777777" w:rsidR="00283955" w:rsidRDefault="00283955" w:rsidP="00283955">
            <w:pPr>
              <w:pStyle w:val="Flietext"/>
              <w:jc w:val="left"/>
            </w:pPr>
            <w:r w:rsidRPr="008F3286">
              <w:t>E-Mail:</w:t>
            </w:r>
          </w:p>
        </w:tc>
        <w:tc>
          <w:tcPr>
            <w:tcW w:w="3450" w:type="dxa"/>
            <w:gridSpan w:val="2"/>
          </w:tcPr>
          <w:p w14:paraId="38AEC5F4" w14:textId="77777777" w:rsidR="00283955" w:rsidRPr="00F155FE" w:rsidRDefault="00283955" w:rsidP="00283955">
            <w:pPr>
              <w:pStyle w:val="Flietext"/>
            </w:pPr>
            <w:r w:rsidRPr="00F155FE">
              <w:fldChar w:fldCharType="begin">
                <w:ffData>
                  <w:name w:val="Text1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0" w:name="Text10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10"/>
          </w:p>
        </w:tc>
      </w:tr>
      <w:tr w:rsidR="00283955" w14:paraId="061952D0" w14:textId="77777777" w:rsidTr="00690D8C">
        <w:tc>
          <w:tcPr>
            <w:tcW w:w="3450" w:type="dxa"/>
            <w:gridSpan w:val="3"/>
          </w:tcPr>
          <w:p w14:paraId="523F7479" w14:textId="77777777" w:rsidR="00283955" w:rsidRDefault="00283955" w:rsidP="00283955">
            <w:pPr>
              <w:pStyle w:val="Flietext"/>
              <w:jc w:val="left"/>
            </w:pPr>
            <w:r w:rsidRPr="008F3286">
              <w:t>Internet:</w:t>
            </w:r>
          </w:p>
        </w:tc>
        <w:tc>
          <w:tcPr>
            <w:tcW w:w="3450" w:type="dxa"/>
            <w:gridSpan w:val="2"/>
          </w:tcPr>
          <w:p w14:paraId="676418D3" w14:textId="77777777" w:rsidR="00283955" w:rsidRPr="00F155FE" w:rsidRDefault="00283955" w:rsidP="00283955">
            <w:pPr>
              <w:pStyle w:val="Flietext"/>
            </w:pPr>
            <w:r w:rsidRPr="00F155FE">
              <w:fldChar w:fldCharType="begin">
                <w:ffData>
                  <w:name w:val="Text1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1" w:name="Text11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11"/>
          </w:p>
        </w:tc>
      </w:tr>
      <w:tr w:rsidR="00283955" w14:paraId="266417BB" w14:textId="77777777" w:rsidTr="001C13FC">
        <w:tc>
          <w:tcPr>
            <w:tcW w:w="6900" w:type="dxa"/>
            <w:gridSpan w:val="5"/>
          </w:tcPr>
          <w:p w14:paraId="148AA83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t>Welche Tätigkeitsschwerpunkte haben Sie</w:t>
            </w:r>
            <w:r w:rsidR="00730C83">
              <w:t>? Liegt ein zertifiziertes Qualitätsmanagement (Auditierung oder Gütesiegel) vor?</w:t>
            </w:r>
          </w:p>
        </w:tc>
      </w:tr>
      <w:tr w:rsidR="00283955" w14:paraId="37E8E691" w14:textId="77777777" w:rsidTr="001C13FC">
        <w:tc>
          <w:tcPr>
            <w:tcW w:w="6900" w:type="dxa"/>
            <w:gridSpan w:val="5"/>
          </w:tcPr>
          <w:p w14:paraId="68EF1AED" w14:textId="4DCD1EF9" w:rsidR="00283955" w:rsidRPr="00F155FE" w:rsidRDefault="00D33274" w:rsidP="00283955">
            <w:pPr>
              <w:pStyle w:val="Flietext"/>
            </w:pPr>
            <w:r>
              <w:fldChar w:fldCharType="begin">
                <w:ffData>
                  <w:name w:val="Text12"/>
                  <w:enabled/>
                  <w:calcOnExit w:val="0"/>
                  <w:textInput>
                    <w:default w:val="max. 200 Zeichen"/>
                    <w:maxLength w:val="200"/>
                  </w:textInput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200 Zeichen</w:t>
            </w:r>
            <w:r>
              <w:fldChar w:fldCharType="end"/>
            </w:r>
            <w:bookmarkEnd w:id="12"/>
          </w:p>
        </w:tc>
      </w:tr>
      <w:tr w:rsidR="00283955" w14:paraId="0844EB4C" w14:textId="77777777" w:rsidTr="001C13FC">
        <w:tc>
          <w:tcPr>
            <w:tcW w:w="6900" w:type="dxa"/>
            <w:gridSpan w:val="5"/>
          </w:tcPr>
          <w:p w14:paraId="7CE214CD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Haben Sie bereits ESF-geförderte Projekte umgesetzt?</w:t>
            </w:r>
          </w:p>
        </w:tc>
      </w:tr>
      <w:tr w:rsidR="00283955" w14:paraId="4353223D" w14:textId="77777777" w:rsidTr="00690D8C">
        <w:tc>
          <w:tcPr>
            <w:tcW w:w="1980" w:type="dxa"/>
          </w:tcPr>
          <w:p w14:paraId="57036899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nein</w:t>
            </w:r>
          </w:p>
        </w:tc>
        <w:tc>
          <w:tcPr>
            <w:tcW w:w="1417" w:type="dxa"/>
          </w:tcPr>
          <w:p w14:paraId="38D092F2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560" w:type="dxa"/>
            <w:gridSpan w:val="2"/>
          </w:tcPr>
          <w:p w14:paraId="34A20DD4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ja</w:t>
            </w:r>
          </w:p>
        </w:tc>
        <w:tc>
          <w:tcPr>
            <w:tcW w:w="1943" w:type="dxa"/>
          </w:tcPr>
          <w:p w14:paraId="47F9558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14"/>
          </w:p>
        </w:tc>
      </w:tr>
      <w:tr w:rsidR="00283955" w14:paraId="51F25497" w14:textId="77777777" w:rsidTr="001C13FC">
        <w:tc>
          <w:tcPr>
            <w:tcW w:w="6900" w:type="dxa"/>
            <w:gridSpan w:val="5"/>
          </w:tcPr>
          <w:p w14:paraId="67556436" w14:textId="77777777" w:rsidR="00283955" w:rsidRDefault="00283955" w:rsidP="00283955">
            <w:pPr>
              <w:pStyle w:val="Flietext"/>
            </w:pPr>
            <w:r w:rsidRPr="007F15ED">
              <w:t>Wenn ja, über welche Programme:</w:t>
            </w:r>
          </w:p>
        </w:tc>
      </w:tr>
      <w:tr w:rsidR="00283955" w14:paraId="292F04A7" w14:textId="77777777" w:rsidTr="001C13FC">
        <w:tc>
          <w:tcPr>
            <w:tcW w:w="6900" w:type="dxa"/>
            <w:gridSpan w:val="5"/>
          </w:tcPr>
          <w:p w14:paraId="58A4110D" w14:textId="2265AD2E" w:rsidR="00283955" w:rsidRPr="00F155FE" w:rsidRDefault="00D33274" w:rsidP="00283955">
            <w:pPr>
              <w:pStyle w:val="Flietext"/>
            </w:pPr>
            <w:r>
              <w:fldChar w:fldCharType="begin">
                <w:ffData>
                  <w:name w:val="Text13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5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150 Zeichen</w:t>
            </w:r>
            <w:r>
              <w:fldChar w:fldCharType="end"/>
            </w:r>
            <w:bookmarkEnd w:id="15"/>
          </w:p>
        </w:tc>
      </w:tr>
    </w:tbl>
    <w:p w14:paraId="0BD247D9" w14:textId="77777777" w:rsidR="00690D8C" w:rsidRPr="007F15ED" w:rsidRDefault="00690D8C" w:rsidP="00690D8C">
      <w:pPr>
        <w:pStyle w:val="berschrift3"/>
      </w:pPr>
      <w:r>
        <w:lastRenderedPageBreak/>
        <w:t>Beschreibung des Projekt</w:t>
      </w:r>
      <w:r w:rsidR="00AF6164">
        <w:t>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1725"/>
        <w:gridCol w:w="1725"/>
        <w:gridCol w:w="1725"/>
        <w:gridCol w:w="1725"/>
      </w:tblGrid>
      <w:tr w:rsidR="00253FD7" w14:paraId="75137FDE" w14:textId="77777777" w:rsidTr="00F018CB">
        <w:trPr>
          <w:tblHeader/>
        </w:trPr>
        <w:tc>
          <w:tcPr>
            <w:tcW w:w="3450" w:type="dxa"/>
            <w:gridSpan w:val="2"/>
          </w:tcPr>
          <w:p w14:paraId="1D1B06C2" w14:textId="77777777" w:rsidR="00253FD7" w:rsidRDefault="00253FD7" w:rsidP="00253FD7">
            <w:pPr>
              <w:pStyle w:val="Flietext"/>
            </w:pPr>
            <w:r w:rsidRPr="007F15ED">
              <w:t xml:space="preserve">Titel des Projekts: </w:t>
            </w:r>
          </w:p>
        </w:tc>
        <w:tc>
          <w:tcPr>
            <w:tcW w:w="3450" w:type="dxa"/>
            <w:gridSpan w:val="2"/>
          </w:tcPr>
          <w:p w14:paraId="30DEF96C" w14:textId="2EFC9F47" w:rsidR="00253FD7" w:rsidRPr="00F155FE" w:rsidRDefault="00D33274" w:rsidP="00690D8C">
            <w:pPr>
              <w:pStyle w:val="Flietext"/>
            </w:pPr>
            <w:r>
              <w:fldChar w:fldCharType="begin">
                <w:ffData>
                  <w:name w:val="Text14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6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150 Zeichen</w:t>
            </w:r>
            <w:r>
              <w:fldChar w:fldCharType="end"/>
            </w:r>
            <w:bookmarkEnd w:id="16"/>
          </w:p>
        </w:tc>
      </w:tr>
      <w:tr w:rsidR="00253FD7" w14:paraId="1C78E600" w14:textId="77777777" w:rsidTr="001C13FC">
        <w:tc>
          <w:tcPr>
            <w:tcW w:w="3450" w:type="dxa"/>
            <w:gridSpan w:val="2"/>
          </w:tcPr>
          <w:p w14:paraId="081D6D79" w14:textId="77777777" w:rsidR="00253FD7" w:rsidRDefault="00253FD7" w:rsidP="00690D8C">
            <w:pPr>
              <w:pStyle w:val="Flietext"/>
            </w:pPr>
            <w:r>
              <w:t>Förderzeitraum: (von – bis)</w:t>
            </w:r>
          </w:p>
        </w:tc>
        <w:tc>
          <w:tcPr>
            <w:tcW w:w="1725" w:type="dxa"/>
          </w:tcPr>
          <w:p w14:paraId="6BFD7E51" w14:textId="77777777" w:rsidR="00253FD7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15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7" w:name="Text15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TT.MM.JJJJ</w:t>
            </w:r>
            <w:r w:rsidRPr="00F155FE">
              <w:fldChar w:fldCharType="end"/>
            </w:r>
            <w:bookmarkEnd w:id="17"/>
          </w:p>
        </w:tc>
        <w:tc>
          <w:tcPr>
            <w:tcW w:w="1725" w:type="dxa"/>
          </w:tcPr>
          <w:p w14:paraId="76E3CE93" w14:textId="77777777" w:rsidR="00253FD7" w:rsidRPr="00F155FE" w:rsidRDefault="00080574" w:rsidP="00690D8C">
            <w:pPr>
              <w:pStyle w:val="Flietext"/>
            </w:pPr>
            <w:r w:rsidRPr="00F155FE">
              <w:fldChar w:fldCharType="begin">
                <w:ffData>
                  <w:name w:val="Text16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8" w:name="Text16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TT.MM.JJJJ</w:t>
            </w:r>
            <w:r w:rsidRPr="00F155FE">
              <w:fldChar w:fldCharType="end"/>
            </w:r>
            <w:bookmarkEnd w:id="18"/>
          </w:p>
        </w:tc>
      </w:tr>
      <w:tr w:rsidR="00253FD7" w14:paraId="1C15283B" w14:textId="77777777" w:rsidTr="00253FD7">
        <w:tc>
          <w:tcPr>
            <w:tcW w:w="3450" w:type="dxa"/>
            <w:gridSpan w:val="2"/>
          </w:tcPr>
          <w:p w14:paraId="651C4692" w14:textId="77777777" w:rsidR="00253FD7" w:rsidRDefault="00253FD7" w:rsidP="00690D8C">
            <w:pPr>
              <w:pStyle w:val="Flietext"/>
            </w:pPr>
            <w:r w:rsidRPr="007F15ED">
              <w:t>Fördersumme entsprechend de</w:t>
            </w:r>
            <w:r>
              <w:t>m</w:t>
            </w:r>
            <w:r w:rsidRPr="007F15ED">
              <w:t xml:space="preserve"> Finanzplan:</w:t>
            </w:r>
          </w:p>
        </w:tc>
        <w:tc>
          <w:tcPr>
            <w:tcW w:w="3450" w:type="dxa"/>
            <w:gridSpan w:val="2"/>
          </w:tcPr>
          <w:p w14:paraId="08CC2E34" w14:textId="4650A7E1" w:rsidR="00253FD7" w:rsidRPr="00F155FE" w:rsidRDefault="00F155FE" w:rsidP="00690D8C">
            <w:pPr>
              <w:pStyle w:val="Flietext"/>
            </w:pPr>
            <w:r w:rsidRPr="00F155FE"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0"/>
                    <w:format w:val="#.##0,00 €;(#.##0,00 €)"/>
                  </w:textInput>
                </w:ffData>
              </w:fldChar>
            </w:r>
            <w:bookmarkStart w:id="19" w:name="Text17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19"/>
          </w:p>
        </w:tc>
      </w:tr>
      <w:tr w:rsidR="00253FD7" w14:paraId="29B70E65" w14:textId="77777777" w:rsidTr="001C13FC">
        <w:tc>
          <w:tcPr>
            <w:tcW w:w="6900" w:type="dxa"/>
            <w:gridSpan w:val="4"/>
          </w:tcPr>
          <w:p w14:paraId="72B520C5" w14:textId="77777777" w:rsidR="00253FD7" w:rsidRDefault="00253FD7" w:rsidP="00253FD7">
            <w:pPr>
              <w:pStyle w:val="Flietext"/>
              <w:jc w:val="left"/>
            </w:pPr>
            <w:r w:rsidRPr="007F15ED">
              <w:t>Haben Sie für dieses Projekt bereits an anderer Stelle eine Förderung beantragt?</w:t>
            </w:r>
          </w:p>
        </w:tc>
      </w:tr>
      <w:tr w:rsidR="00253FD7" w14:paraId="531B9899" w14:textId="77777777" w:rsidTr="001C13FC">
        <w:tc>
          <w:tcPr>
            <w:tcW w:w="1725" w:type="dxa"/>
          </w:tcPr>
          <w:p w14:paraId="6EAFF0A9" w14:textId="77777777" w:rsidR="00253FD7" w:rsidRDefault="00253FD7" w:rsidP="00690D8C">
            <w:pPr>
              <w:pStyle w:val="Flietext"/>
            </w:pPr>
            <w:r w:rsidRPr="007F15ED">
              <w:t>nein</w:t>
            </w:r>
          </w:p>
        </w:tc>
        <w:tc>
          <w:tcPr>
            <w:tcW w:w="1725" w:type="dxa"/>
          </w:tcPr>
          <w:p w14:paraId="6EB07788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20"/>
          </w:p>
        </w:tc>
        <w:tc>
          <w:tcPr>
            <w:tcW w:w="1725" w:type="dxa"/>
          </w:tcPr>
          <w:p w14:paraId="02E68B3B" w14:textId="77777777" w:rsidR="00253FD7" w:rsidRDefault="00253FD7" w:rsidP="00690D8C">
            <w:pPr>
              <w:pStyle w:val="Flietext"/>
            </w:pPr>
            <w:r w:rsidRPr="007F15ED">
              <w:t>ja</w:t>
            </w:r>
          </w:p>
        </w:tc>
        <w:tc>
          <w:tcPr>
            <w:tcW w:w="1725" w:type="dxa"/>
          </w:tcPr>
          <w:p w14:paraId="6177FC6C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4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21"/>
          </w:p>
        </w:tc>
      </w:tr>
      <w:tr w:rsidR="00253FD7" w14:paraId="1E4AB2F0" w14:textId="77777777" w:rsidTr="001C13FC">
        <w:tc>
          <w:tcPr>
            <w:tcW w:w="3450" w:type="dxa"/>
            <w:gridSpan w:val="2"/>
          </w:tcPr>
          <w:p w14:paraId="64B9FC7F" w14:textId="77777777" w:rsidR="00253FD7" w:rsidRDefault="00253FD7" w:rsidP="00253FD7">
            <w:pPr>
              <w:pStyle w:val="Flietext"/>
              <w:jc w:val="left"/>
            </w:pPr>
            <w:r w:rsidRPr="007F15ED">
              <w:t>Wenn ja, an welcher?</w:t>
            </w:r>
          </w:p>
        </w:tc>
        <w:tc>
          <w:tcPr>
            <w:tcW w:w="3450" w:type="dxa"/>
            <w:gridSpan w:val="2"/>
          </w:tcPr>
          <w:p w14:paraId="4E1888F3" w14:textId="77777777" w:rsidR="00253FD7" w:rsidRPr="00F155FE" w:rsidRDefault="00FD1D2F" w:rsidP="00690D8C">
            <w:pPr>
              <w:pStyle w:val="Flietext"/>
            </w:pPr>
            <w:r w:rsidRPr="00F155FE">
              <w:fldChar w:fldCharType="begin">
                <w:ffData>
                  <w:name w:val="Text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2" w:name="Text18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22"/>
          </w:p>
        </w:tc>
      </w:tr>
      <w:tr w:rsidR="00253FD7" w14:paraId="34F48AA4" w14:textId="77777777" w:rsidTr="001C13FC">
        <w:tc>
          <w:tcPr>
            <w:tcW w:w="3450" w:type="dxa"/>
            <w:gridSpan w:val="2"/>
          </w:tcPr>
          <w:p w14:paraId="32BF60CE" w14:textId="77777777" w:rsidR="00253FD7" w:rsidRPr="007F15ED" w:rsidRDefault="00253FD7" w:rsidP="00253FD7">
            <w:pPr>
              <w:pStyle w:val="Flietext"/>
              <w:jc w:val="left"/>
            </w:pPr>
            <w:r w:rsidRPr="008F3286">
              <w:t xml:space="preserve">Handlungsfeld im </w:t>
            </w:r>
            <w:r>
              <w:t>BBWA-</w:t>
            </w:r>
            <w:r>
              <w:br/>
            </w:r>
            <w:r w:rsidRPr="008F3286">
              <w:t>Aktionsplan</w:t>
            </w:r>
            <w:r w:rsidR="007C3F86">
              <w:t xml:space="preserve"> </w:t>
            </w:r>
            <w:r w:rsidR="007C3F86" w:rsidRPr="00966440">
              <w:t>(www.bbwa-berlin.de)</w:t>
            </w:r>
            <w:r w:rsidRPr="00966440">
              <w:t>:</w:t>
            </w:r>
          </w:p>
        </w:tc>
        <w:tc>
          <w:tcPr>
            <w:tcW w:w="3450" w:type="dxa"/>
            <w:gridSpan w:val="2"/>
          </w:tcPr>
          <w:p w14:paraId="72F17A7A" w14:textId="77777777" w:rsidR="00253FD7" w:rsidRPr="00F155FE" w:rsidRDefault="00FD1D2F" w:rsidP="00690D8C">
            <w:pPr>
              <w:pStyle w:val="Flietext"/>
            </w:pPr>
            <w:r w:rsidRPr="00F155FE">
              <w:fldChar w:fldCharType="begin">
                <w:ffData>
                  <w:name w:val="Text1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3" w:name="Text19"/>
            <w:r w:rsidRPr="00F155FE">
              <w:instrText xml:space="preserve"> FORMTEXT </w:instrText>
            </w:r>
            <w:r w:rsidRPr="00F155FE">
              <w:fldChar w:fldCharType="separate"/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rPr>
                <w:noProof/>
              </w:rPr>
              <w:t> </w:t>
            </w:r>
            <w:r w:rsidRPr="00F155FE">
              <w:fldChar w:fldCharType="end"/>
            </w:r>
            <w:bookmarkEnd w:id="23"/>
          </w:p>
        </w:tc>
      </w:tr>
    </w:tbl>
    <w:p w14:paraId="247773D8" w14:textId="77777777" w:rsidR="00690D8C" w:rsidRPr="00690D8C" w:rsidRDefault="00690D8C" w:rsidP="00C24CD0">
      <w:pPr>
        <w:pStyle w:val="berschrift4"/>
        <w:numPr>
          <w:ilvl w:val="0"/>
          <w:numId w:val="28"/>
        </w:numPr>
        <w:ind w:left="357" w:hanging="357"/>
      </w:pPr>
      <w:r w:rsidRPr="00253FD7">
        <w:t>Bedarf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darf"/>
        <w:tblDescription w:val="Bedarf"/>
      </w:tblPr>
      <w:tblGrid>
        <w:gridCol w:w="6900"/>
      </w:tblGrid>
      <w:tr w:rsidR="00190376" w14:paraId="4F32EF1F" w14:textId="77777777" w:rsidTr="00F018CB">
        <w:trPr>
          <w:tblHeader/>
        </w:trPr>
        <w:tc>
          <w:tcPr>
            <w:tcW w:w="6900" w:type="dxa"/>
          </w:tcPr>
          <w:p w14:paraId="15A3FD23" w14:textId="77777777" w:rsidR="00190376" w:rsidRDefault="00190376" w:rsidP="00190376">
            <w:pPr>
              <w:pStyle w:val="Flietext"/>
              <w:jc w:val="left"/>
            </w:pPr>
            <w:r>
              <w:t xml:space="preserve">Auf welche lokale Problemlage bezieht sich das Mikroprojekt? </w:t>
            </w:r>
            <w:r>
              <w:br/>
            </w:r>
            <w:r w:rsidRPr="00190376">
              <w:rPr>
                <w:i/>
              </w:rPr>
              <w:t>(siehe BBWA-Aktionsplan):</w:t>
            </w:r>
          </w:p>
        </w:tc>
      </w:tr>
      <w:tr w:rsidR="00190376" w14:paraId="244EDA44" w14:textId="77777777" w:rsidTr="001C13FC">
        <w:tc>
          <w:tcPr>
            <w:tcW w:w="6900" w:type="dxa"/>
          </w:tcPr>
          <w:p w14:paraId="700C5612" w14:textId="77777777" w:rsidR="00190376" w:rsidRDefault="00FD1D2F" w:rsidP="00253FD7">
            <w:pPr>
              <w:pStyle w:val="Flietext"/>
            </w:pPr>
            <w:r>
              <w:fldChar w:fldCharType="begin">
                <w:ffData>
                  <w:name w:val="Text20"/>
                  <w:enabled/>
                  <w:calcOnExit w:val="0"/>
                  <w:textInput>
                    <w:default w:val="max. 1.000 Zeichen. "/>
                    <w:maxLength w:val="1000"/>
                  </w:textInput>
                </w:ffData>
              </w:fldChar>
            </w:r>
            <w:bookmarkStart w:id="2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1.000 Zeichen. </w:t>
            </w:r>
            <w:r>
              <w:fldChar w:fldCharType="end"/>
            </w:r>
            <w:bookmarkEnd w:id="24"/>
          </w:p>
        </w:tc>
      </w:tr>
    </w:tbl>
    <w:p w14:paraId="00182192" w14:textId="77777777" w:rsidR="00253FD7" w:rsidRDefault="00253FD7" w:rsidP="00C24CD0">
      <w:pPr>
        <w:pStyle w:val="berschrift3"/>
        <w:numPr>
          <w:ilvl w:val="0"/>
          <w:numId w:val="28"/>
        </w:numPr>
        <w:ind w:left="357" w:hanging="357"/>
      </w:pPr>
      <w:r>
        <w:t>Zielgruppe</w:t>
      </w:r>
    </w:p>
    <w:p w14:paraId="38CCA0BA" w14:textId="77777777" w:rsidR="00253FD7" w:rsidRDefault="003D7767" w:rsidP="00253FD7">
      <w:pPr>
        <w:pStyle w:val="Flietext"/>
        <w:jc w:val="left"/>
      </w:pPr>
      <w:r>
        <w:t xml:space="preserve">a) </w:t>
      </w:r>
      <w:r w:rsidR="00190376">
        <w:t>Welcher Zielgruppe gehören die Projektteilnehmenden an</w:t>
      </w:r>
      <w:r w:rsidR="00253FD7">
        <w:t>?</w:t>
      </w:r>
      <w:r w:rsidR="00253FD7">
        <w:br/>
      </w:r>
      <w:r w:rsidR="00253FD7" w:rsidRPr="00317C0C">
        <w:rPr>
          <w:i/>
        </w:rPr>
        <w:t>(Mehrfachnennung möglich)</w:t>
      </w:r>
      <w:r w:rsidR="00253FD7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"/>
        <w:tblDescription w:val="Zielgruppe"/>
      </w:tblPr>
      <w:tblGrid>
        <w:gridCol w:w="846"/>
        <w:gridCol w:w="6054"/>
      </w:tblGrid>
      <w:tr w:rsidR="00253FD7" w14:paraId="0335F4CE" w14:textId="77777777" w:rsidTr="00B7490F">
        <w:tc>
          <w:tcPr>
            <w:tcW w:w="846" w:type="dxa"/>
          </w:tcPr>
          <w:p w14:paraId="1D3ECC60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Frutiger LT 45 Light" w:hAnsi="Frutiger LT 45 Light"/>
              </w:rPr>
              <w:instrText xml:space="preserve"> FORMCHECKBOX </w:instrText>
            </w:r>
            <w:r w:rsidR="00D33274">
              <w:rPr>
                <w:rFonts w:ascii="Frutiger LT 45 Light" w:hAnsi="Frutiger LT 45 Light"/>
              </w:rPr>
            </w:r>
            <w:r w:rsidR="00D33274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</w:p>
        </w:tc>
        <w:tc>
          <w:tcPr>
            <w:tcW w:w="6054" w:type="dxa"/>
          </w:tcPr>
          <w:p w14:paraId="0D3346F6" w14:textId="77777777" w:rsidR="00253FD7" w:rsidRDefault="00253FD7" w:rsidP="00253FD7">
            <w:pPr>
              <w:pStyle w:val="Flietext"/>
              <w:jc w:val="left"/>
            </w:pPr>
            <w:r w:rsidRPr="001E0F95">
              <w:t>Arbeitslose</w:t>
            </w:r>
          </w:p>
        </w:tc>
      </w:tr>
      <w:tr w:rsidR="00253FD7" w14:paraId="076A11A8" w14:textId="77777777" w:rsidTr="00190376">
        <w:tc>
          <w:tcPr>
            <w:tcW w:w="846" w:type="dxa"/>
          </w:tcPr>
          <w:p w14:paraId="47FD4778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Kontrollkästchen6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D33274">
              <w:rPr>
                <w:rFonts w:ascii="Frutiger LT 45 Light" w:hAnsi="Frutiger LT 45 Light"/>
              </w:rPr>
            </w:r>
            <w:r w:rsidR="00D33274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5"/>
          </w:p>
        </w:tc>
        <w:tc>
          <w:tcPr>
            <w:tcW w:w="6054" w:type="dxa"/>
          </w:tcPr>
          <w:p w14:paraId="5AABAF1F" w14:textId="77777777" w:rsidR="00253FD7" w:rsidRDefault="00253FD7" w:rsidP="00253FD7">
            <w:pPr>
              <w:pStyle w:val="Flietext"/>
              <w:jc w:val="left"/>
            </w:pPr>
            <w:r w:rsidRPr="001E0F95">
              <w:t>Langzeitarbeitslose (länger als ein Jahr)</w:t>
            </w:r>
          </w:p>
        </w:tc>
      </w:tr>
      <w:tr w:rsidR="00253FD7" w14:paraId="690804E4" w14:textId="77777777" w:rsidTr="00190376">
        <w:tc>
          <w:tcPr>
            <w:tcW w:w="846" w:type="dxa"/>
          </w:tcPr>
          <w:p w14:paraId="0B3401E6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7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D33274">
              <w:rPr>
                <w:rFonts w:ascii="Frutiger LT 45 Light" w:hAnsi="Frutiger LT 45 Light"/>
              </w:rPr>
            </w:r>
            <w:r w:rsidR="00D33274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6"/>
          </w:p>
        </w:tc>
        <w:tc>
          <w:tcPr>
            <w:tcW w:w="6054" w:type="dxa"/>
          </w:tcPr>
          <w:p w14:paraId="653979F1" w14:textId="77777777" w:rsidR="00253FD7" w:rsidRDefault="00253FD7" w:rsidP="00253FD7">
            <w:pPr>
              <w:pStyle w:val="Flietext"/>
              <w:jc w:val="left"/>
            </w:pPr>
            <w:r w:rsidRPr="001E0F95">
              <w:t>Nichterwerbstätige</w:t>
            </w:r>
          </w:p>
        </w:tc>
      </w:tr>
      <w:tr w:rsidR="00190376" w:rsidRPr="00190376" w14:paraId="55203DA3" w14:textId="77777777" w:rsidTr="001C13FC">
        <w:tc>
          <w:tcPr>
            <w:tcW w:w="6900" w:type="dxa"/>
            <w:gridSpan w:val="2"/>
          </w:tcPr>
          <w:p w14:paraId="73B07FB5" w14:textId="77777777" w:rsidR="00190376" w:rsidRPr="00190376" w:rsidRDefault="00190376" w:rsidP="00430795">
            <w:pPr>
              <w:pStyle w:val="berschrift4"/>
            </w:pPr>
            <w:r w:rsidRPr="00190376">
              <w:t>Weitere Zielgruppenmerkmale:</w:t>
            </w:r>
          </w:p>
        </w:tc>
      </w:tr>
      <w:tr w:rsidR="00190376" w14:paraId="75E2B3FC" w14:textId="77777777" w:rsidTr="00190376">
        <w:tc>
          <w:tcPr>
            <w:tcW w:w="846" w:type="dxa"/>
          </w:tcPr>
          <w:p w14:paraId="50E96BDB" w14:textId="77777777" w:rsidR="00190376" w:rsidRDefault="00190376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</w:p>
        </w:tc>
        <w:tc>
          <w:tcPr>
            <w:tcW w:w="6054" w:type="dxa"/>
          </w:tcPr>
          <w:p w14:paraId="25DBA200" w14:textId="77777777" w:rsidR="00190376" w:rsidRPr="00170752" w:rsidRDefault="00190376" w:rsidP="00253FD7">
            <w:pPr>
              <w:pStyle w:val="Flietext"/>
              <w:jc w:val="left"/>
            </w:pPr>
            <w:r>
              <w:t>Ältere über 54 Jahre</w:t>
            </w:r>
          </w:p>
        </w:tc>
      </w:tr>
      <w:tr w:rsidR="00253FD7" w14:paraId="14E85735" w14:textId="77777777" w:rsidTr="00190376">
        <w:tc>
          <w:tcPr>
            <w:tcW w:w="846" w:type="dxa"/>
          </w:tcPr>
          <w:p w14:paraId="151FD086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9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6054" w:type="dxa"/>
          </w:tcPr>
          <w:p w14:paraId="008F4F78" w14:textId="77777777" w:rsidR="00253FD7" w:rsidRDefault="00253FD7" w:rsidP="00253FD7">
            <w:pPr>
              <w:pStyle w:val="Flietext"/>
              <w:jc w:val="left"/>
            </w:pPr>
            <w:r w:rsidRPr="00170752">
              <w:t>Teilnehmende mit Migrationshintergrund</w:t>
            </w:r>
          </w:p>
        </w:tc>
      </w:tr>
      <w:tr w:rsidR="00253FD7" w14:paraId="1BAB04B4" w14:textId="77777777" w:rsidTr="00190376">
        <w:tc>
          <w:tcPr>
            <w:tcW w:w="846" w:type="dxa"/>
          </w:tcPr>
          <w:p w14:paraId="306650F7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0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6054" w:type="dxa"/>
          </w:tcPr>
          <w:p w14:paraId="603CE85C" w14:textId="77777777" w:rsidR="00253FD7" w:rsidRDefault="00253FD7" w:rsidP="00253FD7">
            <w:pPr>
              <w:pStyle w:val="Flietext"/>
              <w:jc w:val="left"/>
            </w:pPr>
            <w:r w:rsidRPr="00170752">
              <w:t>Geflüchtete Menschen</w:t>
            </w:r>
            <w:r w:rsidR="00190376">
              <w:t xml:space="preserve"> </w:t>
            </w:r>
          </w:p>
        </w:tc>
      </w:tr>
      <w:tr w:rsidR="00253FD7" w14:paraId="4B60BDB1" w14:textId="77777777" w:rsidTr="00190376">
        <w:tc>
          <w:tcPr>
            <w:tcW w:w="846" w:type="dxa"/>
          </w:tcPr>
          <w:p w14:paraId="0AE01F26" w14:textId="77777777" w:rsidR="00253FD7" w:rsidRDefault="00253FD7" w:rsidP="00253FD7">
            <w:pPr>
              <w:pStyle w:val="Flietext"/>
              <w:jc w:val="left"/>
            </w:pPr>
            <w:r>
              <w:lastRenderedPageBreak/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1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29"/>
          </w:p>
        </w:tc>
        <w:tc>
          <w:tcPr>
            <w:tcW w:w="6054" w:type="dxa"/>
          </w:tcPr>
          <w:p w14:paraId="5317994B" w14:textId="77777777" w:rsidR="00253FD7" w:rsidRDefault="00253FD7" w:rsidP="00253FD7">
            <w:pPr>
              <w:pStyle w:val="Flietext"/>
              <w:jc w:val="left"/>
            </w:pPr>
            <w:r w:rsidRPr="00170752">
              <w:t>Teilnehmende mit Behinderungen</w:t>
            </w:r>
          </w:p>
        </w:tc>
      </w:tr>
      <w:tr w:rsidR="00253FD7" w14:paraId="3AB167AE" w14:textId="77777777" w:rsidTr="00190376">
        <w:tc>
          <w:tcPr>
            <w:tcW w:w="846" w:type="dxa"/>
          </w:tcPr>
          <w:p w14:paraId="595A1B45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2"/>
            <w:r>
              <w:instrText xml:space="preserve"> FORMCHECKBOX </w:instrText>
            </w:r>
            <w:r w:rsidR="00D33274">
              <w:fldChar w:fldCharType="separate"/>
            </w:r>
            <w:r>
              <w:fldChar w:fldCharType="end"/>
            </w:r>
            <w:bookmarkEnd w:id="30"/>
          </w:p>
        </w:tc>
        <w:tc>
          <w:tcPr>
            <w:tcW w:w="6054" w:type="dxa"/>
          </w:tcPr>
          <w:p w14:paraId="70D51C73" w14:textId="77777777" w:rsidR="00253FD7" w:rsidRPr="00170752" w:rsidRDefault="00190376" w:rsidP="00253FD7">
            <w:pPr>
              <w:pStyle w:val="Flietext"/>
              <w:jc w:val="left"/>
            </w:pPr>
            <w:r>
              <w:t>Alleinerziehende</w:t>
            </w:r>
          </w:p>
        </w:tc>
      </w:tr>
    </w:tbl>
    <w:p w14:paraId="42E35A73" w14:textId="77777777" w:rsidR="00690D8C" w:rsidRDefault="003D7767" w:rsidP="00690D8C">
      <w:pPr>
        <w:pStyle w:val="Flietext"/>
      </w:pPr>
      <w:r>
        <w:t xml:space="preserve">b) </w:t>
      </w:r>
      <w:r w:rsidR="00190376">
        <w:t>Bitte spezifizieren Sie die Zielgruppe und stellen deren Bedarfe und besondere Problemlagen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iter Zielgruppe"/>
        <w:tblDescription w:val="weiter Zielgruppe"/>
      </w:tblPr>
      <w:tblGrid>
        <w:gridCol w:w="6900"/>
      </w:tblGrid>
      <w:tr w:rsidR="00190376" w14:paraId="6DD68494" w14:textId="77777777" w:rsidTr="00F018CB">
        <w:trPr>
          <w:tblHeader/>
        </w:trPr>
        <w:tc>
          <w:tcPr>
            <w:tcW w:w="6900" w:type="dxa"/>
          </w:tcPr>
          <w:p w14:paraId="2711B842" w14:textId="77777777" w:rsidR="00190376" w:rsidRDefault="00FD1D2F" w:rsidP="00190376">
            <w:pPr>
              <w:pStyle w:val="Flietext"/>
            </w:pPr>
            <w:r>
              <w:fldChar w:fldCharType="begin">
                <w:ffData>
                  <w:name w:val="Text21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1"/>
          </w:p>
        </w:tc>
      </w:tr>
    </w:tbl>
    <w:p w14:paraId="59A92257" w14:textId="77777777" w:rsidR="00931A05" w:rsidRDefault="00931A05" w:rsidP="00C24CD0">
      <w:pPr>
        <w:pStyle w:val="berschrift3"/>
        <w:numPr>
          <w:ilvl w:val="0"/>
          <w:numId w:val="28"/>
        </w:numPr>
        <w:ind w:left="357" w:hanging="357"/>
      </w:pPr>
      <w:r>
        <w:t>Anzahl der Teilnehmenden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eilnehmende"/>
        <w:tblDescription w:val="Teilnehmende"/>
      </w:tblPr>
      <w:tblGrid>
        <w:gridCol w:w="3450"/>
        <w:gridCol w:w="3450"/>
      </w:tblGrid>
      <w:tr w:rsidR="00430795" w14:paraId="68EA3675" w14:textId="77777777" w:rsidTr="00F018CB">
        <w:trPr>
          <w:tblHeader/>
        </w:trPr>
        <w:tc>
          <w:tcPr>
            <w:tcW w:w="3450" w:type="dxa"/>
          </w:tcPr>
          <w:p w14:paraId="4897581E" w14:textId="77777777" w:rsidR="00430795" w:rsidRDefault="00430795" w:rsidP="00690D8C">
            <w:pPr>
              <w:pStyle w:val="Flietext"/>
            </w:pPr>
            <w:r>
              <w:t>Geplante Teilnehmer</w:t>
            </w:r>
            <w:r w:rsidR="00F230CF">
              <w:t>*</w:t>
            </w:r>
            <w:r>
              <w:t>innenzahl</w:t>
            </w:r>
            <w:r w:rsidRPr="00BE0D42">
              <w:t>:</w:t>
            </w:r>
          </w:p>
        </w:tc>
        <w:tc>
          <w:tcPr>
            <w:tcW w:w="3450" w:type="dxa"/>
          </w:tcPr>
          <w:p w14:paraId="711C620B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74770420" w14:textId="77777777" w:rsidTr="00430795">
        <w:tc>
          <w:tcPr>
            <w:tcW w:w="3450" w:type="dxa"/>
          </w:tcPr>
          <w:p w14:paraId="7C380715" w14:textId="77777777" w:rsidR="00430795" w:rsidRDefault="00430795" w:rsidP="00690D8C">
            <w:pPr>
              <w:pStyle w:val="Flietext"/>
            </w:pPr>
            <w:r>
              <w:t>davon Frauen</w:t>
            </w:r>
          </w:p>
        </w:tc>
        <w:tc>
          <w:tcPr>
            <w:tcW w:w="3450" w:type="dxa"/>
          </w:tcPr>
          <w:p w14:paraId="0C74B601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053E2BCC" w14:textId="77777777" w:rsidTr="00430795">
        <w:tc>
          <w:tcPr>
            <w:tcW w:w="3450" w:type="dxa"/>
          </w:tcPr>
          <w:p w14:paraId="14E62F92" w14:textId="77777777" w:rsidR="00430795" w:rsidRDefault="00430795" w:rsidP="00690D8C">
            <w:pPr>
              <w:pStyle w:val="Flietext"/>
            </w:pPr>
            <w:r>
              <w:t>davon älter als 54 Jahre</w:t>
            </w:r>
          </w:p>
        </w:tc>
        <w:tc>
          <w:tcPr>
            <w:tcW w:w="3450" w:type="dxa"/>
          </w:tcPr>
          <w:p w14:paraId="5DBBB5E6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22F286" w14:textId="77777777" w:rsidR="00430795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Projektbeschreibung</w:t>
      </w:r>
    </w:p>
    <w:p w14:paraId="00BEC81D" w14:textId="77777777" w:rsidR="00430795" w:rsidRDefault="00AF6164" w:rsidP="00690D8C">
      <w:pPr>
        <w:pStyle w:val="Flietext"/>
      </w:pPr>
      <w:r>
        <w:t>Bitte beschreiben Sie detailliert Ihr Projekt (Inhalt, Methoden, Vorgehensweise).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nansprache"/>
        <w:tblDescription w:val="Zielgruppenansprache"/>
      </w:tblPr>
      <w:tblGrid>
        <w:gridCol w:w="6900"/>
      </w:tblGrid>
      <w:tr w:rsidR="00C7395C" w14:paraId="1F85283F" w14:textId="77777777" w:rsidTr="00F018CB">
        <w:trPr>
          <w:tblHeader/>
        </w:trPr>
        <w:tc>
          <w:tcPr>
            <w:tcW w:w="6900" w:type="dxa"/>
          </w:tcPr>
          <w:p w14:paraId="320FB450" w14:textId="372C9685" w:rsidR="00C7395C" w:rsidRDefault="00D33274" w:rsidP="00C7395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4000 Zeichen"/>
                    <w:maxLength w:val="4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4000 Zeichen</w:t>
            </w:r>
            <w:r>
              <w:fldChar w:fldCharType="end"/>
            </w:r>
          </w:p>
        </w:tc>
      </w:tr>
    </w:tbl>
    <w:p w14:paraId="5265CD4B" w14:textId="77777777" w:rsidR="00C7395C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Zielgruppenansprache</w:t>
      </w:r>
    </w:p>
    <w:p w14:paraId="2681949F" w14:textId="77777777" w:rsidR="00C7395C" w:rsidRDefault="00C7395C" w:rsidP="00690D8C">
      <w:pPr>
        <w:pStyle w:val="Flietext"/>
      </w:pPr>
      <w:r>
        <w:t xml:space="preserve">Bitte stellen Sie </w:t>
      </w:r>
      <w:r w:rsidR="00AF6164">
        <w:t>dar, wie die Zielgruppe erreicht und für das Projekt gewonnen werden soll.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rbeitsschritte chronologisch"/>
        <w:tblDescription w:val="Arbeitsschritte chronologisch"/>
      </w:tblPr>
      <w:tblGrid>
        <w:gridCol w:w="6900"/>
      </w:tblGrid>
      <w:tr w:rsidR="00C7395C" w14:paraId="36FB8299" w14:textId="77777777" w:rsidTr="00C7395C">
        <w:tc>
          <w:tcPr>
            <w:tcW w:w="6900" w:type="dxa"/>
          </w:tcPr>
          <w:p w14:paraId="542F55CD" w14:textId="089C8DA1" w:rsidR="00C7395C" w:rsidRDefault="00D33274" w:rsidP="00690D8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1000 Zeichen. "/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1000 Zeichen. </w:t>
            </w:r>
            <w:r>
              <w:fldChar w:fldCharType="end"/>
            </w:r>
          </w:p>
        </w:tc>
      </w:tr>
    </w:tbl>
    <w:p w14:paraId="69CDFB5A" w14:textId="77777777" w:rsidR="00690D8C" w:rsidRDefault="00D10EE4" w:rsidP="003D7767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Personelle, fachliche, räumliche Ressourcen</w:t>
      </w:r>
    </w:p>
    <w:p w14:paraId="1E308862" w14:textId="77777777" w:rsidR="00690D8C" w:rsidRDefault="00AF6164" w:rsidP="00690D8C">
      <w:pPr>
        <w:pStyle w:val="Flietext"/>
      </w:pPr>
      <w:r>
        <w:t>Bitte stellen Sie die personellen, fachlichen und räumlichen Ressourcen zur Durchführung des Projekt</w:t>
      </w:r>
      <w:r w:rsidR="00D10EE4">
        <w:t>s dar. Für das in der Maßnahme einzusetzende Personal ist das Qualifikationsprofil zu beschreiben.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mpetenzerhöhung"/>
        <w:tblDescription w:val="Kompetenzerhöhung"/>
      </w:tblPr>
      <w:tblGrid>
        <w:gridCol w:w="6900"/>
      </w:tblGrid>
      <w:tr w:rsidR="00C7395C" w14:paraId="092E424A" w14:textId="77777777" w:rsidTr="00F018CB">
        <w:trPr>
          <w:tblHeader/>
        </w:trPr>
        <w:tc>
          <w:tcPr>
            <w:tcW w:w="6900" w:type="dxa"/>
          </w:tcPr>
          <w:p w14:paraId="46ECE587" w14:textId="7E184C0A" w:rsidR="00C7395C" w:rsidRDefault="00D33274" w:rsidP="00C7395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</w:p>
        </w:tc>
      </w:tr>
    </w:tbl>
    <w:p w14:paraId="4EB1C6FB" w14:textId="77777777" w:rsidR="00C7395C" w:rsidRDefault="00D10EE4" w:rsidP="003D7767">
      <w:pPr>
        <w:pStyle w:val="berschrift3"/>
        <w:numPr>
          <w:ilvl w:val="0"/>
          <w:numId w:val="28"/>
        </w:numPr>
        <w:ind w:left="357" w:hanging="357"/>
      </w:pPr>
      <w:r>
        <w:t>Erfahrungen des Antragstellers in der Projektthematik (Referenzen)</w:t>
      </w:r>
    </w:p>
    <w:p w14:paraId="152B6A92" w14:textId="5D1006BB" w:rsidR="00C7395C" w:rsidRDefault="00D10EE4" w:rsidP="00C7395C">
      <w:pPr>
        <w:pStyle w:val="Flietext"/>
        <w:jc w:val="left"/>
        <w:rPr>
          <w:i/>
        </w:rPr>
      </w:pPr>
      <w:r w:rsidRPr="00837CC8">
        <w:t xml:space="preserve">Bitte stellen Sie Ihre Erfahrungen (ggf. </w:t>
      </w:r>
      <w:r w:rsidR="00837CC8" w:rsidRPr="00837CC8">
        <w:t xml:space="preserve">durch </w:t>
      </w:r>
      <w:r w:rsidRPr="00837CC8">
        <w:t>bereits durchgeführte Projekte und Aktionen) bzgl. Ihres Projektvorschlags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ertifikat"/>
        <w:tblDescription w:val="Zertifikat"/>
      </w:tblPr>
      <w:tblGrid>
        <w:gridCol w:w="6900"/>
      </w:tblGrid>
      <w:tr w:rsidR="00C7395C" w14:paraId="5C50E87E" w14:textId="77777777" w:rsidTr="00F018CB">
        <w:trPr>
          <w:tblHeader/>
        </w:trPr>
        <w:tc>
          <w:tcPr>
            <w:tcW w:w="6900" w:type="dxa"/>
          </w:tcPr>
          <w:p w14:paraId="3DA41F48" w14:textId="4C25232F" w:rsidR="00C7395C" w:rsidRDefault="00D33274" w:rsidP="00C7395C">
            <w:pPr>
              <w:pStyle w:val="Flietext"/>
              <w:jc w:val="left"/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max. 250 Zeichen"/>
                    <w:maxLength w:val="250"/>
                  </w:textInput>
                </w:ffData>
              </w:fldChar>
            </w:r>
            <w:bookmarkStart w:id="32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250 Zeichen</w:t>
            </w:r>
            <w:r>
              <w:fldChar w:fldCharType="end"/>
            </w:r>
            <w:bookmarkEnd w:id="32"/>
          </w:p>
        </w:tc>
      </w:tr>
    </w:tbl>
    <w:p w14:paraId="26F413B9" w14:textId="77777777" w:rsidR="00C7395C" w:rsidRDefault="00D10EE4" w:rsidP="00F155FE">
      <w:pPr>
        <w:pStyle w:val="berschrift3"/>
        <w:numPr>
          <w:ilvl w:val="0"/>
          <w:numId w:val="28"/>
        </w:numPr>
        <w:ind w:left="357" w:hanging="357"/>
      </w:pPr>
      <w:r>
        <w:lastRenderedPageBreak/>
        <w:t xml:space="preserve">Konzeptionelle </w:t>
      </w:r>
      <w:r w:rsidRPr="00F155FE">
        <w:t>geplante</w:t>
      </w:r>
      <w:r>
        <w:t xml:space="preserve"> Öffentlichkeitsarbeit (Veröffentlichung von Projektinhalten und -ergebnissen)</w:t>
      </w:r>
    </w:p>
    <w:p w14:paraId="7CA573E6" w14:textId="65AEFD53" w:rsidR="00D10EE4" w:rsidRDefault="00D10EE4" w:rsidP="00D10EE4">
      <w:pPr>
        <w:pStyle w:val="Flietext"/>
      </w:pPr>
      <w:r>
        <w:t>Welche Maßnahmen der Öffentlichkeitsarbeit sind vorgesehen?</w:t>
      </w:r>
      <w:r w:rsidR="00672CBA">
        <w:t xml:space="preserve"> Dabei sind die durch den ESF vorgeschriebenen Publizitätskriterien zu beachten.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37CC8" w14:paraId="5217BB13" w14:textId="77777777" w:rsidTr="00837CC8">
        <w:trPr>
          <w:tblHeader/>
        </w:trPr>
        <w:tc>
          <w:tcPr>
            <w:tcW w:w="6900" w:type="dxa"/>
          </w:tcPr>
          <w:p w14:paraId="0ADCC254" w14:textId="21A60678" w:rsidR="00837CC8" w:rsidRDefault="00D33274" w:rsidP="00837CC8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</w:p>
        </w:tc>
      </w:tr>
    </w:tbl>
    <w:p w14:paraId="725C3AA2" w14:textId="77777777" w:rsidR="00811C31" w:rsidRPr="008F3286" w:rsidRDefault="00811C31" w:rsidP="00F155FE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Kooperations- und Netzwerkpartner/innen</w:t>
      </w:r>
    </w:p>
    <w:p w14:paraId="57425143" w14:textId="77777777" w:rsidR="00811C31" w:rsidRDefault="00811C31" w:rsidP="00811C31">
      <w:pPr>
        <w:pStyle w:val="Flietext"/>
      </w:pPr>
      <w:r>
        <w:t>Benennen Sie die wichtigsten Kooperationspartner/innen des Mikroprojekts und stellen deren Einbindung in die Projektarbeit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11C31" w14:paraId="3F85AA1C" w14:textId="77777777" w:rsidTr="00811C31">
        <w:trPr>
          <w:tblHeader/>
        </w:trPr>
        <w:tc>
          <w:tcPr>
            <w:tcW w:w="6900" w:type="dxa"/>
          </w:tcPr>
          <w:bookmarkStart w:id="33" w:name="_Hlk9329178"/>
          <w:p w14:paraId="26344D49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34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34"/>
          </w:p>
        </w:tc>
      </w:tr>
    </w:tbl>
    <w:bookmarkEnd w:id="33"/>
    <w:p w14:paraId="05DBBDAE" w14:textId="652E3B37" w:rsidR="00811C31" w:rsidRDefault="00F155FE" w:rsidP="00F155FE">
      <w:pPr>
        <w:pStyle w:val="berschrift3"/>
        <w:rPr>
          <w:b w:val="0"/>
        </w:rPr>
      </w:pPr>
      <w:r>
        <w:t xml:space="preserve">10.  </w:t>
      </w:r>
      <w:r w:rsidR="00811C31" w:rsidRPr="00F155FE">
        <w:t>Kompetenzerhöhung (erwartete Ergebnisindikatoren bei</w:t>
      </w:r>
      <w:r w:rsidR="00811C31" w:rsidRPr="00811C31">
        <w:t xml:space="preserve"> den Teilnehmenden)</w:t>
      </w:r>
    </w:p>
    <w:p w14:paraId="5A0876F4" w14:textId="77777777" w:rsidR="00811C31" w:rsidRPr="00811C31" w:rsidRDefault="00811C31" w:rsidP="00811C31">
      <w:pPr>
        <w:pStyle w:val="Flietext"/>
      </w:pPr>
      <w:r>
        <w:t>LSK-Mikroprojekte sollen einen Beitrag zur sozialen Integ</w:t>
      </w:r>
      <w:r w:rsidR="00B47813">
        <w:t>ra</w:t>
      </w:r>
      <w:r>
        <w:t xml:space="preserve">tion und/oder Erhöhung der Beschäftigungsfähigkeit für die Teilnehmenden leisten. Beschreiben Sie, welchen Beitrag das Projekt dabei leistet. Gehen Sie dabei gesondert </w:t>
      </w:r>
      <w:r w:rsidR="00B47813">
        <w:t>auf die zu vermittelnden Kompetenzen ein. Beschreiben Sie die Art des Zertifikats, welches die Teilnahme am Projekt bescheinigt.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Ressourcen"/>
        <w:tblDescription w:val="Ressourcen"/>
      </w:tblPr>
      <w:tblGrid>
        <w:gridCol w:w="6900"/>
      </w:tblGrid>
      <w:tr w:rsidR="00811C31" w14:paraId="4DE74D75" w14:textId="77777777" w:rsidTr="00811C31">
        <w:trPr>
          <w:tblHeader/>
        </w:trPr>
        <w:tc>
          <w:tcPr>
            <w:tcW w:w="6900" w:type="dxa"/>
          </w:tcPr>
          <w:p w14:paraId="11C85811" w14:textId="257AF0A4" w:rsidR="00811C31" w:rsidRDefault="00D33274" w:rsidP="00811C31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3000 Zeichen. "/>
                    <w:maxLength w:val="3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3000 Zeichen. </w:t>
            </w:r>
            <w:r>
              <w:fldChar w:fldCharType="end"/>
            </w:r>
          </w:p>
        </w:tc>
      </w:tr>
    </w:tbl>
    <w:p w14:paraId="5718E82D" w14:textId="351B9339" w:rsidR="00B47813" w:rsidRPr="00B47813" w:rsidRDefault="00F155FE" w:rsidP="00F155FE">
      <w:pPr>
        <w:pStyle w:val="berschrift3"/>
        <w:rPr>
          <w:b w:val="0"/>
        </w:rPr>
      </w:pPr>
      <w:r>
        <w:t xml:space="preserve">11.  </w:t>
      </w:r>
      <w:r w:rsidR="00B47813" w:rsidRPr="00B47813">
        <w:t xml:space="preserve">Meilensteinplanung bzw. Darstellung des Erreichens von messbaren Zielen </w:t>
      </w:r>
    </w:p>
    <w:p w14:paraId="718FF4DD" w14:textId="522C662E" w:rsidR="00811C31" w:rsidRDefault="00B47813" w:rsidP="00811C31">
      <w:pPr>
        <w:pStyle w:val="Flietext"/>
      </w:pPr>
      <w:r>
        <w:t xml:space="preserve">Bitte stellen Sie die quantitativen Ziele Ihres Projektes </w:t>
      </w:r>
      <w:r w:rsidR="002B17EE">
        <w:t xml:space="preserve">chronologisch </w:t>
      </w:r>
      <w:r>
        <w:t xml:space="preserve">dar und benennen Sie die messbaren Indikatoren für den </w:t>
      </w:r>
      <w:r w:rsidR="002B17EE">
        <w:t xml:space="preserve">Nachweis des </w:t>
      </w:r>
      <w:r>
        <w:t>Erfolg</w:t>
      </w:r>
      <w:r w:rsidR="002B17EE">
        <w:t>es</w:t>
      </w:r>
      <w:r>
        <w:t xml:space="preserve"> des Projektes. Bitte beachten Sie, dass die Auszahlung der Fördermittel an das Erreichen von messbaren Zielen gebunden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des Projekts"/>
        <w:tblDescription w:val="Ziele des Projekts"/>
      </w:tblPr>
      <w:tblGrid>
        <w:gridCol w:w="6900"/>
      </w:tblGrid>
      <w:tr w:rsidR="002C3FF5" w:rsidRPr="002C3FF5" w14:paraId="50092C89" w14:textId="77777777" w:rsidTr="00F018CB">
        <w:trPr>
          <w:tblHeader/>
        </w:trPr>
        <w:tc>
          <w:tcPr>
            <w:tcW w:w="6900" w:type="dxa"/>
          </w:tcPr>
          <w:p w14:paraId="3AB1BF6B" w14:textId="77777777" w:rsidR="002C3FF5" w:rsidRPr="002C3FF5" w:rsidRDefault="002C3FF5" w:rsidP="002C3FF5">
            <w:pPr>
              <w:pStyle w:val="Flietext"/>
            </w:pPr>
            <w:r w:rsidRPr="002C3FF5">
              <w:t xml:space="preserve">Zwischenziel </w:t>
            </w:r>
            <w:r w:rsidRPr="002C3FF5">
              <w:rPr>
                <w:i/>
              </w:rPr>
              <w:t>(nach ca. der Hälfte der Laufzeit)</w:t>
            </w:r>
          </w:p>
        </w:tc>
      </w:tr>
      <w:tr w:rsidR="002C3FF5" w14:paraId="4DAA8406" w14:textId="77777777" w:rsidTr="002C3FF5">
        <w:tc>
          <w:tcPr>
            <w:tcW w:w="6900" w:type="dxa"/>
          </w:tcPr>
          <w:p w14:paraId="0AFE543F" w14:textId="5E33CAC6" w:rsidR="002C3FF5" w:rsidRDefault="00D33274" w:rsidP="00690D8C">
            <w:pPr>
              <w:pStyle w:val="Flietext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5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5"/>
          </w:p>
          <w:p w14:paraId="59F2AB82" w14:textId="46768ABF" w:rsidR="002B7AE1" w:rsidRDefault="002B7AE1" w:rsidP="00690D8C">
            <w:pPr>
              <w:pStyle w:val="Flietext"/>
            </w:pPr>
          </w:p>
        </w:tc>
      </w:tr>
      <w:tr w:rsidR="002C3FF5" w:rsidRPr="002C3FF5" w14:paraId="569F55EF" w14:textId="77777777" w:rsidTr="002C3FF5">
        <w:tc>
          <w:tcPr>
            <w:tcW w:w="6900" w:type="dxa"/>
          </w:tcPr>
          <w:p w14:paraId="2197C64E" w14:textId="77777777" w:rsidR="002C3FF5" w:rsidRPr="002C3FF5" w:rsidRDefault="002C3FF5" w:rsidP="002C3FF5">
            <w:pPr>
              <w:pStyle w:val="Flietext"/>
            </w:pPr>
            <w:r w:rsidRPr="002C3FF5">
              <w:t>Gesamtziel</w:t>
            </w:r>
          </w:p>
        </w:tc>
      </w:tr>
      <w:tr w:rsidR="002C3FF5" w14:paraId="63098FD0" w14:textId="77777777" w:rsidTr="002C3FF5">
        <w:tc>
          <w:tcPr>
            <w:tcW w:w="6900" w:type="dxa"/>
          </w:tcPr>
          <w:p w14:paraId="39B0831F" w14:textId="5C4227E2" w:rsidR="002C3FF5" w:rsidRDefault="00D33274" w:rsidP="00690D8C">
            <w:pPr>
              <w:pStyle w:val="Flietext"/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6"/>
          </w:p>
          <w:p w14:paraId="43A3192C" w14:textId="4CB58E7D" w:rsidR="00F073C0" w:rsidRDefault="00F073C0" w:rsidP="00690D8C">
            <w:pPr>
              <w:pStyle w:val="Flietext"/>
            </w:pPr>
          </w:p>
        </w:tc>
      </w:tr>
    </w:tbl>
    <w:p w14:paraId="00DF0ECF" w14:textId="7DEBCCD1" w:rsidR="002C3FF5" w:rsidRPr="008F3286" w:rsidRDefault="00F155FE" w:rsidP="00F155FE">
      <w:pPr>
        <w:pStyle w:val="berschrift3"/>
        <w:rPr>
          <w:szCs w:val="20"/>
        </w:rPr>
      </w:pPr>
      <w:r>
        <w:lastRenderedPageBreak/>
        <w:t xml:space="preserve">12.  </w:t>
      </w:r>
      <w:r w:rsidR="00B47813">
        <w:t>Beitrag zu den Bereichsübergreifenden Grundsätzen</w:t>
      </w:r>
    </w:p>
    <w:p w14:paraId="0847D26D" w14:textId="2014E4CC" w:rsidR="002C3FF5" w:rsidRDefault="00730C83" w:rsidP="002C3FF5">
      <w:pPr>
        <w:pStyle w:val="Flietext"/>
      </w:pPr>
      <w:r>
        <w:t xml:space="preserve">Bitte erläutern Sie, in welcher Weise das Projekt einen Beitrag zu den bereichsübergreifenden Grundsätzen des Operationellen Programms des ESF leistet (siehe Seite 24 – 27 des Operationellen Programms </w:t>
      </w:r>
      <w:r w:rsidR="00837CC8">
        <w:t xml:space="preserve">Beschäftigung </w:t>
      </w:r>
      <w:r>
        <w:t>des Landes Berlin für die Förderperiode 2014 – 2020).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artner und Netzwerk"/>
        <w:tblDescription w:val="Partner und Netzwerk"/>
      </w:tblPr>
      <w:tblGrid>
        <w:gridCol w:w="6900"/>
      </w:tblGrid>
      <w:tr w:rsidR="00811C31" w14:paraId="779F45BD" w14:textId="77777777" w:rsidTr="00811C31">
        <w:tc>
          <w:tcPr>
            <w:tcW w:w="6900" w:type="dxa"/>
          </w:tcPr>
          <w:p w14:paraId="46604E0E" w14:textId="77777777" w:rsidR="00811C31" w:rsidRDefault="00811C31" w:rsidP="00811C31">
            <w:pPr>
              <w:pStyle w:val="Flietext"/>
            </w:pPr>
            <w:r>
              <w:t>Nachhaltige Entwicklung</w:t>
            </w:r>
          </w:p>
        </w:tc>
      </w:tr>
      <w:tr w:rsidR="00811C31" w14:paraId="15DFA3B1" w14:textId="77777777" w:rsidTr="00811C31">
        <w:tc>
          <w:tcPr>
            <w:tcW w:w="6900" w:type="dxa"/>
          </w:tcPr>
          <w:p w14:paraId="3443534E" w14:textId="20E0BCB4" w:rsidR="00811C31" w:rsidRDefault="00D33274" w:rsidP="00811C31">
            <w:pPr>
              <w:pStyle w:val="Flietext"/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7"/>
          </w:p>
        </w:tc>
      </w:tr>
      <w:tr w:rsidR="00811C31" w14:paraId="30556DE3" w14:textId="77777777" w:rsidTr="00811C31">
        <w:tc>
          <w:tcPr>
            <w:tcW w:w="6900" w:type="dxa"/>
          </w:tcPr>
          <w:p w14:paraId="3F97744C" w14:textId="77777777" w:rsidR="00811C31" w:rsidRDefault="00811C31" w:rsidP="00811C31">
            <w:pPr>
              <w:pStyle w:val="Flietext"/>
            </w:pPr>
            <w:r>
              <w:t>Chancengleichheit und Nichtdiskriminierung</w:t>
            </w:r>
          </w:p>
        </w:tc>
      </w:tr>
      <w:tr w:rsidR="00811C31" w14:paraId="4745A104" w14:textId="77777777" w:rsidTr="00811C31">
        <w:tc>
          <w:tcPr>
            <w:tcW w:w="6900" w:type="dxa"/>
          </w:tcPr>
          <w:p w14:paraId="586574FB" w14:textId="45F13C23" w:rsidR="00811C31" w:rsidRDefault="00D33274" w:rsidP="00811C31">
            <w:pPr>
              <w:pStyle w:val="Flietext"/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8"/>
          </w:p>
        </w:tc>
      </w:tr>
      <w:tr w:rsidR="00811C31" w14:paraId="6C69C9D6" w14:textId="77777777" w:rsidTr="00811C31">
        <w:tc>
          <w:tcPr>
            <w:tcW w:w="6900" w:type="dxa"/>
          </w:tcPr>
          <w:p w14:paraId="553EFC81" w14:textId="77777777" w:rsidR="00811C31" w:rsidRDefault="00811C31" w:rsidP="00811C31">
            <w:pPr>
              <w:pStyle w:val="Flietext"/>
            </w:pPr>
            <w:r>
              <w:t>Gleichstellung von Männern und Frauen</w:t>
            </w:r>
          </w:p>
        </w:tc>
      </w:tr>
      <w:tr w:rsidR="00811C31" w14:paraId="578A961D" w14:textId="77777777" w:rsidTr="00811C31">
        <w:tc>
          <w:tcPr>
            <w:tcW w:w="6900" w:type="dxa"/>
          </w:tcPr>
          <w:p w14:paraId="317102F1" w14:textId="204162D1" w:rsidR="00811C31" w:rsidRDefault="00D33274" w:rsidP="00811C31">
            <w:pPr>
              <w:pStyle w:val="Flietext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9"/>
          </w:p>
        </w:tc>
      </w:tr>
    </w:tbl>
    <w:p w14:paraId="782E182F" w14:textId="4272FFFB" w:rsidR="00D93436" w:rsidRPr="008F3286" w:rsidRDefault="00D93436" w:rsidP="00F155FE">
      <w:pPr>
        <w:pStyle w:val="berschrift4"/>
        <w:spacing w:before="600"/>
        <w:rPr>
          <w:szCs w:val="20"/>
        </w:rPr>
      </w:pPr>
      <w:r>
        <w:t>Erklärung des/der Antragsteller</w:t>
      </w:r>
      <w:r w:rsidR="00F155FE">
        <w:t>*</w:t>
      </w:r>
      <w:r>
        <w:t>in</w:t>
      </w:r>
    </w:p>
    <w:p w14:paraId="1B62C8D3" w14:textId="77777777" w:rsidR="00D93436" w:rsidRPr="00F155FE" w:rsidRDefault="00D93436" w:rsidP="00F155FE">
      <w:pPr>
        <w:pStyle w:val="Flietext"/>
      </w:pPr>
      <w:r w:rsidRPr="00F155FE">
        <w:t>Im Falle der Aufforderung zur Antragsstellung sind die vorstehenden Angaben verbindlich (auch Angaben zum Förderbeginn). Mir/uns ist bekannt, dass der Projektvorschlag in diesem Fall Bestandteil des Antrags und des Zuwendungsbescheids wird.</w:t>
      </w:r>
    </w:p>
    <w:p w14:paraId="37BF02F8" w14:textId="77777777" w:rsidR="00690D8C" w:rsidRDefault="00690D8C" w:rsidP="00690D8C">
      <w:pPr>
        <w:pStyle w:val="Flietext"/>
      </w:pPr>
    </w:p>
    <w:p w14:paraId="35E1C667" w14:textId="77777777" w:rsidR="002C3FF5" w:rsidRPr="009E6BBD" w:rsidRDefault="002C3FF5" w:rsidP="00690D8C">
      <w:pPr>
        <w:pStyle w:val="Flietext"/>
      </w:pPr>
    </w:p>
    <w:p w14:paraId="31851CE2" w14:textId="77777777" w:rsidR="00690D8C" w:rsidRDefault="00690D8C" w:rsidP="00690D8C">
      <w:pPr>
        <w:pStyle w:val="Flietext"/>
      </w:pPr>
      <w:r w:rsidRPr="009E6BBD">
        <w:t>Berlin</w:t>
      </w:r>
      <w:r>
        <w:t xml:space="preserve">, den </w:t>
      </w:r>
      <w:r w:rsidR="00283955">
        <w:fldChar w:fldCharType="begin">
          <w:ffData>
            <w:name w:val="Text35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40" w:name="Text35"/>
      <w:r w:rsidR="00283955">
        <w:instrText xml:space="preserve"> FORMTEXT </w:instrText>
      </w:r>
      <w:r w:rsidR="00283955">
        <w:fldChar w:fldCharType="separate"/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fldChar w:fldCharType="end"/>
      </w:r>
      <w:bookmarkEnd w:id="40"/>
    </w:p>
    <w:p w14:paraId="5AB1DE2B" w14:textId="7EF92873" w:rsidR="00690D8C" w:rsidRDefault="00690D8C" w:rsidP="00690D8C">
      <w:pPr>
        <w:pStyle w:val="Flietext"/>
      </w:pPr>
    </w:p>
    <w:p w14:paraId="3791BA51" w14:textId="29E79A6A" w:rsidR="00F155FE" w:rsidRDefault="00F155FE" w:rsidP="00690D8C">
      <w:pPr>
        <w:pStyle w:val="Flietext"/>
      </w:pPr>
      <w:r>
        <w:t>______________________________________</w:t>
      </w:r>
    </w:p>
    <w:p w14:paraId="74A5102E" w14:textId="77777777" w:rsidR="00690D8C" w:rsidRPr="009E6BBD" w:rsidRDefault="00690D8C" w:rsidP="00690D8C">
      <w:pPr>
        <w:pStyle w:val="Flietext"/>
      </w:pPr>
      <w:r w:rsidRPr="009E6BBD">
        <w:t>Rechtsverbindliche Unterschrift:</w:t>
      </w:r>
    </w:p>
    <w:sectPr w:rsidR="00690D8C" w:rsidRPr="009E6BBD" w:rsidSect="00C1093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52" w:right="3289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E7304" w14:textId="77777777" w:rsidR="00837CC8" w:rsidRDefault="00837CC8" w:rsidP="00AE272F">
      <w:r>
        <w:separator/>
      </w:r>
    </w:p>
  </w:endnote>
  <w:endnote w:type="continuationSeparator" w:id="0">
    <w:p w14:paraId="29E95C01" w14:textId="77777777" w:rsidR="00837CC8" w:rsidRDefault="00837CC8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C80A6" w14:textId="0039F63E" w:rsidR="00837CC8" w:rsidRPr="00C1093D" w:rsidRDefault="00837CC8" w:rsidP="00C1093D">
    <w:pPr>
      <w:pStyle w:val="Fuzeile"/>
      <w:jc w:val="left"/>
    </w:pPr>
    <w:r>
      <w:t>Aufruf Projektvorschläge Lokales Soziales Kapital (LSK)</w:t>
    </w:r>
    <w:r>
      <w:tab/>
      <w:t>0</w:t>
    </w:r>
    <w:r w:rsidR="00975A6D">
      <w:t>6</w:t>
    </w:r>
    <w:r>
      <w:t xml:space="preserve"> / 2019</w:t>
    </w:r>
    <w:r>
      <w:tab/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2377" w14:textId="77777777" w:rsidR="00837CC8" w:rsidRDefault="00837CC8" w:rsidP="00C1093D">
    <w:pPr>
      <w:pStyle w:val="Fuzeile"/>
      <w:jc w:val="left"/>
    </w:pPr>
    <w:r>
      <w:t xml:space="preserve">Das Programm Lokales Soziales Kapital (LSK) wird gefördert aus Mitteln der Europäischen Union und der Senatsverwaltung </w:t>
    </w:r>
    <w:r>
      <w:br/>
      <w:t>für Integration, Arbeit und Soziales im Rahmen der Bezirklichen Bündnisse für Wirtschaft und Arbeit (BBWA).</w:t>
    </w:r>
  </w:p>
  <w:p w14:paraId="2DEA6C97" w14:textId="77777777" w:rsidR="00837CC8" w:rsidRDefault="00837CC8" w:rsidP="00C1093D">
    <w:pPr>
      <w:pStyle w:val="Fuzeile"/>
      <w:jc w:val="left"/>
    </w:pPr>
    <w:r w:rsidRPr="00C1093D">
      <w:rPr>
        <w:noProof/>
      </w:rPr>
      <w:drawing>
        <wp:anchor distT="0" distB="0" distL="114300" distR="114300" simplePos="0" relativeHeight="251659264" behindDoc="0" locked="0" layoutInCell="1" allowOverlap="1" wp14:anchorId="212A6195" wp14:editId="71EE5D67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238250" cy="333375"/>
          <wp:effectExtent l="0" t="0" r="0" b="9525"/>
          <wp:wrapNone/>
          <wp:docPr id="3" name="Bild 3" descr="eu-emblem-zusatz-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0288" behindDoc="0" locked="0" layoutInCell="1" allowOverlap="1" wp14:anchorId="6082352C" wp14:editId="7E3EC374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2" name="Bild 4" descr="e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1312" behindDoc="0" locked="0" layoutInCell="1" allowOverlap="1" wp14:anchorId="48DD3D9D" wp14:editId="6A918F44">
          <wp:simplePos x="0" y="0"/>
          <wp:positionH relativeFrom="column">
            <wp:posOffset>2819400</wp:posOffset>
          </wp:positionH>
          <wp:positionV relativeFrom="paragraph">
            <wp:posOffset>85090</wp:posOffset>
          </wp:positionV>
          <wp:extent cx="2552700" cy="381000"/>
          <wp:effectExtent l="0" t="0" r="0" b="0"/>
          <wp:wrapNone/>
          <wp:docPr id="1" name="Bild 3" descr="Logo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Senatsverwaltung für Integration, Arbeit und Sozial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4A6F6" w14:textId="77777777" w:rsidR="00837CC8" w:rsidRPr="00C1093D" w:rsidRDefault="00837CC8" w:rsidP="00C10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2865E" w14:textId="77777777" w:rsidR="00837CC8" w:rsidRDefault="00837CC8" w:rsidP="00AE272F">
      <w:r>
        <w:separator/>
      </w:r>
    </w:p>
  </w:footnote>
  <w:footnote w:type="continuationSeparator" w:id="0">
    <w:p w14:paraId="056C9D28" w14:textId="77777777" w:rsidR="00837CC8" w:rsidRDefault="00837CC8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8DEC5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7AC1293" wp14:editId="0F5148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3274">
      <w:rPr>
        <w:noProof/>
        <w:lang w:eastAsia="de-DE"/>
      </w:rPr>
      <w:pict w14:anchorId="3C563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52909949" wp14:editId="105565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372C731A" wp14:editId="3F4880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5B8299A1" wp14:editId="3C4CAF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4E90439" wp14:editId="5A53E5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5F92CE6A" wp14:editId="1E05AA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1072" behindDoc="1" locked="0" layoutInCell="1" allowOverlap="1" wp14:anchorId="5A5B6902" wp14:editId="7FD849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1AEA0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0" allowOverlap="0" wp14:anchorId="2778EF9E" wp14:editId="658D4867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850338" w14:textId="77777777" w:rsidR="00837CC8" w:rsidRDefault="00837CC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81B24" w14:textId="77777777" w:rsidR="00837CC8" w:rsidRDefault="00837CC8" w:rsidP="0043048E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3360" behindDoc="0" locked="0" layoutInCell="1" allowOverlap="1" wp14:anchorId="781F869C" wp14:editId="6601D215">
          <wp:simplePos x="0" y="0"/>
          <wp:positionH relativeFrom="column">
            <wp:posOffset>-746760</wp:posOffset>
          </wp:positionH>
          <wp:positionV relativeFrom="paragraph">
            <wp:posOffset>-326390</wp:posOffset>
          </wp:positionV>
          <wp:extent cx="2238375" cy="1308946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130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093D">
      <w:rPr>
        <w:noProof/>
      </w:rPr>
      <w:drawing>
        <wp:anchor distT="0" distB="0" distL="114300" distR="114300" simplePos="0" relativeHeight="251662336" behindDoc="1" locked="0" layoutInCell="0" allowOverlap="0" wp14:anchorId="6BC4169B" wp14:editId="5CA42B9F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842645" cy="1322070"/>
          <wp:effectExtent l="0" t="0" r="0" b="0"/>
          <wp:wrapNone/>
          <wp:docPr id="36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38C7"/>
    <w:multiLevelType w:val="hybridMultilevel"/>
    <w:tmpl w:val="BA62D6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6AC5"/>
    <w:multiLevelType w:val="multilevel"/>
    <w:tmpl w:val="4A4A7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CF469E3"/>
    <w:multiLevelType w:val="hybridMultilevel"/>
    <w:tmpl w:val="2AEC0F38"/>
    <w:lvl w:ilvl="0" w:tplc="E3FCE5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F031C04"/>
    <w:multiLevelType w:val="hybridMultilevel"/>
    <w:tmpl w:val="1BDC1522"/>
    <w:lvl w:ilvl="0" w:tplc="3092D20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57E46"/>
    <w:multiLevelType w:val="hybridMultilevel"/>
    <w:tmpl w:val="DC542F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02A"/>
    <w:multiLevelType w:val="hybridMultilevel"/>
    <w:tmpl w:val="EE60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</w:num>
  <w:num w:numId="2">
    <w:abstractNumId w:val="4"/>
  </w:num>
  <w:num w:numId="3">
    <w:abstractNumId w:val="3"/>
  </w:num>
  <w:num w:numId="4">
    <w:abstractNumId w:val="29"/>
  </w:num>
  <w:num w:numId="5">
    <w:abstractNumId w:val="18"/>
  </w:num>
  <w:num w:numId="6">
    <w:abstractNumId w:val="22"/>
  </w:num>
  <w:num w:numId="7">
    <w:abstractNumId w:val="21"/>
  </w:num>
  <w:num w:numId="8">
    <w:abstractNumId w:val="19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24"/>
  </w:num>
  <w:num w:numId="14">
    <w:abstractNumId w:val="12"/>
  </w:num>
  <w:num w:numId="15">
    <w:abstractNumId w:val="20"/>
  </w:num>
  <w:num w:numId="16">
    <w:abstractNumId w:val="13"/>
  </w:num>
  <w:num w:numId="17">
    <w:abstractNumId w:val="17"/>
  </w:num>
  <w:num w:numId="18">
    <w:abstractNumId w:val="1"/>
  </w:num>
  <w:num w:numId="19">
    <w:abstractNumId w:val="11"/>
  </w:num>
  <w:num w:numId="20">
    <w:abstractNumId w:val="27"/>
  </w:num>
  <w:num w:numId="21">
    <w:abstractNumId w:val="15"/>
  </w:num>
  <w:num w:numId="22">
    <w:abstractNumId w:val="16"/>
  </w:num>
  <w:num w:numId="23">
    <w:abstractNumId w:val="14"/>
  </w:num>
  <w:num w:numId="24">
    <w:abstractNumId w:val="23"/>
  </w:num>
  <w:num w:numId="25">
    <w:abstractNumId w:val="25"/>
  </w:num>
  <w:num w:numId="26">
    <w:abstractNumId w:val="8"/>
  </w:num>
  <w:num w:numId="27">
    <w:abstractNumId w:val="28"/>
  </w:num>
  <w:num w:numId="28">
    <w:abstractNumId w:val="26"/>
  </w:num>
  <w:num w:numId="29">
    <w:abstractNumId w:val="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kACT6NTYaHu515d/vE9rwXMjwoB7v7UOBUm6mTjTFt3NF/Lg/luTloHgIdCIotQvNloTEo4u4cO+SWUD9AjCg==" w:salt="lU0IohmxEvHnxsHUbcKL1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D8C"/>
    <w:rsid w:val="00056D1A"/>
    <w:rsid w:val="00062D62"/>
    <w:rsid w:val="00074899"/>
    <w:rsid w:val="00080574"/>
    <w:rsid w:val="000910FF"/>
    <w:rsid w:val="000C4C36"/>
    <w:rsid w:val="000D004A"/>
    <w:rsid w:val="00132960"/>
    <w:rsid w:val="00140115"/>
    <w:rsid w:val="00166F6A"/>
    <w:rsid w:val="00190376"/>
    <w:rsid w:val="001B40B3"/>
    <w:rsid w:val="001C13FC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3FD7"/>
    <w:rsid w:val="00256F98"/>
    <w:rsid w:val="002606A2"/>
    <w:rsid w:val="00277579"/>
    <w:rsid w:val="00283955"/>
    <w:rsid w:val="002A28F8"/>
    <w:rsid w:val="002A724B"/>
    <w:rsid w:val="002B17EE"/>
    <w:rsid w:val="002B7AE1"/>
    <w:rsid w:val="002C3FF5"/>
    <w:rsid w:val="002E219E"/>
    <w:rsid w:val="002E76D6"/>
    <w:rsid w:val="002F2816"/>
    <w:rsid w:val="00377701"/>
    <w:rsid w:val="003802C9"/>
    <w:rsid w:val="003A2FF1"/>
    <w:rsid w:val="003C6EED"/>
    <w:rsid w:val="003D064C"/>
    <w:rsid w:val="003D7767"/>
    <w:rsid w:val="003E4A9C"/>
    <w:rsid w:val="003F14BA"/>
    <w:rsid w:val="0043048E"/>
    <w:rsid w:val="00430795"/>
    <w:rsid w:val="0044030A"/>
    <w:rsid w:val="00446B7F"/>
    <w:rsid w:val="004521B9"/>
    <w:rsid w:val="004649F5"/>
    <w:rsid w:val="00493CEB"/>
    <w:rsid w:val="004B3E4E"/>
    <w:rsid w:val="004C2FE9"/>
    <w:rsid w:val="004D1F95"/>
    <w:rsid w:val="004D2C3D"/>
    <w:rsid w:val="004E6C0F"/>
    <w:rsid w:val="005003C6"/>
    <w:rsid w:val="0050408C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72CBA"/>
    <w:rsid w:val="00690D8C"/>
    <w:rsid w:val="006B4AF2"/>
    <w:rsid w:val="006C2279"/>
    <w:rsid w:val="007301A3"/>
    <w:rsid w:val="00730C83"/>
    <w:rsid w:val="00777A20"/>
    <w:rsid w:val="007A2233"/>
    <w:rsid w:val="007A6A4F"/>
    <w:rsid w:val="007C3F86"/>
    <w:rsid w:val="007E7D87"/>
    <w:rsid w:val="007F1725"/>
    <w:rsid w:val="007F1D62"/>
    <w:rsid w:val="00811C31"/>
    <w:rsid w:val="00832A8C"/>
    <w:rsid w:val="00837CC8"/>
    <w:rsid w:val="0086540B"/>
    <w:rsid w:val="008A7814"/>
    <w:rsid w:val="008C6F8C"/>
    <w:rsid w:val="008D1A65"/>
    <w:rsid w:val="008D2D75"/>
    <w:rsid w:val="008D4B1D"/>
    <w:rsid w:val="008F58C1"/>
    <w:rsid w:val="00914114"/>
    <w:rsid w:val="009247CA"/>
    <w:rsid w:val="00931A05"/>
    <w:rsid w:val="00966440"/>
    <w:rsid w:val="00975A6D"/>
    <w:rsid w:val="009F4F42"/>
    <w:rsid w:val="00A1376F"/>
    <w:rsid w:val="00A477A8"/>
    <w:rsid w:val="00A60C8A"/>
    <w:rsid w:val="00AA177A"/>
    <w:rsid w:val="00AB52C2"/>
    <w:rsid w:val="00AD0A72"/>
    <w:rsid w:val="00AE272F"/>
    <w:rsid w:val="00AF6164"/>
    <w:rsid w:val="00B018F8"/>
    <w:rsid w:val="00B20DE1"/>
    <w:rsid w:val="00B47813"/>
    <w:rsid w:val="00B67815"/>
    <w:rsid w:val="00B7490F"/>
    <w:rsid w:val="00B926EC"/>
    <w:rsid w:val="00BE4513"/>
    <w:rsid w:val="00BF364A"/>
    <w:rsid w:val="00C1093D"/>
    <w:rsid w:val="00C24CD0"/>
    <w:rsid w:val="00C41E92"/>
    <w:rsid w:val="00C42813"/>
    <w:rsid w:val="00C7395C"/>
    <w:rsid w:val="00C81E94"/>
    <w:rsid w:val="00C873FA"/>
    <w:rsid w:val="00CC0038"/>
    <w:rsid w:val="00CC6CBD"/>
    <w:rsid w:val="00CC7E3D"/>
    <w:rsid w:val="00D10EE4"/>
    <w:rsid w:val="00D11703"/>
    <w:rsid w:val="00D33274"/>
    <w:rsid w:val="00D93436"/>
    <w:rsid w:val="00DA47C3"/>
    <w:rsid w:val="00DE328D"/>
    <w:rsid w:val="00DE44B2"/>
    <w:rsid w:val="00E21D95"/>
    <w:rsid w:val="00E524DD"/>
    <w:rsid w:val="00EB78C3"/>
    <w:rsid w:val="00EB7FDF"/>
    <w:rsid w:val="00ED62E3"/>
    <w:rsid w:val="00EE6815"/>
    <w:rsid w:val="00EE7919"/>
    <w:rsid w:val="00F018CB"/>
    <w:rsid w:val="00F073C0"/>
    <w:rsid w:val="00F155FE"/>
    <w:rsid w:val="00F230CF"/>
    <w:rsid w:val="00F442B7"/>
    <w:rsid w:val="00F44549"/>
    <w:rsid w:val="00F54F65"/>
    <w:rsid w:val="00F74E43"/>
    <w:rsid w:val="00F8717E"/>
    <w:rsid w:val="00FD1D2F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36D1F5E1"/>
  <w15:chartTrackingRefBased/>
  <w15:docId w15:val="{25ED4DE1-1DD0-4224-8A54-0BE7B43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690D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Theme="minorEastAsia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4521B9"/>
    <w:pPr>
      <w:tabs>
        <w:tab w:val="center" w:pos="4536"/>
        <w:tab w:val="right" w:pos="9072"/>
      </w:tabs>
      <w:ind w:right="-2552"/>
      <w:jc w:val="right"/>
    </w:pPr>
    <w:rPr>
      <w:sz w:val="16"/>
    </w:rPr>
  </w:style>
  <w:style w:type="character" w:customStyle="1" w:styleId="FuzeileZchn">
    <w:name w:val="Fußzeile Zchn"/>
    <w:link w:val="Fuzeile"/>
    <w:uiPriority w:val="99"/>
    <w:rsid w:val="004521B9"/>
    <w:rPr>
      <w:rFonts w:ascii="Arial" w:eastAsia="MS Mincho" w:hAnsi="Arial" w:cs="Arial"/>
      <w:kern w:val="20"/>
      <w:sz w:val="16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iPriority w:val="99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F14BA"/>
    <w:rPr>
      <w:rFonts w:ascii="Arial" w:eastAsiaTheme="minorEastAsia" w:hAnsi="Arial" w:cstheme="minorBidi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39"/>
    <w:rsid w:val="0069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2C3FF5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73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73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73C0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73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73C0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840539-6C49-45C0-85B1-AE4FFDEC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6AD40C09.dotm</Template>
  <TotalTime>0</TotalTime>
  <Pages>5</Pages>
  <Words>737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LSK - Projektvorschlag 2019</vt:lpstr>
    </vt:vector>
  </TitlesOfParts>
  <Company>zgs consult GmbH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- Projektvorschlag 2019</dc:title>
  <dc:subject/>
  <dc:creator>Stephan Kaß</dc:creator>
  <cp:keywords/>
  <cp:lastModifiedBy>Kass, Stephan</cp:lastModifiedBy>
  <cp:revision>6</cp:revision>
  <cp:lastPrinted>2019-05-15T14:12:00Z</cp:lastPrinted>
  <dcterms:created xsi:type="dcterms:W3CDTF">2019-06-07T07:32:00Z</dcterms:created>
  <dcterms:modified xsi:type="dcterms:W3CDTF">2019-07-08T11:00:00Z</dcterms:modified>
</cp:coreProperties>
</file>