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6804" w:type="dxa"/>
        <w:tblInd w:w="-5" w:type="dxa"/>
        <w:tblLayout w:type="fixed"/>
        <w:tblCellMar>
          <w:top w:w="57" w:type="dxa"/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536"/>
      </w:tblGrid>
      <w:tr w:rsidR="00016EAA" w:rsidTr="00016EAA">
        <w:trPr>
          <w:trHeight w:hRule="exact" w:val="56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A" w:rsidRDefault="00016EAA" w:rsidP="00016EAA">
            <w:pPr>
              <w:pStyle w:val="Flietext"/>
            </w:pPr>
            <w:r>
              <w:t>Vergabenummer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A" w:rsidRDefault="00016EAA" w:rsidP="00016EAA">
            <w:pPr>
              <w:pStyle w:val="Flietext"/>
              <w:jc w:val="lef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016EAA" w:rsidTr="00016EAA">
        <w:trPr>
          <w:trHeight w:val="55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A" w:rsidRDefault="00016EAA" w:rsidP="00016EAA">
            <w:pPr>
              <w:pStyle w:val="Flietext"/>
            </w:pPr>
            <w:r>
              <w:t>Maßnahme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A" w:rsidRDefault="00016EAA" w:rsidP="00016EAA">
            <w:pPr>
              <w:pStyle w:val="Flietext"/>
              <w:jc w:val="left"/>
              <w:rPr>
                <w:b/>
                <w:bCs/>
                <w:sz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6EAA" w:rsidTr="00016EAA">
        <w:trPr>
          <w:trHeight w:val="55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A" w:rsidRDefault="00016EAA" w:rsidP="00016EAA">
            <w:pPr>
              <w:pStyle w:val="Flietext"/>
            </w:pPr>
            <w:r>
              <w:t>Maßnahmennummer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A" w:rsidRDefault="00016EAA" w:rsidP="00016EAA">
            <w:pPr>
              <w:pStyle w:val="Flietext"/>
              <w:jc w:val="left"/>
              <w:rPr>
                <w:b/>
                <w:bCs/>
                <w:sz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6EAA" w:rsidTr="00016EAA">
        <w:trPr>
          <w:trHeight w:val="56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A" w:rsidRDefault="00016EAA" w:rsidP="00016EAA">
            <w:pPr>
              <w:pStyle w:val="Flietext"/>
            </w:pPr>
            <w:r>
              <w:t>Leistung / CPV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A" w:rsidRDefault="00016EAA" w:rsidP="00016EAA">
            <w:pPr>
              <w:pStyle w:val="Flietext"/>
              <w:jc w:val="left"/>
              <w:rPr>
                <w:b/>
                <w:bCs/>
                <w:sz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16EAA" w:rsidRDefault="00016EAA" w:rsidP="00016EAA">
      <w:pPr>
        <w:pStyle w:val="berschrift4"/>
        <w:spacing w:before="72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3652520</wp:posOffset>
                </wp:positionV>
                <wp:extent cx="359410" cy="0"/>
                <wp:effectExtent l="0" t="0" r="0" b="0"/>
                <wp:wrapNone/>
                <wp:docPr id="1" name="Gerade Verbindung mit Pfe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noFill/>
                        <a:ln w="381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E75A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" o:spid="_x0000_s1026" type="#_x0000_t32" style="position:absolute;margin-left:-.05pt;margin-top:287.6pt;width:28.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" strokecolor="black [3213]" strokeweight=".3pt"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5375275</wp:posOffset>
                </wp:positionV>
                <wp:extent cx="359410" cy="0"/>
                <wp:effectExtent l="0" t="0" r="0" b="0"/>
                <wp:wrapNone/>
                <wp:docPr id="2" name="Gerade Verbindung mit Pfe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CEBD9" id="Gerade Verbindung mit Pfeil 2" o:spid="_x0000_s1026" type="#_x0000_t32" style="position:absolute;margin-left:-.05pt;margin-top:423.25pt;width:28.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" strokeweight=".3pt">
                <w10:wrap anchorx="page" anchory="page"/>
                <w10:anchorlock/>
              </v:shape>
            </w:pict>
          </mc:Fallback>
        </mc:AlternateContent>
      </w:r>
      <w:r>
        <w:t xml:space="preserve">Besondere Vertragsbedingungen (BVB) </w:t>
      </w:r>
    </w:p>
    <w:p w:rsidR="00016EAA" w:rsidRDefault="00016EAA" w:rsidP="00016EAA">
      <w:pPr>
        <w:pStyle w:val="berschrift3"/>
        <w:spacing w:after="600"/>
      </w:pPr>
      <w:r>
        <w:t>Schutzklausel bei Leistungen von Beratungs- und Schulungsunternehmen</w:t>
      </w:r>
    </w:p>
    <w:p w:rsidR="00016EAA" w:rsidRDefault="00016EAA" w:rsidP="00016EAA">
      <w:pPr>
        <w:pStyle w:val="Flietext"/>
      </w:pPr>
      <w:r>
        <w:t>Das Beratungs- und Schulungsunternehmen verpflichtet sich sicherzustellen,</w:t>
      </w:r>
    </w:p>
    <w:p w:rsidR="00016EAA" w:rsidRDefault="00016EAA" w:rsidP="00016EAA">
      <w:pPr>
        <w:pStyle w:val="Listenabsatz"/>
      </w:pPr>
      <w:r>
        <w:t>dass die zur Erfüllung des Auftrags eingesetzten  Personen nicht die „Technologie von L. Ron Hubbard“ anwenden, lehren oder in sonstiger Weise verbreiten.</w:t>
      </w:r>
    </w:p>
    <w:p w:rsidR="000D004A" w:rsidRDefault="00016EAA" w:rsidP="00D65712">
      <w:pPr>
        <w:pStyle w:val="Listenabsatz"/>
      </w:pPr>
      <w:r>
        <w:t>Bei einem Verstoß ist der Auftraggeber berechtigt, den Vertrag aus wichtigem Grund ohne Einhaltung einer Frist zu kündigen. Weitergehende Rechte bleiben unberührt.</w:t>
      </w:r>
    </w:p>
    <w:p w:rsidR="00016EAA" w:rsidRPr="00DF6555" w:rsidRDefault="00016EAA" w:rsidP="00016EAA">
      <w:pPr>
        <w:pStyle w:val="Flietext"/>
      </w:pPr>
    </w:p>
    <w:p w:rsidR="00016EAA" w:rsidRPr="00DF6555" w:rsidRDefault="00016EAA" w:rsidP="00016EAA">
      <w:pPr>
        <w:pStyle w:val="Flietext"/>
        <w:rPr>
          <w:u w:val="single"/>
        </w:rPr>
      </w:pPr>
      <w:r w:rsidRPr="00DF6555">
        <w:rPr>
          <w:u w:val="single"/>
        </w:rPr>
        <w:tab/>
      </w:r>
      <w:r w:rsidRPr="00DF6555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16EAA" w:rsidRPr="00DF6555" w:rsidRDefault="00016EAA" w:rsidP="00016EAA">
      <w:pPr>
        <w:pStyle w:val="Flietext"/>
      </w:pPr>
      <w:r w:rsidRPr="00DF6555">
        <w:t>Ort, Datum</w:t>
      </w:r>
    </w:p>
    <w:p w:rsidR="00016EAA" w:rsidRPr="00DF6555" w:rsidRDefault="00016EAA" w:rsidP="00016EAA">
      <w:pPr>
        <w:pStyle w:val="Flietext"/>
      </w:pPr>
    </w:p>
    <w:p w:rsidR="00016EAA" w:rsidRPr="00DF6555" w:rsidRDefault="00016EAA" w:rsidP="00016EAA">
      <w:pPr>
        <w:pStyle w:val="Flietext"/>
        <w:rPr>
          <w:u w:val="single"/>
        </w:rPr>
      </w:pPr>
      <w:r w:rsidRPr="00DF6555">
        <w:rPr>
          <w:u w:val="single"/>
        </w:rPr>
        <w:tab/>
      </w:r>
      <w:r w:rsidRPr="00DF6555">
        <w:rPr>
          <w:u w:val="single"/>
        </w:rPr>
        <w:tab/>
      </w:r>
      <w:r w:rsidRPr="00DF6555">
        <w:rPr>
          <w:u w:val="single"/>
        </w:rPr>
        <w:tab/>
      </w:r>
      <w:r w:rsidRPr="00DF6555">
        <w:rPr>
          <w:u w:val="single"/>
        </w:rPr>
        <w:tab/>
      </w:r>
      <w:r w:rsidRPr="00DF6555">
        <w:rPr>
          <w:u w:val="single"/>
        </w:rPr>
        <w:tab/>
      </w:r>
      <w:r w:rsidRPr="00DF6555">
        <w:rPr>
          <w:u w:val="single"/>
        </w:rPr>
        <w:tab/>
      </w:r>
    </w:p>
    <w:p w:rsidR="00016EAA" w:rsidRPr="00DF6555" w:rsidRDefault="00016EAA" w:rsidP="00016EAA">
      <w:pPr>
        <w:pStyle w:val="Flietext"/>
        <w:jc w:val="left"/>
      </w:pPr>
      <w:r w:rsidRPr="00DF6555">
        <w:t>Rechtsverbindliche Unterschrift/en der zur rechts-</w:t>
      </w:r>
      <w:r>
        <w:br/>
      </w:r>
      <w:r w:rsidRPr="00DF6555">
        <w:t>geschäftlichen Vertretung befugten Person/en</w:t>
      </w:r>
    </w:p>
    <w:p w:rsidR="00016EAA" w:rsidRDefault="00016EAA" w:rsidP="00016EAA">
      <w:pPr>
        <w:pStyle w:val="Flietext"/>
      </w:pPr>
    </w:p>
    <w:p w:rsidR="00016EAA" w:rsidRPr="00DF6555" w:rsidRDefault="00016EAA" w:rsidP="00016EAA">
      <w:pPr>
        <w:pStyle w:val="Flietext"/>
      </w:pPr>
    </w:p>
    <w:p w:rsidR="00016EAA" w:rsidRPr="00DF6555" w:rsidRDefault="00016EAA" w:rsidP="00016EAA">
      <w:pPr>
        <w:pStyle w:val="Flietext"/>
      </w:pPr>
      <w:r w:rsidRPr="00DF6555">
        <w:t>___________________________________________</w:t>
      </w:r>
    </w:p>
    <w:p w:rsidR="00016EAA" w:rsidRPr="00DF6555" w:rsidRDefault="00016EAA" w:rsidP="00016EAA">
      <w:pPr>
        <w:pStyle w:val="Flietext"/>
      </w:pPr>
      <w:r w:rsidRPr="00DF6555">
        <w:t>Name der/</w:t>
      </w:r>
      <w:r>
        <w:t>de</w:t>
      </w:r>
      <w:r w:rsidRPr="00DF6555">
        <w:t>s Unterzeichnenden in Druckbuchstaben</w:t>
      </w:r>
    </w:p>
    <w:p w:rsidR="00016EAA" w:rsidRPr="00016EAA" w:rsidRDefault="00016EAA" w:rsidP="00016EAA">
      <w:pPr>
        <w:pStyle w:val="Flietext"/>
      </w:pPr>
    </w:p>
    <w:sectPr w:rsidR="00016EAA" w:rsidRPr="00016EAA" w:rsidSect="003C6EE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552" w:right="328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EAA" w:rsidRDefault="00016EAA" w:rsidP="00AE272F">
      <w:r>
        <w:separator/>
      </w:r>
    </w:p>
  </w:endnote>
  <w:endnote w:type="continuationSeparator" w:id="0">
    <w:p w:rsidR="00016EAA" w:rsidRDefault="00016EAA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9247CA">
      <w:rPr>
        <w:rStyle w:val="Seitenzahl"/>
        <w:noProof/>
      </w:rPr>
      <w:t>2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321" w:rsidRDefault="00512321" w:rsidP="00512321">
    <w:pPr>
      <w:pStyle w:val="Fuzeile"/>
      <w:jc w:val="left"/>
    </w:pPr>
    <w:r>
      <w:t>zgs consult GmbH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9C38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EAA" w:rsidRDefault="00016EAA" w:rsidP="00AE272F">
      <w:r>
        <w:separator/>
      </w:r>
    </w:p>
  </w:footnote>
  <w:footnote w:type="continuationSeparator" w:id="0">
    <w:p w:rsidR="00016EAA" w:rsidRDefault="00016EAA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A27945B" wp14:editId="6A2794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5654">
      <w:rPr>
        <w:noProof/>
        <w:lang w:eastAsia="de-DE"/>
      </w:rPr>
      <w:pict w14:anchorId="6A279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6A27945E" wp14:editId="6A2794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A279460" wp14:editId="6A27946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6A279462" wp14:editId="6A2794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6A279464" wp14:editId="6A2794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6A279466" wp14:editId="6A2794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6A279468" wp14:editId="6A2794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F65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6A27946A" wp14:editId="6A27946B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6A27946C" wp14:editId="6A27946D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3"/>
  </w:num>
  <w:num w:numId="5">
    <w:abstractNumId w:val="15"/>
  </w:num>
  <w:num w:numId="6">
    <w:abstractNumId w:val="19"/>
  </w:num>
  <w:num w:numId="7">
    <w:abstractNumId w:val="18"/>
  </w:num>
  <w:num w:numId="8">
    <w:abstractNumId w:val="16"/>
  </w:num>
  <w:num w:numId="9">
    <w:abstractNumId w:val="4"/>
  </w:num>
  <w:num w:numId="10">
    <w:abstractNumId w:val="6"/>
  </w:num>
  <w:num w:numId="11">
    <w:abstractNumId w:val="5"/>
  </w:num>
  <w:num w:numId="12">
    <w:abstractNumId w:val="7"/>
  </w:num>
  <w:num w:numId="13">
    <w:abstractNumId w:val="21"/>
  </w:num>
  <w:num w:numId="14">
    <w:abstractNumId w:val="9"/>
  </w:num>
  <w:num w:numId="15">
    <w:abstractNumId w:val="17"/>
  </w:num>
  <w:num w:numId="16">
    <w:abstractNumId w:val="10"/>
  </w:num>
  <w:num w:numId="17">
    <w:abstractNumId w:val="14"/>
  </w:num>
  <w:num w:numId="18">
    <w:abstractNumId w:val="0"/>
  </w:num>
  <w:num w:numId="19">
    <w:abstractNumId w:val="8"/>
  </w:num>
  <w:num w:numId="20">
    <w:abstractNumId w:val="22"/>
  </w:num>
  <w:num w:numId="21">
    <w:abstractNumId w:val="12"/>
  </w:num>
  <w:num w:numId="22">
    <w:abstractNumId w:val="13"/>
  </w:num>
  <w:num w:numId="23">
    <w:abstractNumId w:val="1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CT90NwtnkFVBhw33uKnvmRDMf0vCeozRYch4OkDObOq+PMQIBYSJO28faz+8k2bXbEsFXCse3qdDObzgyP/L0w==" w:salt="dNx99veTvN2upiTze83jrg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EAA"/>
    <w:rsid w:val="00016EAA"/>
    <w:rsid w:val="00056D1A"/>
    <w:rsid w:val="00062D62"/>
    <w:rsid w:val="00074899"/>
    <w:rsid w:val="000910FF"/>
    <w:rsid w:val="000D004A"/>
    <w:rsid w:val="00132960"/>
    <w:rsid w:val="00140115"/>
    <w:rsid w:val="00166F6A"/>
    <w:rsid w:val="001B40B3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6F98"/>
    <w:rsid w:val="00277579"/>
    <w:rsid w:val="002A28F8"/>
    <w:rsid w:val="002E219E"/>
    <w:rsid w:val="002F2816"/>
    <w:rsid w:val="00377701"/>
    <w:rsid w:val="003A2FF1"/>
    <w:rsid w:val="003C6EED"/>
    <w:rsid w:val="003D064C"/>
    <w:rsid w:val="003E4A9C"/>
    <w:rsid w:val="003F14BA"/>
    <w:rsid w:val="00425654"/>
    <w:rsid w:val="0043048E"/>
    <w:rsid w:val="0044030A"/>
    <w:rsid w:val="00446B7F"/>
    <w:rsid w:val="004521B9"/>
    <w:rsid w:val="004649F5"/>
    <w:rsid w:val="00493CEB"/>
    <w:rsid w:val="004B3E4E"/>
    <w:rsid w:val="004C2FE9"/>
    <w:rsid w:val="004D2C3D"/>
    <w:rsid w:val="004E6C0F"/>
    <w:rsid w:val="005003C6"/>
    <w:rsid w:val="0050408C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B4AF2"/>
    <w:rsid w:val="006C2279"/>
    <w:rsid w:val="007301A3"/>
    <w:rsid w:val="00777A20"/>
    <w:rsid w:val="007A6A4F"/>
    <w:rsid w:val="007E7D87"/>
    <w:rsid w:val="007F1725"/>
    <w:rsid w:val="00832A8C"/>
    <w:rsid w:val="0086540B"/>
    <w:rsid w:val="008A7814"/>
    <w:rsid w:val="008D1A65"/>
    <w:rsid w:val="008D2D75"/>
    <w:rsid w:val="008F58C1"/>
    <w:rsid w:val="009247CA"/>
    <w:rsid w:val="009C3886"/>
    <w:rsid w:val="009F4F42"/>
    <w:rsid w:val="00A1376F"/>
    <w:rsid w:val="00A477A8"/>
    <w:rsid w:val="00A60C8A"/>
    <w:rsid w:val="00AA177A"/>
    <w:rsid w:val="00AB52C2"/>
    <w:rsid w:val="00AD0A72"/>
    <w:rsid w:val="00AE272F"/>
    <w:rsid w:val="00B018F8"/>
    <w:rsid w:val="00B20DE1"/>
    <w:rsid w:val="00B67815"/>
    <w:rsid w:val="00B926EC"/>
    <w:rsid w:val="00BF364A"/>
    <w:rsid w:val="00C42813"/>
    <w:rsid w:val="00C81E94"/>
    <w:rsid w:val="00CC0038"/>
    <w:rsid w:val="00CC7E3D"/>
    <w:rsid w:val="00DA2484"/>
    <w:rsid w:val="00DA47C3"/>
    <w:rsid w:val="00DE328D"/>
    <w:rsid w:val="00DE44B2"/>
    <w:rsid w:val="00E21D95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5:chartTrackingRefBased/>
  <w15:docId w15:val="{56BF8AD9-A327-4DF4-BC0E-5C2B1651C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016E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libri" w:hAnsi="Times-Roman" w:cs="Times-Roman"/>
      <w:color w:val="000000"/>
      <w:sz w:val="24"/>
      <w:szCs w:val="24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pPr>
      <w:spacing w:after="0" w:line="240" w:lineRule="auto"/>
    </w:pPr>
    <w:rPr>
      <w:rFonts w:ascii="TSTAR Mono Round Regular" w:eastAsia="MS Mincho" w:hAnsi="TSTAR Mono Round Regular" w:cs="Times New Roman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 w:cs="Times New Roman"/>
      <w:b/>
      <w:iCs/>
      <w:color w:val="002C5B"/>
      <w:sz w:val="24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 w:cs="Times New Roman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 w:cs="Times New Roman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 w:cs="Times New Roman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6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zgsconsultgmbh.sharepoint.com/qm/Vorgabedokumente/1.%20Firmendokumente%20(Vermerke,%20Briefbogen,%20Berichte,%20Excel%20Tabellen%20etc.)/FD_Tex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2167AD-3C15-4CF5-81A3-253F28795FB9}">
  <ds:schemaRefs>
    <ds:schemaRef ds:uri="a1ecfe42-46ee-4a17-bf3f-19e894ea6ffa"/>
    <ds:schemaRef ds:uri="http://purl.org/dc/terms/"/>
    <ds:schemaRef ds:uri="3fbce752-e0b5-44e0-a176-a764f7ee10b9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4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FD_Textvorlage.dotx</Template>
  <TotalTime>0</TotalTime>
  <Pages>1</Pages>
  <Words>117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</vt:lpstr>
    </vt:vector>
  </TitlesOfParts>
  <Company>zgs consult GmbH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zgs consult GmbH</dc:title>
  <dc:subject/>
  <dc:creator>Stephan Kaß</dc:creator>
  <cp:keywords/>
  <cp:lastModifiedBy>Kass, Stephan</cp:lastModifiedBy>
  <cp:revision>2</cp:revision>
  <cp:lastPrinted>2016-01-22T11:20:00Z</cp:lastPrinted>
  <dcterms:created xsi:type="dcterms:W3CDTF">2019-02-28T14:15:00Z</dcterms:created>
  <dcterms:modified xsi:type="dcterms:W3CDTF">2019-02-28T14:15:00Z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