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F0B59" w14:textId="77777777" w:rsidR="001F0B04" w:rsidRDefault="001F0B04" w:rsidP="003F14BA">
      <w:pPr>
        <w:pStyle w:val="berschrift1"/>
      </w:pPr>
      <w:r>
        <w:t xml:space="preserve">Berliner Weiterbildungsprämie </w:t>
      </w:r>
    </w:p>
    <w:p w14:paraId="70F32115" w14:textId="77777777" w:rsidR="003F14BA" w:rsidRDefault="001F0B04" w:rsidP="001F0B04">
      <w:pPr>
        <w:pStyle w:val="berschrift3"/>
      </w:pPr>
      <w:r>
        <w:t>Verwendungsnachweis und</w:t>
      </w:r>
      <w:r>
        <w:rPr>
          <w:spacing w:val="-20"/>
        </w:rPr>
        <w:t xml:space="preserve"> </w:t>
      </w:r>
      <w:r>
        <w:t>Mittelanforderung</w:t>
      </w:r>
    </w:p>
    <w:p w14:paraId="3A4914F8" w14:textId="77777777" w:rsidR="001F0B04" w:rsidRPr="001F0B04" w:rsidRDefault="001F0B04" w:rsidP="001F0B04">
      <w:pPr>
        <w:pStyle w:val="Flietext"/>
      </w:pPr>
    </w:p>
    <w:p w14:paraId="20B64F21" w14:textId="77777777" w:rsidR="001F0B04" w:rsidRDefault="001F0B04" w:rsidP="001F0B04">
      <w:pPr>
        <w:pStyle w:val="Flietext"/>
      </w:pPr>
      <w:r>
        <w:t>für die Monate</w:t>
      </w:r>
      <w:r>
        <w:tab/>
      </w:r>
      <w:r>
        <w:tab/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0D066116" w14:textId="77777777" w:rsidR="001F0B04" w:rsidRDefault="001F0B04" w:rsidP="001F0B04">
      <w:pPr>
        <w:pStyle w:val="Flietext"/>
      </w:pPr>
      <w:r>
        <w:t>Name Teilnehmer*in</w:t>
      </w:r>
      <w:r>
        <w:tab/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8C73008" w14:textId="77777777" w:rsidR="001F0B04" w:rsidRDefault="001F0B04" w:rsidP="001F0B04">
      <w:pPr>
        <w:pStyle w:val="Flietext"/>
      </w:pPr>
      <w:r>
        <w:t>Projektnummer</w:t>
      </w:r>
      <w:r>
        <w:tab/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C8A6EBC" w14:textId="77777777" w:rsidR="001F0B04" w:rsidRDefault="001F0B04" w:rsidP="001F0B04">
      <w:pPr>
        <w:pStyle w:val="Flietext"/>
      </w:pPr>
    </w:p>
    <w:p w14:paraId="05C6F53F" w14:textId="77777777" w:rsidR="001F0B04" w:rsidRDefault="001F0B04" w:rsidP="001F0B04">
      <w:pPr>
        <w:pStyle w:val="Flietext"/>
      </w:pPr>
      <w:r>
        <w:t>Bitte fügen Sie folgende Dokumente bei:</w:t>
      </w:r>
    </w:p>
    <w:p w14:paraId="3CBB2849" w14:textId="77777777" w:rsidR="001F0B04" w:rsidRPr="001F0B04" w:rsidRDefault="001F0B04" w:rsidP="001F0B04">
      <w:pPr>
        <w:pStyle w:val="Listenabsatz"/>
      </w:pPr>
      <w:r w:rsidRPr="001F0B04">
        <w:t>Kopie der Gehaltsabrechnungen, aus denen Bezug von Kurzarbeitergeld hervorgeht</w:t>
      </w:r>
    </w:p>
    <w:p w14:paraId="73054D69" w14:textId="77777777" w:rsidR="001F0B04" w:rsidRDefault="001F0B04" w:rsidP="001F0B04">
      <w:pPr>
        <w:pStyle w:val="Listenabsatz"/>
      </w:pPr>
      <w:r w:rsidRPr="001F0B04">
        <w:t>Kopie der Teilnahmebescheinigung der Weiterbildung aus der die Kursdauer und die Anzahl der Teilnahmetage und -stunden hervorgeht</w:t>
      </w:r>
    </w:p>
    <w:p w14:paraId="2D77ADA1" w14:textId="77777777" w:rsidR="001F0B04" w:rsidRPr="001F0B04" w:rsidRDefault="001F0B04" w:rsidP="001F0B04">
      <w:pPr>
        <w:pStyle w:val="Flietext"/>
      </w:pPr>
    </w:p>
    <w:p w14:paraId="634CD653" w14:textId="77777777" w:rsidR="001F0B04" w:rsidRDefault="001F0B04" w:rsidP="001F0B04">
      <w:pPr>
        <w:pStyle w:val="Flietext"/>
        <w:ind w:left="709" w:hanging="709"/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>
        <w:instrText xml:space="preserve"> FORMCHECKBOX </w:instrText>
      </w:r>
      <w:r w:rsidR="004C62F9">
        <w:fldChar w:fldCharType="separate"/>
      </w:r>
      <w:r>
        <w:fldChar w:fldCharType="end"/>
      </w:r>
      <w:bookmarkEnd w:id="1"/>
      <w:r>
        <w:tab/>
        <w:t>Ich bitte um Überweisung der Fördermittel für den oben genannten Zeitraum.</w:t>
      </w:r>
    </w:p>
    <w:p w14:paraId="397C693E" w14:textId="77777777" w:rsidR="00461B99" w:rsidRDefault="001F0B04" w:rsidP="00461B99">
      <w:pPr>
        <w:pStyle w:val="berschrift3"/>
        <w:spacing w:before="360"/>
      </w:pPr>
      <w:r>
        <w:t>Bankverbindung</w:t>
      </w:r>
      <w:r w:rsidR="00712DE6">
        <w:t xml:space="preserve"> </w:t>
      </w:r>
    </w:p>
    <w:p w14:paraId="15C70A04" w14:textId="74DE5247" w:rsidR="001F0B04" w:rsidRDefault="00712DE6" w:rsidP="00461B99">
      <w:pPr>
        <w:pStyle w:val="Flietext"/>
        <w:spacing w:after="360"/>
      </w:pPr>
      <w:r>
        <w:t>(falls abweichend von der im Antrag angegeben</w:t>
      </w:r>
      <w:r w:rsidR="00461B99">
        <w:t>en</w:t>
      </w:r>
      <w:r>
        <w:t>)</w:t>
      </w:r>
      <w:r w:rsidR="001F0B04">
        <w:t>:</w:t>
      </w:r>
    </w:p>
    <w:p w14:paraId="0FD80975" w14:textId="77777777" w:rsidR="001F0B04" w:rsidRDefault="001F0B04" w:rsidP="001F0B04">
      <w:pPr>
        <w:pStyle w:val="Flietext"/>
      </w:pPr>
      <w:r>
        <w:t>Name der Bank:</w:t>
      </w:r>
      <w:r>
        <w:tab/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DEF8459" w14:textId="77777777" w:rsidR="001F0B04" w:rsidRDefault="001F0B04" w:rsidP="001F0B04">
      <w:pPr>
        <w:pStyle w:val="Flietext"/>
      </w:pPr>
      <w:r>
        <w:t>IBAN:</w:t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8B5490A" w14:textId="77777777" w:rsidR="001F0B04" w:rsidRDefault="001F0B04" w:rsidP="001F0B04">
      <w:pPr>
        <w:pStyle w:val="Flietext"/>
      </w:pPr>
      <w:r>
        <w:t>BIC:</w:t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DBFBE19" w14:textId="77777777" w:rsidR="001F0B04" w:rsidRDefault="001F0B04" w:rsidP="001F0B04">
      <w:pPr>
        <w:pStyle w:val="Flietext"/>
      </w:pPr>
    </w:p>
    <w:p w14:paraId="7B2DDE42" w14:textId="34DDA317" w:rsidR="001F0B04" w:rsidRDefault="001F0B04" w:rsidP="001F0B04">
      <w:pPr>
        <w:pStyle w:val="Flietext"/>
      </w:pPr>
      <w:r w:rsidRPr="001F0B04">
        <w:t>Datum</w:t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9B4841D" w14:textId="77777777" w:rsidR="001F0B04" w:rsidRDefault="001F0B04" w:rsidP="001F0B04">
      <w:pPr>
        <w:pStyle w:val="Flietext"/>
      </w:pPr>
    </w:p>
    <w:p w14:paraId="78A93F96" w14:textId="77777777" w:rsidR="001F0B04" w:rsidRDefault="001F0B04" w:rsidP="001F0B04">
      <w:pPr>
        <w:pStyle w:val="Flietext"/>
        <w:pBdr>
          <w:top w:val="single" w:sz="4" w:space="1" w:color="auto"/>
        </w:pBdr>
      </w:pPr>
      <w:r w:rsidRPr="001F0B04">
        <w:t>rechtsverbindliche Unterschrift</w:t>
      </w:r>
    </w:p>
    <w:p w14:paraId="0FF951DC" w14:textId="77777777" w:rsidR="001F0B04" w:rsidRDefault="001F0B04" w:rsidP="001F0B04">
      <w:pPr>
        <w:pStyle w:val="Flietext"/>
      </w:pPr>
    </w:p>
    <w:p w14:paraId="6AC61BD8" w14:textId="77777777" w:rsidR="001F0B04" w:rsidRDefault="001F0B04" w:rsidP="001F0B04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D270CC7" w14:textId="2B69FF97" w:rsidR="001F0B04" w:rsidRDefault="001F0B04" w:rsidP="001F0B04">
      <w:pPr>
        <w:pStyle w:val="Flietext"/>
      </w:pPr>
      <w:r w:rsidRPr="001F0B04">
        <w:t>Name des Unterzeichnenden in Druckbuchstaben</w:t>
      </w:r>
    </w:p>
    <w:p w14:paraId="2514B3BE" w14:textId="77777777" w:rsidR="004C62F9" w:rsidRDefault="004C62F9">
      <w:pPr>
        <w:spacing w:after="0" w:line="240" w:lineRule="auto"/>
        <w:rPr>
          <w:rFonts w:ascii="Arial" w:eastAsia="Times New Roman" w:hAnsi="Arial" w:cs="Times New Roman"/>
          <w:b/>
          <w:bCs/>
          <w:kern w:val="32"/>
          <w:sz w:val="24"/>
          <w:szCs w:val="26"/>
          <w:lang w:eastAsia="de-DE"/>
        </w:rPr>
      </w:pPr>
      <w:r>
        <w:lastRenderedPageBreak/>
        <w:br w:type="page"/>
      </w:r>
    </w:p>
    <w:p w14:paraId="220C2024" w14:textId="0BD27D11" w:rsidR="004C62F9" w:rsidRDefault="004C62F9" w:rsidP="004C62F9">
      <w:pPr>
        <w:pStyle w:val="berschrift3"/>
      </w:pPr>
      <w:r w:rsidRPr="009B0477">
        <w:t>Erklärung des Arbeitgebenden</w:t>
      </w:r>
    </w:p>
    <w:p w14:paraId="54160229" w14:textId="137C4913" w:rsidR="004C62F9" w:rsidRPr="009B0477" w:rsidRDefault="004C62F9" w:rsidP="004C62F9">
      <w:pPr>
        <w:pStyle w:val="Flietext"/>
      </w:pPr>
      <w:r>
        <w:t>(lediglich vom Arbeitgeber abzugeben)</w:t>
      </w:r>
    </w:p>
    <w:p w14:paraId="6B5DD341" w14:textId="77777777" w:rsidR="004C62F9" w:rsidRDefault="004C62F9" w:rsidP="004C62F9">
      <w:pPr>
        <w:pStyle w:val="Flietext"/>
      </w:pPr>
      <w:r w:rsidRPr="009B0477">
        <w:t>Hiermit erkläre ich</w:t>
      </w:r>
      <w:r>
        <w:t xml:space="preserve">, </w:t>
      </w:r>
      <w:r w:rsidRPr="009B0477">
        <w:t>dass die erfolgte Weiterbildung für den Antragstellenden gemäß §106a Abs. 2 SGB III von der Agentur für Arbeit gefördert wurde.</w:t>
      </w:r>
      <w:r>
        <w:t xml:space="preserve"> </w:t>
      </w:r>
    </w:p>
    <w:p w14:paraId="097E6831" w14:textId="35C66E11" w:rsidR="004C62F9" w:rsidRDefault="004C62F9" w:rsidP="004C62F9">
      <w:pPr>
        <w:pStyle w:val="Flietext"/>
      </w:pPr>
      <w:r>
        <w:t>Vorliegende Nachweise der Förderung wurden beigefügt.</w:t>
      </w:r>
    </w:p>
    <w:p w14:paraId="18794B4F" w14:textId="77777777" w:rsidR="004C62F9" w:rsidRDefault="004C62F9" w:rsidP="004C62F9">
      <w:pPr>
        <w:pStyle w:val="Flietext"/>
      </w:pPr>
    </w:p>
    <w:p w14:paraId="0F81609B" w14:textId="004AD3F8" w:rsidR="004C62F9" w:rsidRDefault="004C62F9" w:rsidP="004C62F9">
      <w:pPr>
        <w:pStyle w:val="Flietext"/>
      </w:pPr>
      <w:r w:rsidRPr="001F0B04">
        <w:t>Datum</w:t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163C2B1" w14:textId="77777777" w:rsidR="004C62F9" w:rsidRDefault="004C62F9" w:rsidP="004C62F9">
      <w:pPr>
        <w:pStyle w:val="Flietext"/>
      </w:pPr>
    </w:p>
    <w:p w14:paraId="1B30FCD6" w14:textId="77777777" w:rsidR="004C62F9" w:rsidRDefault="004C62F9" w:rsidP="004C62F9">
      <w:pPr>
        <w:pStyle w:val="Flietext"/>
      </w:pPr>
    </w:p>
    <w:p w14:paraId="41604D06" w14:textId="77777777" w:rsidR="004C62F9" w:rsidRDefault="004C62F9" w:rsidP="004C62F9">
      <w:pPr>
        <w:pStyle w:val="Flietext"/>
        <w:pBdr>
          <w:top w:val="single" w:sz="4" w:space="1" w:color="auto"/>
        </w:pBdr>
      </w:pPr>
      <w:r w:rsidRPr="001F0B04">
        <w:t>rechtsverbindliche Unterschrift</w:t>
      </w:r>
    </w:p>
    <w:p w14:paraId="2677AA42" w14:textId="77777777" w:rsidR="004C62F9" w:rsidRDefault="004C62F9" w:rsidP="004C62F9">
      <w:pPr>
        <w:pStyle w:val="Flietext"/>
      </w:pPr>
    </w:p>
    <w:p w14:paraId="57CB7FF7" w14:textId="77777777" w:rsidR="004C62F9" w:rsidRDefault="004C62F9" w:rsidP="004C62F9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E2209EE" w14:textId="51B28265" w:rsidR="000D004A" w:rsidRPr="001F0B04" w:rsidRDefault="004C62F9" w:rsidP="001F0B04">
      <w:pPr>
        <w:pStyle w:val="Flietext"/>
      </w:pPr>
      <w:r w:rsidRPr="001F0B04">
        <w:t>Name des Unterzeichnenden in Druckbuchstaben</w:t>
      </w:r>
    </w:p>
    <w:sectPr w:rsidR="000D004A" w:rsidRPr="001F0B04" w:rsidSect="003C6EE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552" w:right="328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216624" w14:textId="77777777" w:rsidR="001F0B04" w:rsidRDefault="001F0B04" w:rsidP="00AE272F">
      <w:r>
        <w:separator/>
      </w:r>
    </w:p>
  </w:endnote>
  <w:endnote w:type="continuationSeparator" w:id="0">
    <w:p w14:paraId="1FBC0051" w14:textId="77777777" w:rsidR="001F0B04" w:rsidRDefault="001F0B04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altName w:val="Frutiger LT 45 Light"/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2C1C4" w14:textId="77777777" w:rsidR="00E21D95" w:rsidRDefault="00E21D95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="0044030A" w:rsidRPr="00DE44B2">
      <w:rPr>
        <w:rStyle w:val="Seitenzahl"/>
      </w:rPr>
      <w:instrText>PAGE</w:instrText>
    </w:r>
    <w:r w:rsidRPr="00DE44B2">
      <w:rPr>
        <w:rStyle w:val="Seitenzahl"/>
      </w:rPr>
      <w:instrText xml:space="preserve">  </w:instrText>
    </w:r>
    <w:r w:rsidRPr="00DE44B2">
      <w:rPr>
        <w:rStyle w:val="Seitenzahl"/>
      </w:rPr>
      <w:fldChar w:fldCharType="separate"/>
    </w:r>
    <w:r w:rsidR="009247CA">
      <w:rPr>
        <w:rStyle w:val="Seitenzahl"/>
        <w:noProof/>
      </w:rPr>
      <w:t>2</w:t>
    </w:r>
    <w:r w:rsidRPr="00DE44B2">
      <w:rPr>
        <w:rStyle w:val="Seitenzahl"/>
      </w:rPr>
      <w:fldChar w:fldCharType="end"/>
    </w:r>
    <w:r w:rsidR="000910FF">
      <w:rPr>
        <w:rStyle w:val="Seitenzahl"/>
      </w:rPr>
      <w:t xml:space="preserve"> </w:t>
    </w:r>
  </w:p>
  <w:p w14:paraId="3CB058BD" w14:textId="77777777" w:rsidR="000F6EDA" w:rsidRDefault="000F6ED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719D3" w14:textId="77777777" w:rsidR="000F6EDA" w:rsidRDefault="00512321" w:rsidP="001F0B04">
    <w:pPr>
      <w:pStyle w:val="Fuzeile"/>
      <w:jc w:val="left"/>
    </w:pPr>
    <w:r>
      <w:t>zgs consult GmbH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9C38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E3CEEC" w14:textId="77777777" w:rsidR="001F0B04" w:rsidRDefault="001F0B04" w:rsidP="00AE272F">
      <w:r>
        <w:separator/>
      </w:r>
    </w:p>
  </w:footnote>
  <w:footnote w:type="continuationSeparator" w:id="0">
    <w:p w14:paraId="2E6538E0" w14:textId="77777777" w:rsidR="001F0B04" w:rsidRDefault="001F0B04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E0D84" w14:textId="77777777" w:rsidR="00AE272F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D6D8592" wp14:editId="3DA9DD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62F9">
      <w:rPr>
        <w:noProof/>
        <w:lang w:eastAsia="de-DE"/>
      </w:rPr>
      <w:pict w14:anchorId="389C08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509EA86" wp14:editId="7876F8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0737E182" wp14:editId="05D2EA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076FACA7" wp14:editId="623F3B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2ED63210" wp14:editId="6A4B55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67132084" wp14:editId="63D349B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3BC08CB6" wp14:editId="64E2EC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396822" w14:textId="77777777" w:rsidR="000F6EDA" w:rsidRDefault="000F6ED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F55CD" w14:textId="77777777" w:rsidR="00F54F65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709E520E" wp14:editId="04BEDF8C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9B5DBB" w14:textId="77777777" w:rsidR="00F54F65" w:rsidRDefault="00F54F65">
    <w:pPr>
      <w:pStyle w:val="Kopfzeile"/>
    </w:pPr>
  </w:p>
  <w:p w14:paraId="1467BAFC" w14:textId="77777777" w:rsidR="000F6EDA" w:rsidRDefault="000F6ED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A1E94" w14:textId="77777777"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2992A619" wp14:editId="79FAD54F">
          <wp:simplePos x="0" y="0"/>
          <wp:positionH relativeFrom="page">
            <wp:posOffset>6358255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A3C91E" w14:textId="77777777" w:rsidR="000F6EDA" w:rsidRDefault="000F6E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B777EA"/>
    <w:multiLevelType w:val="hybridMultilevel"/>
    <w:tmpl w:val="22520CF4"/>
    <w:lvl w:ilvl="0" w:tplc="6A9E96A4">
      <w:numFmt w:val="bullet"/>
      <w:lvlText w:val=""/>
      <w:lvlJc w:val="left"/>
      <w:pPr>
        <w:ind w:left="862" w:hanging="93"/>
      </w:pPr>
      <w:rPr>
        <w:rFonts w:ascii="Symbol" w:eastAsia="Symbol" w:hAnsi="Symbol" w:cs="Symbol" w:hint="default"/>
        <w:w w:val="99"/>
        <w:sz w:val="18"/>
        <w:szCs w:val="18"/>
        <w:lang w:val="de-DE" w:eastAsia="en-US" w:bidi="ar-SA"/>
      </w:rPr>
    </w:lvl>
    <w:lvl w:ilvl="1" w:tplc="7F545736">
      <w:numFmt w:val="bullet"/>
      <w:lvlText w:val="•"/>
      <w:lvlJc w:val="left"/>
      <w:pPr>
        <w:ind w:left="1752" w:hanging="93"/>
      </w:pPr>
      <w:rPr>
        <w:rFonts w:hint="default"/>
        <w:lang w:val="de-DE" w:eastAsia="en-US" w:bidi="ar-SA"/>
      </w:rPr>
    </w:lvl>
    <w:lvl w:ilvl="2" w:tplc="40628136">
      <w:numFmt w:val="bullet"/>
      <w:lvlText w:val="•"/>
      <w:lvlJc w:val="left"/>
      <w:pPr>
        <w:ind w:left="2645" w:hanging="93"/>
      </w:pPr>
      <w:rPr>
        <w:rFonts w:hint="default"/>
        <w:lang w:val="de-DE" w:eastAsia="en-US" w:bidi="ar-SA"/>
      </w:rPr>
    </w:lvl>
    <w:lvl w:ilvl="3" w:tplc="7A2ECC1A">
      <w:numFmt w:val="bullet"/>
      <w:lvlText w:val="•"/>
      <w:lvlJc w:val="left"/>
      <w:pPr>
        <w:ind w:left="3537" w:hanging="93"/>
      </w:pPr>
      <w:rPr>
        <w:rFonts w:hint="default"/>
        <w:lang w:val="de-DE" w:eastAsia="en-US" w:bidi="ar-SA"/>
      </w:rPr>
    </w:lvl>
    <w:lvl w:ilvl="4" w:tplc="83F24522">
      <w:numFmt w:val="bullet"/>
      <w:lvlText w:val="•"/>
      <w:lvlJc w:val="left"/>
      <w:pPr>
        <w:ind w:left="4430" w:hanging="93"/>
      </w:pPr>
      <w:rPr>
        <w:rFonts w:hint="default"/>
        <w:lang w:val="de-DE" w:eastAsia="en-US" w:bidi="ar-SA"/>
      </w:rPr>
    </w:lvl>
    <w:lvl w:ilvl="5" w:tplc="77067B2C">
      <w:numFmt w:val="bullet"/>
      <w:lvlText w:val="•"/>
      <w:lvlJc w:val="left"/>
      <w:pPr>
        <w:ind w:left="5323" w:hanging="93"/>
      </w:pPr>
      <w:rPr>
        <w:rFonts w:hint="default"/>
        <w:lang w:val="de-DE" w:eastAsia="en-US" w:bidi="ar-SA"/>
      </w:rPr>
    </w:lvl>
    <w:lvl w:ilvl="6" w:tplc="AB4E803A">
      <w:numFmt w:val="bullet"/>
      <w:lvlText w:val="•"/>
      <w:lvlJc w:val="left"/>
      <w:pPr>
        <w:ind w:left="6215" w:hanging="93"/>
      </w:pPr>
      <w:rPr>
        <w:rFonts w:hint="default"/>
        <w:lang w:val="de-DE" w:eastAsia="en-US" w:bidi="ar-SA"/>
      </w:rPr>
    </w:lvl>
    <w:lvl w:ilvl="7" w:tplc="9FBC684C">
      <w:numFmt w:val="bullet"/>
      <w:lvlText w:val="•"/>
      <w:lvlJc w:val="left"/>
      <w:pPr>
        <w:ind w:left="7108" w:hanging="93"/>
      </w:pPr>
      <w:rPr>
        <w:rFonts w:hint="default"/>
        <w:lang w:val="de-DE" w:eastAsia="en-US" w:bidi="ar-SA"/>
      </w:rPr>
    </w:lvl>
    <w:lvl w:ilvl="8" w:tplc="8A205DB4">
      <w:numFmt w:val="bullet"/>
      <w:lvlText w:val="•"/>
      <w:lvlJc w:val="left"/>
      <w:pPr>
        <w:ind w:left="8001" w:hanging="93"/>
      </w:pPr>
      <w:rPr>
        <w:rFonts w:hint="default"/>
        <w:lang w:val="de-DE" w:eastAsia="en-US" w:bidi="ar-SA"/>
      </w:rPr>
    </w:lvl>
  </w:abstractNum>
  <w:abstractNum w:abstractNumId="14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3"/>
    </w:lvlOverride>
  </w:num>
  <w:num w:numId="2">
    <w:abstractNumId w:val="2"/>
  </w:num>
  <w:num w:numId="3">
    <w:abstractNumId w:val="1"/>
  </w:num>
  <w:num w:numId="4">
    <w:abstractNumId w:val="24"/>
  </w:num>
  <w:num w:numId="5">
    <w:abstractNumId w:val="16"/>
  </w:num>
  <w:num w:numId="6">
    <w:abstractNumId w:val="20"/>
  </w:num>
  <w:num w:numId="7">
    <w:abstractNumId w:val="19"/>
  </w:num>
  <w:num w:numId="8">
    <w:abstractNumId w:val="17"/>
  </w:num>
  <w:num w:numId="9">
    <w:abstractNumId w:val="4"/>
  </w:num>
  <w:num w:numId="10">
    <w:abstractNumId w:val="6"/>
  </w:num>
  <w:num w:numId="11">
    <w:abstractNumId w:val="5"/>
  </w:num>
  <w:num w:numId="12">
    <w:abstractNumId w:val="7"/>
  </w:num>
  <w:num w:numId="13">
    <w:abstractNumId w:val="22"/>
  </w:num>
  <w:num w:numId="14">
    <w:abstractNumId w:val="9"/>
  </w:num>
  <w:num w:numId="15">
    <w:abstractNumId w:val="18"/>
  </w:num>
  <w:num w:numId="16">
    <w:abstractNumId w:val="10"/>
  </w:num>
  <w:num w:numId="17">
    <w:abstractNumId w:val="15"/>
  </w:num>
  <w:num w:numId="18">
    <w:abstractNumId w:val="0"/>
  </w:num>
  <w:num w:numId="19">
    <w:abstractNumId w:val="8"/>
  </w:num>
  <w:num w:numId="20">
    <w:abstractNumId w:val="23"/>
  </w:num>
  <w:num w:numId="21">
    <w:abstractNumId w:val="12"/>
  </w:num>
  <w:num w:numId="22">
    <w:abstractNumId w:val="14"/>
  </w:num>
  <w:num w:numId="23">
    <w:abstractNumId w:val="11"/>
  </w:num>
  <w:num w:numId="24">
    <w:abstractNumId w:val="2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enforcement="1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B04"/>
    <w:rsid w:val="00056D1A"/>
    <w:rsid w:val="00062D62"/>
    <w:rsid w:val="00074899"/>
    <w:rsid w:val="000910FF"/>
    <w:rsid w:val="000D004A"/>
    <w:rsid w:val="000F6EDA"/>
    <w:rsid w:val="00132960"/>
    <w:rsid w:val="00140115"/>
    <w:rsid w:val="00166F6A"/>
    <w:rsid w:val="001B40B3"/>
    <w:rsid w:val="001D11BE"/>
    <w:rsid w:val="001D295C"/>
    <w:rsid w:val="001D4000"/>
    <w:rsid w:val="001D6B6F"/>
    <w:rsid w:val="001E2715"/>
    <w:rsid w:val="001F0B04"/>
    <w:rsid w:val="001F289E"/>
    <w:rsid w:val="00216A5F"/>
    <w:rsid w:val="00224405"/>
    <w:rsid w:val="00240621"/>
    <w:rsid w:val="00256F98"/>
    <w:rsid w:val="00277579"/>
    <w:rsid w:val="002A28F8"/>
    <w:rsid w:val="002E219E"/>
    <w:rsid w:val="002F2816"/>
    <w:rsid w:val="00377701"/>
    <w:rsid w:val="003A2FF1"/>
    <w:rsid w:val="003C6EED"/>
    <w:rsid w:val="003D064C"/>
    <w:rsid w:val="003E4A9C"/>
    <w:rsid w:val="003F14BA"/>
    <w:rsid w:val="0043048E"/>
    <w:rsid w:val="0044030A"/>
    <w:rsid w:val="00446B7F"/>
    <w:rsid w:val="004521B9"/>
    <w:rsid w:val="00461B99"/>
    <w:rsid w:val="004649F5"/>
    <w:rsid w:val="00493CEB"/>
    <w:rsid w:val="004B3E4E"/>
    <w:rsid w:val="004C2FE9"/>
    <w:rsid w:val="004C62F9"/>
    <w:rsid w:val="004D2C3D"/>
    <w:rsid w:val="004E6C0F"/>
    <w:rsid w:val="005003C6"/>
    <w:rsid w:val="0050408C"/>
    <w:rsid w:val="00512321"/>
    <w:rsid w:val="00512A6B"/>
    <w:rsid w:val="005265CF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B4AF2"/>
    <w:rsid w:val="006C2279"/>
    <w:rsid w:val="00712DE6"/>
    <w:rsid w:val="007301A3"/>
    <w:rsid w:val="00777A20"/>
    <w:rsid w:val="007A6A4F"/>
    <w:rsid w:val="007E7D87"/>
    <w:rsid w:val="007F1725"/>
    <w:rsid w:val="00832A8C"/>
    <w:rsid w:val="0086540B"/>
    <w:rsid w:val="008A7814"/>
    <w:rsid w:val="008D1A65"/>
    <w:rsid w:val="008D2D75"/>
    <w:rsid w:val="008F58C1"/>
    <w:rsid w:val="009247CA"/>
    <w:rsid w:val="009C3886"/>
    <w:rsid w:val="009F4F42"/>
    <w:rsid w:val="00A1376F"/>
    <w:rsid w:val="00A477A8"/>
    <w:rsid w:val="00A60C8A"/>
    <w:rsid w:val="00AA177A"/>
    <w:rsid w:val="00AB52C2"/>
    <w:rsid w:val="00AD0A72"/>
    <w:rsid w:val="00AE272F"/>
    <w:rsid w:val="00B018F8"/>
    <w:rsid w:val="00B20DE1"/>
    <w:rsid w:val="00B67815"/>
    <w:rsid w:val="00B926EC"/>
    <w:rsid w:val="00BF364A"/>
    <w:rsid w:val="00C42813"/>
    <w:rsid w:val="00C81E94"/>
    <w:rsid w:val="00CC0038"/>
    <w:rsid w:val="00CC7E3D"/>
    <w:rsid w:val="00DA2484"/>
    <w:rsid w:val="00DA47C3"/>
    <w:rsid w:val="00DE328D"/>
    <w:rsid w:val="00DE44B2"/>
    <w:rsid w:val="00E21D95"/>
    <w:rsid w:val="00E524DD"/>
    <w:rsid w:val="00EB78C3"/>
    <w:rsid w:val="00EB7FDF"/>
    <w:rsid w:val="00EE6815"/>
    <w:rsid w:val="00EE7919"/>
    <w:rsid w:val="00F44549"/>
    <w:rsid w:val="00F54F65"/>
    <w:rsid w:val="00F74E43"/>
    <w:rsid w:val="00F8717E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03C0E3F2"/>
  <w15:chartTrackingRefBased/>
  <w15:docId w15:val="{870EB246-F392-464C-94CA-C03C34EB7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62F9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libri" w:hAnsi="Times-Roman" w:cs="Times-Roman"/>
      <w:color w:val="000000"/>
      <w:sz w:val="24"/>
      <w:szCs w:val="24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pPr>
      <w:spacing w:after="0" w:line="240" w:lineRule="auto"/>
    </w:pPr>
    <w:rPr>
      <w:rFonts w:ascii="TSTAR Mono Round Regular" w:eastAsia="MS Mincho" w:hAnsi="TSTAR Mono Round Regular" w:cs="Times New Roman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1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 w:line="276" w:lineRule="auto"/>
    </w:pPr>
    <w:rPr>
      <w:rFonts w:ascii="Frutiger LT 45 Light" w:eastAsia="Times New Roman" w:hAnsi="Frutiger LT 45 Light" w:cs="Times New Roman"/>
      <w:b/>
      <w:iCs/>
      <w:color w:val="002C5B"/>
      <w:sz w:val="24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 w:line="276" w:lineRule="auto"/>
    </w:pPr>
    <w:rPr>
      <w:rFonts w:ascii="Frutiger LT 45 Light" w:eastAsia="Times New Roman" w:hAnsi="Frutiger LT 45 Light" w:cs="Times New Roman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 w:line="276" w:lineRule="auto"/>
    </w:pPr>
    <w:rPr>
      <w:rFonts w:ascii="Frutiger LT 45 Light" w:eastAsia="Times New Roman" w:hAnsi="Frutiger LT 45 Light" w:cs="Times New Roman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 w:line="276" w:lineRule="auto"/>
      <w:jc w:val="both"/>
    </w:pPr>
    <w:rPr>
      <w:rFonts w:ascii="Frutiger LT 45 Light" w:eastAsia="Times New Roman" w:hAnsi="Frutiger LT 45 Light" w:cs="Times New Roman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paragraph" w:styleId="Textkrper">
    <w:name w:val="Body Text"/>
    <w:basedOn w:val="Standard"/>
    <w:link w:val="TextkrperZchn"/>
    <w:uiPriority w:val="1"/>
    <w:qFormat/>
    <w:rsid w:val="001F0B0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1F0B04"/>
    <w:rPr>
      <w:rFonts w:ascii="Arial" w:eastAsia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s_s\Downloads\FD_Textvorlage%20(1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56EE39B9-FC93-4699-9B99-1A80DF9BD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2167AD-3C15-4CF5-81A3-253F28795FB9}">
  <ds:schemaRefs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3fbce752-e0b5-44e0-a176-a764f7ee10b9"/>
    <ds:schemaRef ds:uri="http://schemas.microsoft.com/sharepoint/v4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a1ecfe42-46ee-4a17-bf3f-19e894ea6ffa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FD_Textvorlage (1).dotx</Template>
  <TotalTime>0</TotalTime>
  <Pages>2</Pages>
  <Words>167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zgs consult GmbH</vt:lpstr>
    </vt:vector>
  </TitlesOfParts>
  <Company>zgs consult GmbH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Berliner Weiterbildungsprämie - Mittelanforderung</dc:title>
  <dc:subject>Berliner Weiterbildungsprämie - Mittelanforderung</dc:subject>
  <dc:creator>Kass, Stephan</dc:creator>
  <cp:keywords/>
  <cp:lastModifiedBy>Kass, Stephan</cp:lastModifiedBy>
  <cp:revision>3</cp:revision>
  <cp:lastPrinted>2016-01-22T11:20:00Z</cp:lastPrinted>
  <dcterms:created xsi:type="dcterms:W3CDTF">2021-01-19T08:30:00Z</dcterms:created>
  <dcterms:modified xsi:type="dcterms:W3CDTF">2021-02-24T13:44:00Z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