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A728E0" w14:textId="77777777" w:rsidR="00E9028A" w:rsidRDefault="00E9028A" w:rsidP="00E9028A">
      <w:pPr>
        <w:pStyle w:val="berschrift2"/>
      </w:pPr>
      <w:r w:rsidRPr="009A70A7">
        <w:t xml:space="preserve">Antrag </w:t>
      </w:r>
    </w:p>
    <w:p w14:paraId="4AD80C04" w14:textId="77777777" w:rsidR="00E9028A" w:rsidRPr="009A70A7" w:rsidRDefault="00E9028A" w:rsidP="00E9028A">
      <w:pPr>
        <w:pStyle w:val="Flietext"/>
      </w:pPr>
      <w:r w:rsidRPr="009A70A7">
        <w:t xml:space="preserve">auf Gewährung einer Weiterbildungsprämie für Leistungsempfangende des Kurzarbeitergeldes (KUG) während des Zeitraums ihrer Weiterbildung („Berliner Weiterbildungsprämie“) </w:t>
      </w:r>
      <w:r>
        <w:rPr>
          <w:rStyle w:val="Funotenzeichen"/>
        </w:rPr>
        <w:footnoteReference w:id="1"/>
      </w:r>
    </w:p>
    <w:p w14:paraId="5D51CBFE" w14:textId="77777777" w:rsidR="00E9028A" w:rsidRPr="00960B65" w:rsidRDefault="00E81F83" w:rsidP="00E81F83">
      <w:pPr>
        <w:pStyle w:val="berschrift4"/>
      </w:pPr>
      <w:r>
        <w:t>1</w:t>
      </w:r>
      <w:r w:rsidRPr="00E9028A">
        <w:t xml:space="preserve">. </w:t>
      </w:r>
      <w:r w:rsidR="00E9028A" w:rsidRPr="00960B65">
        <w:t>Antragstelle</w:t>
      </w:r>
      <w:r w:rsidR="00BD4FB3">
        <w:t>r*in</w:t>
      </w:r>
      <w:r w:rsidR="00E9028A" w:rsidRPr="00960B65">
        <w:t xml:space="preserve"> (KUG-Leistungsbeziehe</w:t>
      </w:r>
      <w:r w:rsidR="00BD4FB3">
        <w:t>r*in</w:t>
      </w:r>
      <w:r w:rsidR="00E9028A" w:rsidRPr="00960B65">
        <w:t xml:space="preserve">) </w:t>
      </w:r>
    </w:p>
    <w:p w14:paraId="260BC79C" w14:textId="77777777" w:rsidR="00E9028A" w:rsidRPr="00E9028A" w:rsidRDefault="00E9028A" w:rsidP="00E9028A">
      <w:pPr>
        <w:pStyle w:val="Flietext"/>
      </w:pPr>
      <w:r w:rsidRPr="00E9028A">
        <w:t>Name, Vorname:</w:t>
      </w:r>
      <w:r w:rsidRPr="00E9028A">
        <w:tab/>
      </w:r>
      <w:r w:rsidRPr="00E9028A">
        <w:fldChar w:fldCharType="begin">
          <w:ffData>
            <w:name w:val="Text1"/>
            <w:enabled/>
            <w:calcOnExit w:val="0"/>
            <w:textInput/>
          </w:ffData>
        </w:fldChar>
      </w:r>
      <w:bookmarkStart w:id="0" w:name="Text1"/>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bookmarkEnd w:id="0"/>
    </w:p>
    <w:p w14:paraId="2CF57A93" w14:textId="77777777" w:rsidR="00E9028A" w:rsidRPr="00E9028A" w:rsidRDefault="00E9028A" w:rsidP="00E9028A">
      <w:pPr>
        <w:pStyle w:val="Flietext"/>
      </w:pPr>
      <w:bookmarkStart w:id="1" w:name="_Hlk12554071"/>
      <w:r w:rsidRPr="00E9028A">
        <w:t>Geburtsdatum:</w:t>
      </w:r>
      <w:r w:rsidRPr="00E9028A">
        <w:tab/>
      </w:r>
      <w:r w:rsidR="00E81F83">
        <w:tab/>
      </w:r>
      <w:r>
        <w:fldChar w:fldCharType="begin">
          <w:ffData>
            <w:name w:val="Text2"/>
            <w:enabled/>
            <w:calcOnExit w:val="0"/>
            <w:textInput>
              <w:type w:val="date"/>
              <w:format w:val="dd.MM.yyyy"/>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bookmarkEnd w:id="1"/>
    <w:p w14:paraId="606C1724" w14:textId="77777777" w:rsidR="00E9028A" w:rsidRPr="005D6C29" w:rsidRDefault="00E9028A" w:rsidP="00E9028A">
      <w:pPr>
        <w:pStyle w:val="Flietext"/>
      </w:pPr>
      <w:r>
        <w:t>Geschlecht:</w:t>
      </w:r>
      <w:r>
        <w:tab/>
      </w:r>
      <w:r>
        <w:tab/>
      </w:r>
      <w:r>
        <w:fldChar w:fldCharType="begin">
          <w:ffData>
            <w:name w:val="Kontrollkästchen1"/>
            <w:enabled/>
            <w:calcOnExit w:val="0"/>
            <w:checkBox>
              <w:sizeAuto/>
              <w:default w:val="0"/>
            </w:checkBox>
          </w:ffData>
        </w:fldChar>
      </w:r>
      <w:bookmarkStart w:id="3" w:name="Kontrollkästchen1"/>
      <w:r>
        <w:instrText xml:space="preserve"> FORMCHECKBOX </w:instrText>
      </w:r>
      <w:r w:rsidR="00247CEE">
        <w:fldChar w:fldCharType="separate"/>
      </w:r>
      <w:r>
        <w:fldChar w:fldCharType="end"/>
      </w:r>
      <w:bookmarkEnd w:id="3"/>
      <w:r>
        <w:t xml:space="preserve"> M</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W</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D</w:t>
      </w:r>
    </w:p>
    <w:p w14:paraId="2DC0B3B2" w14:textId="77777777" w:rsidR="00E9028A" w:rsidRPr="00E9028A" w:rsidRDefault="00E9028A" w:rsidP="00E9028A">
      <w:pPr>
        <w:pStyle w:val="Flietext"/>
      </w:pPr>
      <w:r w:rsidRPr="00E9028A">
        <w:t>Adresse:</w:t>
      </w:r>
      <w:r w:rsidRPr="00E9028A">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54BA718E" w14:textId="77777777" w:rsidR="00E9028A" w:rsidRDefault="00E9028A" w:rsidP="00E9028A">
      <w:pPr>
        <w:pStyle w:val="Flietext"/>
      </w:pPr>
      <w:r>
        <w:t>Telefon:</w:t>
      </w:r>
      <w:r>
        <w:tab/>
      </w:r>
      <w:r>
        <w:tab/>
      </w:r>
      <w:r w:rsidR="00E81F83">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0FA32FC7" w14:textId="77777777" w:rsidR="00E9028A" w:rsidRPr="005D6C29" w:rsidRDefault="00E9028A" w:rsidP="00E9028A">
      <w:pPr>
        <w:pStyle w:val="Flietext"/>
      </w:pPr>
      <w:r>
        <w:t>E-Mail:</w:t>
      </w:r>
      <w:r>
        <w:tab/>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026C9AF2" w14:textId="77777777" w:rsidR="00E9028A" w:rsidRPr="00E9028A" w:rsidRDefault="00E9028A" w:rsidP="00AA6368">
      <w:pPr>
        <w:pStyle w:val="Flietext"/>
        <w:spacing w:before="240"/>
      </w:pPr>
      <w:r w:rsidRPr="00E9028A">
        <w:t>Schulabschluss:</w:t>
      </w:r>
      <w:r w:rsidRPr="00E9028A">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t>kein Schulabschluss</w:t>
      </w:r>
    </w:p>
    <w:p w14:paraId="1B80EB7E" w14:textId="77777777" w:rsidR="00E9028A" w:rsidRPr="00E9028A" w:rsidRDefault="00E9028A" w:rsidP="00E9028A">
      <w:pPr>
        <w:pStyle w:val="Flietex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t>Hauptschule</w:t>
      </w:r>
    </w:p>
    <w:p w14:paraId="3BD6EF62" w14:textId="77777777" w:rsidR="00E9028A" w:rsidRPr="00E9028A" w:rsidRDefault="00E9028A" w:rsidP="00E9028A">
      <w:pPr>
        <w:pStyle w:val="Flietex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t>Mittlere Reife</w:t>
      </w:r>
    </w:p>
    <w:p w14:paraId="3FAA4C55" w14:textId="77777777" w:rsidR="00E9028A" w:rsidRDefault="00E9028A" w:rsidP="00E9028A">
      <w:pPr>
        <w:pStyle w:val="Flietex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t>Abitur</w:t>
      </w:r>
    </w:p>
    <w:p w14:paraId="033F2888" w14:textId="77777777" w:rsidR="00E9028A" w:rsidRPr="00E9028A" w:rsidRDefault="00E9028A" w:rsidP="00E9028A">
      <w:pPr>
        <w:pStyle w:val="Flietext"/>
      </w:pPr>
      <w:r>
        <w:t xml:space="preserve">Höchster </w:t>
      </w:r>
      <w:r>
        <w:br/>
        <w:t>Berufs</w:t>
      </w:r>
      <w:r w:rsidRPr="00E9028A">
        <w:t>abschluss:</w:t>
      </w:r>
      <w:r w:rsidRPr="00E9028A">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Pr="005D6C29">
        <w:t>ohne abgeschl. Berufsausbildung</w:t>
      </w:r>
    </w:p>
    <w:p w14:paraId="2902A01B" w14:textId="77777777" w:rsidR="00E9028A" w:rsidRPr="00E9028A" w:rsidRDefault="00E9028A" w:rsidP="00E9028A">
      <w:pPr>
        <w:pStyle w:val="Flietex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Pr="005D6C29">
        <w:t>mit abgeschl. Berufsausbildung</w:t>
      </w:r>
    </w:p>
    <w:p w14:paraId="64C4F636" w14:textId="77777777" w:rsidR="00E9028A" w:rsidRPr="00E9028A" w:rsidRDefault="00E9028A" w:rsidP="00E9028A">
      <w:pPr>
        <w:pStyle w:val="Flietex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E81F83" w:rsidRPr="005D6C29">
        <w:t>Akademischer Abschluss</w:t>
      </w:r>
    </w:p>
    <w:p w14:paraId="7326749E" w14:textId="77777777" w:rsidR="00E9028A" w:rsidRPr="00E9028A" w:rsidRDefault="00E81F83" w:rsidP="00AA6368">
      <w:pPr>
        <w:pStyle w:val="Flietext"/>
        <w:spacing w:before="240"/>
      </w:pPr>
      <w:r>
        <w:t>Alleinerziehend:</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Ja</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Nein</w:t>
      </w:r>
    </w:p>
    <w:p w14:paraId="2554CD08" w14:textId="77777777" w:rsidR="00E81F83" w:rsidRPr="00E9028A" w:rsidRDefault="00E81F83" w:rsidP="00E81F83">
      <w:pPr>
        <w:pStyle w:val="Flietext"/>
      </w:pPr>
      <w:r>
        <w:t>Behinderung:</w:t>
      </w:r>
      <w:r>
        <w:tab/>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Ja</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Nein</w:t>
      </w:r>
    </w:p>
    <w:p w14:paraId="414A7AA8" w14:textId="77777777" w:rsidR="00E81F83" w:rsidRPr="00E9028A" w:rsidRDefault="00E81F83" w:rsidP="00E81F83">
      <w:pPr>
        <w:pStyle w:val="Flietext"/>
      </w:pPr>
      <w:r>
        <w:t>Migrationshintergrund</w:t>
      </w:r>
      <w:r>
        <w:rPr>
          <w:rStyle w:val="Funotenzeichen"/>
        </w:rPr>
        <w:footnoteReference w:id="2"/>
      </w:r>
      <w:r>
        <w:t>:</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Ja</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Nein</w:t>
      </w:r>
    </w:p>
    <w:p w14:paraId="61505532" w14:textId="77777777" w:rsidR="00E81F83" w:rsidRPr="00E9028A" w:rsidRDefault="00E81F83" w:rsidP="00E81F83">
      <w:pPr>
        <w:pStyle w:val="Flietext"/>
      </w:pPr>
      <w:r w:rsidRPr="005D6C29">
        <w:t>Fluchthintergrund</w:t>
      </w:r>
      <w:r>
        <w:t>:</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Ja</w:t>
      </w:r>
      <w:r>
        <w:tab/>
      </w:r>
      <w:r>
        <w:fldChar w:fldCharType="begin">
          <w:ffData>
            <w:name w:val="Kontrollkästchen1"/>
            <w:enabled/>
            <w:calcOnExit w:val="0"/>
            <w:checkBox>
              <w:sizeAuto/>
              <w:default w:val="0"/>
            </w:checkBox>
          </w:ffData>
        </w:fldChar>
      </w:r>
      <w:r>
        <w:instrText xml:space="preserve"> FORMCHECKBOX </w:instrText>
      </w:r>
      <w:r w:rsidR="00247CEE">
        <w:fldChar w:fldCharType="separate"/>
      </w:r>
      <w:r>
        <w:fldChar w:fldCharType="end"/>
      </w:r>
      <w:r>
        <w:t xml:space="preserve"> Nein</w:t>
      </w:r>
    </w:p>
    <w:p w14:paraId="61E15B05" w14:textId="77777777" w:rsidR="00E9028A" w:rsidRDefault="00E9028A" w:rsidP="00E81F83">
      <w:pPr>
        <w:pStyle w:val="berschrift4"/>
      </w:pPr>
      <w:r w:rsidRPr="00E9028A">
        <w:t xml:space="preserve">2. </w:t>
      </w:r>
      <w:r w:rsidRPr="00E81F83">
        <w:t>Arbeitgebe</w:t>
      </w:r>
      <w:r w:rsidR="00BD4FB3">
        <w:t>r*in</w:t>
      </w:r>
      <w:r w:rsidRPr="00E9028A">
        <w:t xml:space="preserve"> </w:t>
      </w:r>
    </w:p>
    <w:p w14:paraId="1D6DB253" w14:textId="77777777" w:rsidR="00F6171B" w:rsidRDefault="00F6171B" w:rsidP="00F6171B">
      <w:pPr>
        <w:pStyle w:val="Flietext"/>
      </w:pPr>
      <w:r>
        <w:t>Arbeitgeber*in:</w:t>
      </w:r>
      <w:r w:rsidRPr="00F6171B">
        <w:t xml:space="preserve"> </w:t>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145ED606" w14:textId="77777777" w:rsidR="00F6171B" w:rsidRDefault="00F6171B" w:rsidP="00F6171B">
      <w:pPr>
        <w:pStyle w:val="Flietext"/>
      </w:pPr>
      <w:r>
        <w:t>Adresse:</w:t>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15455CAE" w14:textId="77777777" w:rsidR="00F6171B" w:rsidRDefault="00F6171B" w:rsidP="00F6171B">
      <w:pPr>
        <w:pStyle w:val="Flietext"/>
      </w:pPr>
      <w:r>
        <w:t>Ansprechpartner*in:</w:t>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2101310A" w14:textId="77777777" w:rsidR="00F6171B" w:rsidRDefault="00F6171B" w:rsidP="00F6171B">
      <w:pPr>
        <w:pStyle w:val="Flietext"/>
      </w:pPr>
      <w:r>
        <w:t>Telefon:</w:t>
      </w:r>
      <w:r>
        <w:tab/>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45C31E74" w14:textId="77777777" w:rsidR="00F6171B" w:rsidRDefault="00F6171B" w:rsidP="00F6171B">
      <w:pPr>
        <w:pStyle w:val="Flietext"/>
      </w:pPr>
      <w:r>
        <w:t>E-Mail:</w:t>
      </w:r>
      <w:r>
        <w:tab/>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69742F77" w14:textId="77777777" w:rsidR="00F6171B" w:rsidRPr="00E9028A" w:rsidRDefault="00F6171B" w:rsidP="00F55FF7">
      <w:pPr>
        <w:pStyle w:val="Flietext"/>
        <w:spacing w:before="240"/>
        <w:jc w:val="left"/>
      </w:pPr>
      <w:r>
        <w:lastRenderedPageBreak/>
        <w:t xml:space="preserve">Betriebsgröße </w:t>
      </w:r>
      <w:r>
        <w:br/>
        <w:t>(Beschäftigte)</w:t>
      </w:r>
      <w:r w:rsidRPr="00E9028A">
        <w:t>:</w:t>
      </w:r>
      <w:r>
        <w:tab/>
      </w:r>
      <w:r w:rsidRPr="00E9028A">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1 bis 9 Beschäftigte</w:t>
      </w:r>
    </w:p>
    <w:p w14:paraId="294DD494" w14:textId="77777777"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10 bis 49 Beschäftigte</w:t>
      </w:r>
    </w:p>
    <w:p w14:paraId="29E0FE45" w14:textId="77777777" w:rsidR="00F6171B"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50 bis 249 Beschäftigte</w:t>
      </w:r>
    </w:p>
    <w:p w14:paraId="0A54A6DE" w14:textId="5AC60C8A" w:rsidR="00956D11"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250 oder mehr Beschäftigte</w:t>
      </w:r>
    </w:p>
    <w:p w14:paraId="5FC77809" w14:textId="3111A2FD" w:rsidR="00F6171B" w:rsidRPr="00E9028A" w:rsidRDefault="00956D11" w:rsidP="00F55FF7">
      <w:pPr>
        <w:pStyle w:val="Flietext"/>
        <w:spacing w:before="240"/>
        <w:jc w:val="left"/>
      </w:pPr>
      <w:r>
        <w:t>Branche</w:t>
      </w:r>
      <w:r w:rsidR="00F6171B" w:rsidRPr="00E9028A">
        <w:t>:</w:t>
      </w:r>
      <w:r>
        <w:tab/>
      </w:r>
      <w:r w:rsidR="00F6171B" w:rsidRPr="00E9028A">
        <w:tab/>
      </w:r>
      <w:r w:rsidR="00F6171B" w:rsidRPr="00E9028A">
        <w:fldChar w:fldCharType="begin">
          <w:ffData>
            <w:name w:val="Kontrollkästchen1"/>
            <w:enabled/>
            <w:calcOnExit w:val="0"/>
            <w:checkBox>
              <w:sizeAuto/>
              <w:default w:val="0"/>
            </w:checkBox>
          </w:ffData>
        </w:fldChar>
      </w:r>
      <w:r w:rsidR="00F6171B" w:rsidRPr="00E9028A">
        <w:instrText xml:space="preserve"> FORMCHECKBOX </w:instrText>
      </w:r>
      <w:r w:rsidR="00247CEE">
        <w:fldChar w:fldCharType="separate"/>
      </w:r>
      <w:r w:rsidR="00F6171B" w:rsidRPr="00E9028A">
        <w:fldChar w:fldCharType="end"/>
      </w:r>
      <w:r w:rsidR="00F6171B" w:rsidRPr="00E9028A">
        <w:tab/>
      </w:r>
      <w:r w:rsidR="00CC1D45">
        <w:t>Land- und Forstwirtschaft</w:t>
      </w:r>
    </w:p>
    <w:p w14:paraId="0254C98A" w14:textId="7618098E"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Nahrungs- und Genussmitte</w:t>
      </w:r>
      <w:r w:rsidR="00345FE5">
        <w:t>l</w:t>
      </w:r>
    </w:p>
    <w:p w14:paraId="09C46590" w14:textId="77777777" w:rsidR="00F6171B"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Textil und Bekleidung</w:t>
      </w:r>
    </w:p>
    <w:p w14:paraId="4E790228" w14:textId="77777777" w:rsidR="00F6171B" w:rsidRPr="00E9028A"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Chemie, Papier, Keramik</w:t>
      </w:r>
    </w:p>
    <w:p w14:paraId="135495E3" w14:textId="77777777" w:rsidR="00F6171B"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Metallverarbeitung</w:t>
      </w:r>
    </w:p>
    <w:p w14:paraId="2F06D618" w14:textId="77777777" w:rsidR="00F6171B" w:rsidRPr="00E9028A"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Maschinen- und Fahrzeugbau, elektr. Geräte</w:t>
      </w:r>
    </w:p>
    <w:p w14:paraId="34502C23" w14:textId="77777777"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Energieversorgung</w:t>
      </w:r>
    </w:p>
    <w:p w14:paraId="02BA1741" w14:textId="77777777" w:rsidR="00F6171B" w:rsidRPr="00E9028A"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Abfallbeseitigung, Abwasser, Recycling</w:t>
      </w:r>
    </w:p>
    <w:p w14:paraId="381AD89A" w14:textId="77777777" w:rsidR="00F6171B"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Bauwirtschaft</w:t>
      </w:r>
    </w:p>
    <w:p w14:paraId="78F46A6E" w14:textId="77777777" w:rsidR="00F6171B" w:rsidRPr="00E9028A"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Reparatur und Instandhaltung (inkl. Kfz.)</w:t>
      </w:r>
    </w:p>
    <w:p w14:paraId="53A3F0AD" w14:textId="77777777"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Groß- und Einzelhandel</w:t>
      </w:r>
    </w:p>
    <w:p w14:paraId="5354FA48" w14:textId="505009A4" w:rsidR="00F6171B" w:rsidRPr="00E9028A" w:rsidRDefault="00F6171B" w:rsidP="00F55FF7">
      <w:pPr>
        <w:pStyle w:val="Flietext"/>
        <w:ind w:left="2829" w:hanging="705"/>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Transport und Logistik (inkl. Person</w:t>
      </w:r>
      <w:r w:rsidR="00F178D5">
        <w:t>enb</w:t>
      </w:r>
      <w:r w:rsidR="00CC1D45">
        <w:t>eförderung)</w:t>
      </w:r>
    </w:p>
    <w:p w14:paraId="7E128966" w14:textId="77777777"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Hotel und Gaststättengewerbe, Tourismus</w:t>
      </w:r>
    </w:p>
    <w:p w14:paraId="282E07D1" w14:textId="77777777" w:rsidR="00F6171B" w:rsidRPr="00E9028A"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Medien (inkl. Elektronische Medien)</w:t>
      </w:r>
    </w:p>
    <w:p w14:paraId="08EE96D9" w14:textId="77777777" w:rsidR="00F6171B" w:rsidRPr="00E9028A" w:rsidRDefault="00F6171B"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Finanzdienstleistungen</w:t>
      </w:r>
    </w:p>
    <w:p w14:paraId="441DC5F8" w14:textId="77777777" w:rsidR="00F6171B" w:rsidRDefault="00F6171B"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C1D45">
        <w:t>Sonstige Bereiche und Dienstleistungen</w:t>
      </w:r>
    </w:p>
    <w:p w14:paraId="582E770C" w14:textId="4806FF89" w:rsidR="00E9028A" w:rsidRDefault="00E9028A" w:rsidP="00985D31">
      <w:pPr>
        <w:pStyle w:val="berschrift4"/>
      </w:pPr>
      <w:r w:rsidRPr="00E9028A">
        <w:t xml:space="preserve">3. Für </w:t>
      </w:r>
      <w:r w:rsidRPr="00985D31">
        <w:t>wel</w:t>
      </w:r>
      <w:r w:rsidR="00985D31" w:rsidRPr="00985D31">
        <w:t>c</w:t>
      </w:r>
      <w:r w:rsidRPr="00985D31">
        <w:t>he</w:t>
      </w:r>
      <w:r w:rsidRPr="00E9028A">
        <w:t xml:space="preserve"> Weiterbildung wird </w:t>
      </w:r>
      <w:r w:rsidRPr="00F178D5">
        <w:t>die</w:t>
      </w:r>
      <w:r w:rsidRPr="00E9028A">
        <w:t xml:space="preserve"> „Berliner Weiterbildungsprämie“ beantragt?</w:t>
      </w:r>
    </w:p>
    <w:p w14:paraId="0999FD86" w14:textId="2E5D6EEE" w:rsidR="00A54F23" w:rsidRPr="00F178D5" w:rsidRDefault="00A54F23" w:rsidP="00F178D5">
      <w:pPr>
        <w:pStyle w:val="Flietext"/>
      </w:pPr>
      <w:r w:rsidRPr="00F178D5">
        <w:t>Thema</w:t>
      </w:r>
      <w:r w:rsidR="005048A6" w:rsidRPr="00F178D5">
        <w:t>:</w:t>
      </w:r>
      <w:r w:rsidR="00C54D93" w:rsidRPr="00F178D5">
        <w:t xml:space="preserve"> </w:t>
      </w:r>
      <w:r w:rsidR="00C54D93" w:rsidRPr="00F178D5">
        <w:tab/>
      </w:r>
      <w:r w:rsidR="00C54D93" w:rsidRPr="00F178D5">
        <w:tab/>
      </w:r>
      <w:r w:rsidR="00C54D93" w:rsidRPr="00F178D5">
        <w:fldChar w:fldCharType="begin">
          <w:ffData>
            <w:name w:val="Text1"/>
            <w:enabled/>
            <w:calcOnExit w:val="0"/>
            <w:textInput/>
          </w:ffData>
        </w:fldChar>
      </w:r>
      <w:r w:rsidR="00C54D93" w:rsidRPr="00F178D5">
        <w:instrText xml:space="preserve"> FORMTEXT </w:instrText>
      </w:r>
      <w:r w:rsidR="00C54D93" w:rsidRPr="00F178D5">
        <w:fldChar w:fldCharType="separate"/>
      </w:r>
      <w:r w:rsidR="00C54D93" w:rsidRPr="00F178D5">
        <w:t> </w:t>
      </w:r>
      <w:r w:rsidR="00C54D93" w:rsidRPr="00F178D5">
        <w:t> </w:t>
      </w:r>
      <w:r w:rsidR="00C54D93" w:rsidRPr="00F178D5">
        <w:t> </w:t>
      </w:r>
      <w:r w:rsidR="00C54D93" w:rsidRPr="00F178D5">
        <w:t> </w:t>
      </w:r>
      <w:r w:rsidR="00C54D93" w:rsidRPr="00F178D5">
        <w:t> </w:t>
      </w:r>
      <w:r w:rsidR="00C54D93" w:rsidRPr="00F178D5">
        <w:fldChar w:fldCharType="end"/>
      </w:r>
    </w:p>
    <w:p w14:paraId="52EE5F96" w14:textId="6C7ED695" w:rsidR="00A54F23" w:rsidRPr="00F178D5" w:rsidRDefault="005048A6" w:rsidP="00F178D5">
      <w:pPr>
        <w:pStyle w:val="Flietext"/>
        <w:jc w:val="left"/>
      </w:pPr>
      <w:r w:rsidRPr="00F178D5">
        <w:t xml:space="preserve">Bildungsträger </w:t>
      </w:r>
      <w:r w:rsidRPr="00F178D5">
        <w:br/>
        <w:t xml:space="preserve">(Name, Adresse, </w:t>
      </w:r>
      <w:r w:rsidR="00F178D5" w:rsidRPr="00F178D5">
        <w:br/>
      </w:r>
      <w:r w:rsidRPr="00F178D5">
        <w:t>Telefon,</w:t>
      </w:r>
      <w:r w:rsidR="00F178D5" w:rsidRPr="00F178D5">
        <w:t xml:space="preserve"> </w:t>
      </w:r>
      <w:r w:rsidRPr="00F178D5">
        <w:t>E-Mail):</w:t>
      </w:r>
      <w:r w:rsidR="00C54D93" w:rsidRPr="00F178D5">
        <w:tab/>
      </w:r>
      <w:r w:rsidR="00C54D93" w:rsidRPr="00F178D5">
        <w:fldChar w:fldCharType="begin">
          <w:ffData>
            <w:name w:val=""/>
            <w:enabled/>
            <w:calcOnExit w:val="0"/>
            <w:textInput/>
          </w:ffData>
        </w:fldChar>
      </w:r>
      <w:r w:rsidR="00C54D93" w:rsidRPr="00F178D5">
        <w:instrText xml:space="preserve"> FORMTEXT </w:instrText>
      </w:r>
      <w:r w:rsidR="00C54D93" w:rsidRPr="00F178D5">
        <w:fldChar w:fldCharType="separate"/>
      </w:r>
      <w:r w:rsidR="00C54D93" w:rsidRPr="00F178D5">
        <w:t> </w:t>
      </w:r>
      <w:r w:rsidR="00C54D93" w:rsidRPr="00F178D5">
        <w:t> </w:t>
      </w:r>
      <w:r w:rsidR="00C54D93" w:rsidRPr="00F178D5">
        <w:t> </w:t>
      </w:r>
      <w:r w:rsidR="00C54D93" w:rsidRPr="00F178D5">
        <w:t> </w:t>
      </w:r>
      <w:r w:rsidR="00C54D93" w:rsidRPr="00F178D5">
        <w:t> </w:t>
      </w:r>
      <w:r w:rsidR="00C54D93" w:rsidRPr="00F178D5">
        <w:fldChar w:fldCharType="end"/>
      </w:r>
    </w:p>
    <w:p w14:paraId="5FFB2DBF" w14:textId="01F00F98" w:rsidR="00601C6A" w:rsidRDefault="005048A6" w:rsidP="00F178D5">
      <w:pPr>
        <w:pStyle w:val="Flietext"/>
        <w:jc w:val="left"/>
      </w:pPr>
      <w:r w:rsidRPr="00F178D5">
        <w:t>Zeitraum:</w:t>
      </w:r>
      <w:r w:rsidR="00C54D93" w:rsidRPr="00F178D5">
        <w:tab/>
      </w:r>
      <w:r w:rsidR="00F178D5">
        <w:tab/>
      </w:r>
      <w:r w:rsidR="00F178D5">
        <w:fldChar w:fldCharType="begin">
          <w:ffData>
            <w:name w:val=""/>
            <w:enabled/>
            <w:calcOnExit w:val="0"/>
            <w:textInput>
              <w:type w:val="date"/>
              <w:format w:val="dd.MM.yyyy"/>
            </w:textInput>
          </w:ffData>
        </w:fldChar>
      </w:r>
      <w:r w:rsidR="00F178D5">
        <w:instrText xml:space="preserve"> FORMTEXT </w:instrText>
      </w:r>
      <w:r w:rsidR="00F178D5">
        <w:fldChar w:fldCharType="separate"/>
      </w:r>
      <w:r w:rsidR="00F178D5">
        <w:rPr>
          <w:noProof/>
        </w:rPr>
        <w:t> </w:t>
      </w:r>
      <w:r w:rsidR="00F178D5">
        <w:rPr>
          <w:noProof/>
        </w:rPr>
        <w:t> </w:t>
      </w:r>
      <w:r w:rsidR="00F178D5">
        <w:rPr>
          <w:noProof/>
        </w:rPr>
        <w:t> </w:t>
      </w:r>
      <w:r w:rsidR="00F178D5">
        <w:rPr>
          <w:noProof/>
        </w:rPr>
        <w:t> </w:t>
      </w:r>
      <w:r w:rsidR="00F178D5">
        <w:rPr>
          <w:noProof/>
        </w:rPr>
        <w:t> </w:t>
      </w:r>
      <w:r w:rsidR="00F178D5">
        <w:fldChar w:fldCharType="end"/>
      </w:r>
      <w:r w:rsidR="00F178D5">
        <w:t xml:space="preserve"> - </w:t>
      </w:r>
      <w:r w:rsidR="00F178D5">
        <w:fldChar w:fldCharType="begin">
          <w:ffData>
            <w:name w:val=""/>
            <w:enabled/>
            <w:calcOnExit w:val="0"/>
            <w:textInput>
              <w:type w:val="date"/>
              <w:format w:val="dd.MM.yyyy"/>
            </w:textInput>
          </w:ffData>
        </w:fldChar>
      </w:r>
      <w:r w:rsidR="00F178D5">
        <w:instrText xml:space="preserve"> FORMTEXT </w:instrText>
      </w:r>
      <w:r w:rsidR="00F178D5">
        <w:fldChar w:fldCharType="separate"/>
      </w:r>
      <w:r w:rsidR="00F178D5">
        <w:rPr>
          <w:noProof/>
        </w:rPr>
        <w:t> </w:t>
      </w:r>
      <w:r w:rsidR="00F178D5">
        <w:rPr>
          <w:noProof/>
        </w:rPr>
        <w:t> </w:t>
      </w:r>
      <w:r w:rsidR="00F178D5">
        <w:rPr>
          <w:noProof/>
        </w:rPr>
        <w:t> </w:t>
      </w:r>
      <w:r w:rsidR="00F178D5">
        <w:rPr>
          <w:noProof/>
        </w:rPr>
        <w:t> </w:t>
      </w:r>
      <w:r w:rsidR="00F178D5">
        <w:rPr>
          <w:noProof/>
        </w:rPr>
        <w:t> </w:t>
      </w:r>
      <w:r w:rsidR="00F178D5">
        <w:fldChar w:fldCharType="end"/>
      </w:r>
      <w:r w:rsidR="00F178D5">
        <w:t xml:space="preserve"> (von-bis)</w:t>
      </w:r>
    </w:p>
    <w:p w14:paraId="10545DEB" w14:textId="77777777" w:rsidR="00601C6A" w:rsidRDefault="00601C6A" w:rsidP="00601C6A">
      <w:pPr>
        <w:pStyle w:val="Flietext"/>
        <w:spacing w:before="0" w:after="0"/>
        <w:jc w:val="left"/>
      </w:pPr>
      <w:r w:rsidRPr="00F178D5">
        <w:t>Anzahl der geplanten</w:t>
      </w:r>
      <w:r>
        <w:t xml:space="preserve"> </w:t>
      </w:r>
      <w:r>
        <w:br/>
      </w:r>
      <w:r w:rsidRPr="00F178D5">
        <w:t xml:space="preserve">Tage mit mindestens </w:t>
      </w:r>
      <w:r>
        <w:br/>
      </w:r>
      <w:r w:rsidRPr="00F178D5">
        <w:t>4 UE</w:t>
      </w:r>
      <w:r>
        <w:rPr>
          <w:rStyle w:val="Funotenzeichen"/>
        </w:rPr>
        <w:footnoteReference w:id="3"/>
      </w:r>
      <w:r>
        <w:t xml:space="preserve"> </w:t>
      </w:r>
      <w:r w:rsidRPr="00F178D5">
        <w:t>zu 45 Minuten</w:t>
      </w:r>
      <w:r>
        <w:t>/</w:t>
      </w:r>
    </w:p>
    <w:p w14:paraId="2066F0FE" w14:textId="77777777" w:rsidR="00601C6A" w:rsidRDefault="00601C6A" w:rsidP="00601C6A">
      <w:pPr>
        <w:pStyle w:val="Flietext"/>
        <w:spacing w:before="0" w:after="0"/>
        <w:jc w:val="left"/>
      </w:pPr>
      <w:r>
        <w:t>bzw. 180 Minuten</w:t>
      </w:r>
    </w:p>
    <w:p w14:paraId="288AFD01" w14:textId="0E0E82FA" w:rsidR="00601C6A" w:rsidRDefault="00601C6A" w:rsidP="00601C6A">
      <w:pPr>
        <w:pStyle w:val="Flietext"/>
        <w:spacing w:before="0" w:after="0"/>
        <w:jc w:val="left"/>
      </w:pPr>
      <w:r>
        <w:t>pro Tag:</w:t>
      </w:r>
      <w:r w:rsidRPr="00601C6A">
        <w:t xml:space="preserve"> </w:t>
      </w:r>
      <w:r>
        <w:tab/>
      </w:r>
      <w:r>
        <w:tab/>
      </w:r>
      <w:r w:rsidRPr="00F178D5">
        <w:fldChar w:fldCharType="begin">
          <w:ffData>
            <w:name w:val="Text1"/>
            <w:enabled/>
            <w:calcOnExit w:val="0"/>
            <w:textInput/>
          </w:ffData>
        </w:fldChar>
      </w:r>
      <w:r w:rsidRPr="00F178D5">
        <w:instrText xml:space="preserve"> FORMTEXT </w:instrText>
      </w:r>
      <w:r w:rsidRPr="00F178D5">
        <w:fldChar w:fldCharType="separate"/>
      </w:r>
      <w:r w:rsidRPr="00F178D5">
        <w:t> </w:t>
      </w:r>
      <w:r w:rsidRPr="00F178D5">
        <w:t> </w:t>
      </w:r>
      <w:r w:rsidRPr="00F178D5">
        <w:t> </w:t>
      </w:r>
      <w:r w:rsidRPr="00F178D5">
        <w:t> </w:t>
      </w:r>
      <w:r w:rsidRPr="00F178D5">
        <w:t> </w:t>
      </w:r>
      <w:r w:rsidRPr="00F178D5">
        <w:fldChar w:fldCharType="end"/>
      </w:r>
    </w:p>
    <w:p w14:paraId="17F6F563" w14:textId="7718D006" w:rsidR="00601C6A" w:rsidRPr="00F178D5" w:rsidRDefault="00601C6A" w:rsidP="00601C6A">
      <w:pPr>
        <w:pStyle w:val="Flietext"/>
        <w:spacing w:before="0" w:after="0"/>
        <w:jc w:val="left"/>
      </w:pPr>
    </w:p>
    <w:p w14:paraId="4F577072" w14:textId="0A7FFAFD" w:rsidR="005048A6" w:rsidRPr="00F178D5" w:rsidRDefault="005048A6" w:rsidP="00F55FF7">
      <w:pPr>
        <w:pStyle w:val="Flietext"/>
        <w:jc w:val="left"/>
      </w:pPr>
      <w:r w:rsidRPr="00F178D5">
        <w:lastRenderedPageBreak/>
        <w:t xml:space="preserve">Themenfeld: </w:t>
      </w:r>
      <w:r w:rsidRPr="00F178D5">
        <w:tab/>
      </w:r>
      <w:r w:rsidRPr="00F178D5">
        <w:tab/>
      </w:r>
      <w:r w:rsidRPr="00F178D5">
        <w:fldChar w:fldCharType="begin">
          <w:ffData>
            <w:name w:val="Kontrollkästchen1"/>
            <w:enabled/>
            <w:calcOnExit w:val="0"/>
            <w:checkBox>
              <w:sizeAuto/>
              <w:default w:val="0"/>
            </w:checkBox>
          </w:ffData>
        </w:fldChar>
      </w:r>
      <w:r w:rsidRPr="00F178D5">
        <w:instrText xml:space="preserve"> FORMCHECKBOX </w:instrText>
      </w:r>
      <w:r w:rsidR="00247CEE">
        <w:fldChar w:fldCharType="separate"/>
      </w:r>
      <w:r w:rsidRPr="00F178D5">
        <w:fldChar w:fldCharType="end"/>
      </w:r>
      <w:r w:rsidRPr="00F178D5">
        <w:tab/>
        <w:t>Gewerblich-technische Themen</w:t>
      </w:r>
    </w:p>
    <w:p w14:paraId="6881B042" w14:textId="77777777" w:rsidR="005048A6" w:rsidRPr="00E9028A" w:rsidRDefault="005048A6"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Betriebswirtschaftlich-kaufmännische Themen</w:t>
      </w:r>
    </w:p>
    <w:p w14:paraId="751C7916" w14:textId="77777777" w:rsidR="005048A6" w:rsidRPr="00E9028A" w:rsidRDefault="005048A6" w:rsidP="00F55FF7">
      <w:pPr>
        <w:pStyle w:val="Flietext"/>
        <w:ind w:left="2829" w:hanging="705"/>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EDV und Informationstechnologie</w:t>
      </w:r>
    </w:p>
    <w:p w14:paraId="605E3DE5" w14:textId="77777777" w:rsidR="005048A6" w:rsidRPr="00E9028A" w:rsidRDefault="005048A6" w:rsidP="00F55FF7">
      <w:pPr>
        <w:pStyle w:val="Flietext"/>
        <w:jc w:val="left"/>
      </w:pPr>
      <w:r w:rsidRPr="00E9028A">
        <w:tab/>
      </w:r>
      <w:r>
        <w:tab/>
      </w:r>
      <w:r>
        <w:tab/>
      </w: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t>Soziales, Organisation, Ma</w:t>
      </w:r>
      <w:r w:rsidR="00C54D93">
        <w:t>n</w:t>
      </w:r>
      <w:r>
        <w:t>agement</w:t>
      </w:r>
    </w:p>
    <w:p w14:paraId="1A79729B" w14:textId="77777777" w:rsidR="005048A6" w:rsidRPr="005048A6" w:rsidRDefault="005048A6" w:rsidP="00F55FF7">
      <w:pPr>
        <w:pStyle w:val="Flietext"/>
        <w:ind w:left="1416" w:firstLine="708"/>
        <w:jc w:val="left"/>
      </w:pPr>
      <w:r w:rsidRPr="00E9028A">
        <w:fldChar w:fldCharType="begin">
          <w:ffData>
            <w:name w:val="Kontrollkästchen1"/>
            <w:enabled/>
            <w:calcOnExit w:val="0"/>
            <w:checkBox>
              <w:sizeAuto/>
              <w:default w:val="0"/>
            </w:checkBox>
          </w:ffData>
        </w:fldChar>
      </w:r>
      <w:r w:rsidRPr="00E9028A">
        <w:instrText xml:space="preserve"> FORMCHECKBOX </w:instrText>
      </w:r>
      <w:r w:rsidR="00247CEE">
        <w:fldChar w:fldCharType="separate"/>
      </w:r>
      <w:r w:rsidRPr="00E9028A">
        <w:fldChar w:fldCharType="end"/>
      </w:r>
      <w:r w:rsidRPr="00E9028A">
        <w:tab/>
      </w:r>
      <w:r w:rsidR="00C54D93">
        <w:t>Sonstige Themen</w:t>
      </w:r>
    </w:p>
    <w:p w14:paraId="7701C223" w14:textId="03AE02A0" w:rsidR="0083098C" w:rsidRDefault="00E9028A" w:rsidP="0083098C">
      <w:pPr>
        <w:pStyle w:val="berschrift4"/>
      </w:pPr>
      <w:r w:rsidRPr="00E9028A">
        <w:t xml:space="preserve">4. Erklärung des Antragstellenden zur Richtigkeit </w:t>
      </w:r>
      <w:r w:rsidRPr="00F178D5">
        <w:t>der</w:t>
      </w:r>
      <w:r w:rsidRPr="00E9028A">
        <w:t xml:space="preserve"> Daten, zu einem nicht rückwirkenden Zeitpunkt der Antragstellung und zur Einwilligung in die Erhebung und Verarbeitung personenbezogener Daten </w:t>
      </w:r>
    </w:p>
    <w:p w14:paraId="54D4A2C4" w14:textId="7C7514E9" w:rsidR="00BD7840" w:rsidRPr="00BD7840" w:rsidRDefault="0083098C" w:rsidP="00BD7840">
      <w:pPr>
        <w:pStyle w:val="Flietext"/>
        <w:rPr>
          <w:b/>
          <w:bCs/>
        </w:rPr>
      </w:pPr>
      <w:r w:rsidRPr="00BD7840">
        <w:rPr>
          <w:b/>
          <w:bCs/>
        </w:rPr>
        <w:t xml:space="preserve">Formlose Eigenerklärung zum Bezug von Kurzarbeitergeld nach §95ff SGB III </w:t>
      </w:r>
    </w:p>
    <w:p w14:paraId="17E65F16" w14:textId="77777777" w:rsidR="0083098C" w:rsidRPr="00BD7840" w:rsidRDefault="0083098C" w:rsidP="0083098C">
      <w:pPr>
        <w:pStyle w:val="Flietext"/>
      </w:pPr>
      <w:r w:rsidRPr="00BD7840">
        <w:t xml:space="preserve">Hiermit bestätige ich, dass ich ab </w:t>
      </w:r>
      <w:r w:rsidRPr="00BD7840">
        <w:rPr>
          <w:sz w:val="18"/>
        </w:rPr>
        <w:fldChar w:fldCharType="begin">
          <w:ffData>
            <w:name w:val="Text3"/>
            <w:enabled/>
            <w:calcOnExit w:val="0"/>
            <w:textInput>
              <w:type w:val="date"/>
              <w:format w:val="dd.MM.yyyy"/>
            </w:textInput>
          </w:ffData>
        </w:fldChar>
      </w:r>
      <w:r w:rsidRPr="00BD7840">
        <w:rPr>
          <w:sz w:val="18"/>
        </w:rPr>
        <w:instrText xml:space="preserve"> FORMTEXT </w:instrText>
      </w:r>
      <w:r w:rsidRPr="00BD7840">
        <w:rPr>
          <w:sz w:val="18"/>
        </w:rPr>
      </w:r>
      <w:r w:rsidRPr="00BD7840">
        <w:rPr>
          <w:sz w:val="18"/>
        </w:rPr>
        <w:fldChar w:fldCharType="separate"/>
      </w:r>
      <w:r w:rsidRPr="00BD7840">
        <w:rPr>
          <w:noProof/>
          <w:sz w:val="18"/>
        </w:rPr>
        <w:t> </w:t>
      </w:r>
      <w:r w:rsidRPr="00BD7840">
        <w:rPr>
          <w:noProof/>
          <w:sz w:val="18"/>
        </w:rPr>
        <w:t> </w:t>
      </w:r>
      <w:r w:rsidRPr="00BD7840">
        <w:rPr>
          <w:noProof/>
          <w:sz w:val="18"/>
        </w:rPr>
        <w:t> </w:t>
      </w:r>
      <w:r w:rsidRPr="00BD7840">
        <w:rPr>
          <w:noProof/>
          <w:sz w:val="18"/>
        </w:rPr>
        <w:t> </w:t>
      </w:r>
      <w:r w:rsidRPr="00BD7840">
        <w:rPr>
          <w:noProof/>
          <w:sz w:val="18"/>
        </w:rPr>
        <w:t> </w:t>
      </w:r>
      <w:r w:rsidRPr="00BD7840">
        <w:rPr>
          <w:sz w:val="18"/>
        </w:rPr>
        <w:fldChar w:fldCharType="end"/>
      </w:r>
      <w:r w:rsidRPr="00BD7840">
        <w:t xml:space="preserve"> Leistungen des Kurzarbeitergeldes nach §95 ff SGB III beziehe. </w:t>
      </w:r>
    </w:p>
    <w:p w14:paraId="7BDA993E" w14:textId="77777777" w:rsidR="0083098C" w:rsidRPr="00BD7840" w:rsidRDefault="0083098C" w:rsidP="00247CEE">
      <w:pPr>
        <w:pStyle w:val="Flietext"/>
        <w:spacing w:after="480"/>
      </w:pPr>
      <w:r w:rsidRPr="00BD7840">
        <w:t xml:space="preserve">Der Bezug des Kurzarbeitergeldes wird voraussichtlich enden zum </w:t>
      </w:r>
      <w:r w:rsidRPr="00BD7840">
        <w:rPr>
          <w:sz w:val="18"/>
        </w:rPr>
        <w:fldChar w:fldCharType="begin">
          <w:ffData>
            <w:name w:val="Text3"/>
            <w:enabled/>
            <w:calcOnExit w:val="0"/>
            <w:textInput>
              <w:type w:val="date"/>
              <w:format w:val="dd.MM.yyyy"/>
            </w:textInput>
          </w:ffData>
        </w:fldChar>
      </w:r>
      <w:r w:rsidRPr="00BD7840">
        <w:rPr>
          <w:sz w:val="18"/>
        </w:rPr>
        <w:instrText xml:space="preserve"> FORMTEXT </w:instrText>
      </w:r>
      <w:r w:rsidRPr="00BD7840">
        <w:rPr>
          <w:sz w:val="18"/>
        </w:rPr>
      </w:r>
      <w:r w:rsidRPr="00BD7840">
        <w:rPr>
          <w:sz w:val="18"/>
        </w:rPr>
        <w:fldChar w:fldCharType="separate"/>
      </w:r>
      <w:r w:rsidRPr="00BD7840">
        <w:rPr>
          <w:noProof/>
          <w:sz w:val="18"/>
        </w:rPr>
        <w:t> </w:t>
      </w:r>
      <w:r w:rsidRPr="00BD7840">
        <w:rPr>
          <w:noProof/>
          <w:sz w:val="18"/>
        </w:rPr>
        <w:t> </w:t>
      </w:r>
      <w:r w:rsidRPr="00BD7840">
        <w:rPr>
          <w:noProof/>
          <w:sz w:val="18"/>
        </w:rPr>
        <w:t> </w:t>
      </w:r>
      <w:r w:rsidRPr="00BD7840">
        <w:rPr>
          <w:noProof/>
          <w:sz w:val="18"/>
        </w:rPr>
        <w:t> </w:t>
      </w:r>
      <w:r w:rsidRPr="00BD7840">
        <w:rPr>
          <w:noProof/>
          <w:sz w:val="18"/>
        </w:rPr>
        <w:t> </w:t>
      </w:r>
      <w:r w:rsidRPr="00BD7840">
        <w:rPr>
          <w:sz w:val="18"/>
        </w:rPr>
        <w:fldChar w:fldCharType="end"/>
      </w:r>
      <w:r w:rsidRPr="00BD7840">
        <w:t>.</w:t>
      </w:r>
    </w:p>
    <w:p w14:paraId="09DD5402" w14:textId="77777777" w:rsidR="0083098C" w:rsidRPr="00BD7840" w:rsidRDefault="0083098C" w:rsidP="0083098C">
      <w:pPr>
        <w:pStyle w:val="Flietext"/>
      </w:pPr>
      <w:r w:rsidRPr="00BD7840">
        <w:fldChar w:fldCharType="begin">
          <w:ffData>
            <w:name w:val="Text3"/>
            <w:enabled/>
            <w:calcOnExit w:val="0"/>
            <w:textInput>
              <w:type w:val="date"/>
              <w:format w:val="dd.MM.yyyy"/>
            </w:textInput>
          </w:ffData>
        </w:fldChar>
      </w:r>
      <w:r w:rsidRPr="00BD7840">
        <w:instrText xml:space="preserve"> FORMTEXT </w:instrText>
      </w:r>
      <w:r w:rsidRPr="00BD7840">
        <w:fldChar w:fldCharType="separate"/>
      </w:r>
      <w:r w:rsidRPr="00BD7840">
        <w:rPr>
          <w:noProof/>
        </w:rPr>
        <w:t> </w:t>
      </w:r>
      <w:r w:rsidRPr="00BD7840">
        <w:rPr>
          <w:noProof/>
        </w:rPr>
        <w:t> </w:t>
      </w:r>
      <w:r w:rsidRPr="00BD7840">
        <w:rPr>
          <w:noProof/>
        </w:rPr>
        <w:t> </w:t>
      </w:r>
      <w:r w:rsidRPr="00BD7840">
        <w:rPr>
          <w:noProof/>
        </w:rPr>
        <w:t> </w:t>
      </w:r>
      <w:r w:rsidRPr="00BD7840">
        <w:rPr>
          <w:noProof/>
        </w:rPr>
        <w:t> </w:t>
      </w:r>
      <w:r w:rsidRPr="00BD7840">
        <w:fldChar w:fldCharType="end"/>
      </w:r>
      <w:r w:rsidRPr="00BD7840">
        <w:tab/>
      </w:r>
      <w:r w:rsidRPr="00BD7840">
        <w:tab/>
      </w:r>
      <w:r w:rsidRPr="00BD7840">
        <w:tab/>
      </w:r>
      <w:r w:rsidRPr="00BD7840">
        <w:tab/>
        <w:t>___________________________________</w:t>
      </w:r>
    </w:p>
    <w:p w14:paraId="20CAFF41" w14:textId="2F74FAD0" w:rsidR="0083098C" w:rsidRPr="00BD7840" w:rsidRDefault="0083098C" w:rsidP="00BD7840">
      <w:pPr>
        <w:pStyle w:val="Flietext"/>
      </w:pPr>
      <w:r w:rsidRPr="00BD7840">
        <w:t xml:space="preserve">Datum </w:t>
      </w:r>
      <w:r w:rsidRPr="00BD7840">
        <w:tab/>
      </w:r>
      <w:r w:rsidRPr="00BD7840">
        <w:tab/>
      </w:r>
      <w:r w:rsidRPr="00BD7840">
        <w:tab/>
      </w:r>
      <w:r w:rsidRPr="00BD7840">
        <w:tab/>
        <w:t>Unterschrift</w:t>
      </w:r>
    </w:p>
    <w:p w14:paraId="365FFFE7" w14:textId="77777777" w:rsidR="00BD7840" w:rsidRPr="0083098C" w:rsidRDefault="00BD7840" w:rsidP="00BD7840">
      <w:pPr>
        <w:pStyle w:val="Flietext"/>
      </w:pPr>
    </w:p>
    <w:p w14:paraId="4C52328C" w14:textId="77777777" w:rsidR="00E9028A" w:rsidRPr="00F178D5" w:rsidRDefault="00E9028A" w:rsidP="00F178D5">
      <w:pPr>
        <w:pStyle w:val="Flietext"/>
      </w:pPr>
      <w:r w:rsidRPr="00F178D5">
        <w:t>Hiermit bestätige ich die Richtigkeit und Wahrhaftigkeit meiner Angaben. Ich nehme zur Kenntnis, dass im Falle falscher Angaben im Antrag und in Anlagen zum Antrag die ausgezahlten Fördermittel der „Berliner Weiterbildungsprämie“ zurückgefordert werden.</w:t>
      </w:r>
    </w:p>
    <w:p w14:paraId="0869F27D" w14:textId="77777777" w:rsidR="00E9028A" w:rsidRPr="00F178D5" w:rsidRDefault="00E9028A" w:rsidP="00F178D5">
      <w:pPr>
        <w:pStyle w:val="Flietext"/>
      </w:pPr>
      <w:r w:rsidRPr="00F178D5">
        <w:t>Hiermit bestätige ich, dass ich mich vor dem Zeitpunkt dieser Antragstellung zur „Berliner Weiterbildungsprämie“ für die Weiterbildung, auf die sich diese Prämie bezieht, noch nicht verbindlich kostenpflichtig angemeldet habe. Ich habe zur Kenntnis genommen, dass eine rückwirkende Förderung nicht möglich ist.</w:t>
      </w:r>
    </w:p>
    <w:p w14:paraId="63885FC7" w14:textId="77777777" w:rsidR="00E9028A" w:rsidRPr="00F178D5" w:rsidRDefault="00E9028A" w:rsidP="00F178D5">
      <w:pPr>
        <w:pStyle w:val="Flietext"/>
      </w:pPr>
      <w:r w:rsidRPr="00F178D5">
        <w:t xml:space="preserve">Hiermit erkläre ich meine Einwilligung zur Erhebung und anonymisierten aggregierten Verarbeitung personenbezogener Daten im Antragsformular und seinen Anlagen zum Zwecke des Berichtswesens und ggf. einer Evaluation zum Förderinstrument „Berliner Weiterbildungsprämie“. Meine Einwilligung schließt ausdrücklich auch sensible Daten gemäß Art. 9 Abs. 1 DS-GVO ein. Mir ist bekannt, dass die erhobenen Daten über das Vorgenannte hinaus nicht an dritte Personen oder Institutionen weitergegeben werden. </w:t>
      </w:r>
    </w:p>
    <w:p w14:paraId="01CF423E" w14:textId="77777777" w:rsidR="00E9028A" w:rsidRPr="00F178D5" w:rsidRDefault="00E9028A" w:rsidP="00F178D5">
      <w:pPr>
        <w:pStyle w:val="Flietext"/>
      </w:pPr>
      <w:r w:rsidRPr="00F178D5">
        <w:t xml:space="preserve">Mir ist bekannt, dass ich zur Abgabe der Einwilligungserklärung nicht verpflichtet bin und ich diese jederzeit mit Wirkung für die Zukunft widerrufen kann. Der Widerruf ist zu richten an: </w:t>
      </w:r>
    </w:p>
    <w:p w14:paraId="123C63E5" w14:textId="77777777" w:rsidR="003A3A08" w:rsidRDefault="00E9028A" w:rsidP="00E9028A">
      <w:pPr>
        <w:pStyle w:val="AdresseEmpfnger"/>
      </w:pPr>
      <w:r>
        <w:t>z</w:t>
      </w:r>
      <w:r w:rsidRPr="0038456C">
        <w:t>gs consult GmbH</w:t>
      </w:r>
    </w:p>
    <w:p w14:paraId="50404A20" w14:textId="77777777" w:rsidR="003A3A08" w:rsidRDefault="00E9028A" w:rsidP="00E9028A">
      <w:pPr>
        <w:pStyle w:val="AdresseEmpfnger"/>
      </w:pPr>
      <w:r w:rsidRPr="0038456C">
        <w:t>Bernburger Str. 27</w:t>
      </w:r>
    </w:p>
    <w:p w14:paraId="072CFC0D" w14:textId="3887E3F0" w:rsidR="00E9028A" w:rsidRPr="0038456C" w:rsidRDefault="00E9028A" w:rsidP="00E9028A">
      <w:pPr>
        <w:pStyle w:val="AdresseEmpfnger"/>
      </w:pPr>
      <w:r w:rsidRPr="0038456C">
        <w:t>10963 Berlin</w:t>
      </w:r>
    </w:p>
    <w:p w14:paraId="63CE22B0" w14:textId="4BA0F608" w:rsidR="00E9028A" w:rsidRPr="0038456C" w:rsidRDefault="00601C6A" w:rsidP="00E9028A">
      <w:pPr>
        <w:pStyle w:val="AdresseEmpfnger"/>
      </w:pPr>
      <w:r>
        <w:t>b.kirmse</w:t>
      </w:r>
      <w:r w:rsidR="00E9028A" w:rsidRPr="0038456C">
        <w:t>@zgs-consult.de</w:t>
      </w:r>
    </w:p>
    <w:p w14:paraId="7615B1F6" w14:textId="77777777" w:rsidR="00E9028A" w:rsidRDefault="00E9028A" w:rsidP="00E9028A">
      <w:pPr>
        <w:pStyle w:val="Flietext"/>
      </w:pPr>
      <w:r w:rsidRPr="009F54A9">
        <w:lastRenderedPageBreak/>
        <w:t xml:space="preserve">Der Widerruf bewirkt, dass die aufgrund dieser Einwilligungserklärung erfassten Daten gelöscht werden und eine </w:t>
      </w:r>
      <w:r>
        <w:t xml:space="preserve">mit der Förderung verbundene </w:t>
      </w:r>
      <w:r w:rsidRPr="009F54A9">
        <w:t xml:space="preserve">Projektteilnahme ausgeschlossen ist. </w:t>
      </w:r>
      <w:r>
        <w:t xml:space="preserve">Ich </w:t>
      </w:r>
      <w:r w:rsidRPr="009F54A9">
        <w:t xml:space="preserve">habe </w:t>
      </w:r>
      <w:r>
        <w:t>das Merkblatt f</w:t>
      </w:r>
      <w:r w:rsidRPr="009F54A9">
        <w:t>ür Teilnehmende und die Ausführungen über die Rechte der/des Einwilligenden zur Kenntnis genommen und erkenne sie an.</w:t>
      </w:r>
    </w:p>
    <w:p w14:paraId="39591AD6" w14:textId="2BF8F78A" w:rsidR="00C54D93" w:rsidRDefault="00C54D93" w:rsidP="00C54D93">
      <w:pPr>
        <w:pStyle w:val="Flietext"/>
      </w:pPr>
      <w:r>
        <w:t>Kontoinhaber*in:</w:t>
      </w:r>
      <w:r w:rsidRPr="00F6171B">
        <w:t xml:space="preserve"> </w:t>
      </w:r>
      <w:r>
        <w:tab/>
      </w:r>
      <w:r w:rsidRPr="00E9028A">
        <w:fldChar w:fldCharType="begin">
          <w:ffData>
            <w:name w:val=""/>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2A674FF2" w14:textId="77777777" w:rsidR="00C54D93" w:rsidRDefault="00C54D93" w:rsidP="00C54D93">
      <w:pPr>
        <w:pStyle w:val="Flietext"/>
      </w:pPr>
      <w:r>
        <w:t>Geldinstitut:</w:t>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5872C656" w14:textId="77777777" w:rsidR="00C54D93" w:rsidRDefault="00C54D93" w:rsidP="00985D31">
      <w:pPr>
        <w:pStyle w:val="Flietext"/>
        <w:spacing w:after="480"/>
      </w:pPr>
      <w:r>
        <w:t>IBAN:</w:t>
      </w:r>
      <w:r>
        <w:tab/>
      </w:r>
      <w:r>
        <w:tab/>
      </w:r>
      <w:r>
        <w:tab/>
      </w:r>
      <w:r w:rsidRPr="00E9028A">
        <w:fldChar w:fldCharType="begin">
          <w:ffData>
            <w:name w:val="Text1"/>
            <w:enabled/>
            <w:calcOnExit w:val="0"/>
            <w:textInput/>
          </w:ffData>
        </w:fldChar>
      </w:r>
      <w:r w:rsidRPr="00E9028A">
        <w:instrText xml:space="preserve"> FORMTEXT </w:instrText>
      </w:r>
      <w:r w:rsidRPr="00E9028A">
        <w:fldChar w:fldCharType="separate"/>
      </w:r>
      <w:r w:rsidRPr="00E9028A">
        <w:t> </w:t>
      </w:r>
      <w:r w:rsidRPr="00E9028A">
        <w:t> </w:t>
      </w:r>
      <w:r w:rsidRPr="00E9028A">
        <w:t> </w:t>
      </w:r>
      <w:r w:rsidRPr="00E9028A">
        <w:t> </w:t>
      </w:r>
      <w:r w:rsidRPr="00E9028A">
        <w:t> </w:t>
      </w:r>
      <w:r w:rsidRPr="00E9028A">
        <w:fldChar w:fldCharType="end"/>
      </w:r>
    </w:p>
    <w:p w14:paraId="30DC729C" w14:textId="12FFA4FE" w:rsidR="00C54D93" w:rsidRDefault="00985D31" w:rsidP="00985D31">
      <w:pPr>
        <w:pStyle w:val="Flietext"/>
        <w:rPr>
          <w:sz w:val="18"/>
        </w:rPr>
      </w:pPr>
      <w:r>
        <w:rPr>
          <w:sz w:val="18"/>
        </w:rPr>
        <w:fldChar w:fldCharType="begin">
          <w:ffData>
            <w:name w:val="Text3"/>
            <w:enabled/>
            <w:calcOnExit w:val="0"/>
            <w:textInput>
              <w:type w:val="date"/>
              <w:format w:val="dd.MM.yyyy"/>
            </w:textInput>
          </w:ffData>
        </w:fldChar>
      </w:r>
      <w:bookmarkStart w:id="4" w:name="Text3"/>
      <w:r>
        <w:rPr>
          <w:sz w:val="18"/>
        </w:rPr>
        <w:instrText xml:space="preserve"> FORMTEXT </w:instrText>
      </w:r>
      <w:r>
        <w:rPr>
          <w:sz w:val="18"/>
        </w:rPr>
      </w:r>
      <w:r>
        <w:rPr>
          <w:sz w:val="18"/>
        </w:rPr>
        <w:fldChar w:fldCharType="separate"/>
      </w:r>
      <w:r>
        <w:rPr>
          <w:noProof/>
          <w:sz w:val="18"/>
        </w:rPr>
        <w:t> </w:t>
      </w:r>
      <w:r>
        <w:rPr>
          <w:noProof/>
          <w:sz w:val="18"/>
        </w:rPr>
        <w:t> </w:t>
      </w:r>
      <w:r>
        <w:rPr>
          <w:noProof/>
          <w:sz w:val="18"/>
        </w:rPr>
        <w:t> </w:t>
      </w:r>
      <w:r>
        <w:rPr>
          <w:noProof/>
          <w:sz w:val="18"/>
        </w:rPr>
        <w:t> </w:t>
      </w:r>
      <w:r>
        <w:rPr>
          <w:noProof/>
          <w:sz w:val="18"/>
        </w:rPr>
        <w:t> </w:t>
      </w:r>
      <w:r>
        <w:rPr>
          <w:sz w:val="18"/>
        </w:rPr>
        <w:fldChar w:fldCharType="end"/>
      </w:r>
      <w:bookmarkEnd w:id="4"/>
      <w:r>
        <w:rPr>
          <w:sz w:val="18"/>
        </w:rPr>
        <w:tab/>
      </w:r>
      <w:r>
        <w:rPr>
          <w:sz w:val="18"/>
        </w:rPr>
        <w:tab/>
      </w:r>
      <w:r>
        <w:rPr>
          <w:sz w:val="18"/>
        </w:rPr>
        <w:tab/>
      </w:r>
      <w:r>
        <w:rPr>
          <w:sz w:val="18"/>
        </w:rPr>
        <w:tab/>
        <w:t>___________________________________</w:t>
      </w:r>
    </w:p>
    <w:p w14:paraId="7F5972F8" w14:textId="14695B3D" w:rsidR="00C54D93" w:rsidRDefault="00C54D93" w:rsidP="00985D31">
      <w:pPr>
        <w:pStyle w:val="Flietext"/>
      </w:pPr>
      <w:r>
        <w:t>Datum</w:t>
      </w:r>
      <w:r w:rsidR="00AD1775">
        <w:t xml:space="preserve"> </w:t>
      </w:r>
      <w:r w:rsidR="00AD1775">
        <w:tab/>
      </w:r>
      <w:r w:rsidR="00985D31">
        <w:tab/>
      </w:r>
      <w:r w:rsidR="00985D31">
        <w:tab/>
      </w:r>
      <w:r w:rsidR="00985D31">
        <w:tab/>
      </w:r>
      <w:r w:rsidR="00AD1775">
        <w:t>Unterschrift</w:t>
      </w:r>
    </w:p>
    <w:p w14:paraId="259C9FB0" w14:textId="4888125E" w:rsidR="00E9028A" w:rsidRPr="001F2859" w:rsidRDefault="00E9028A" w:rsidP="00985D31">
      <w:pPr>
        <w:pStyle w:val="berschrift4"/>
        <w:spacing w:before="480"/>
        <w:rPr>
          <w:sz w:val="18"/>
          <w:szCs w:val="18"/>
        </w:rPr>
      </w:pPr>
      <w:r w:rsidRPr="006B57C2">
        <w:t>5. Beizufügende Unterlagen</w:t>
      </w:r>
    </w:p>
    <w:p w14:paraId="04A6E5B4" w14:textId="39D99568" w:rsidR="00E9028A" w:rsidRDefault="00E9028A" w:rsidP="00E9028A">
      <w:pPr>
        <w:pStyle w:val="Flietext"/>
      </w:pPr>
      <w:r>
        <w:t>Bitte vergessen Sie nicht, Ihrem Antrag folgende</w:t>
      </w:r>
      <w:r w:rsidR="00601C6A">
        <w:t xml:space="preserve"> </w:t>
      </w:r>
      <w:r>
        <w:t>Unterlagen beizufügen:</w:t>
      </w:r>
    </w:p>
    <w:p w14:paraId="3618E76B" w14:textId="0DB14413" w:rsidR="00E9028A" w:rsidRPr="00BD4FB3" w:rsidRDefault="00E9028A" w:rsidP="00985D31">
      <w:pPr>
        <w:pStyle w:val="Listenabsatz"/>
        <w:spacing w:before="240"/>
        <w:rPr>
          <w:b/>
          <w:bCs/>
        </w:rPr>
      </w:pPr>
      <w:r w:rsidRPr="00BD4FB3">
        <w:rPr>
          <w:b/>
          <w:bCs/>
        </w:rPr>
        <w:t>Ausgewählter Kurs des Bildungsträgers (Kopie</w:t>
      </w:r>
      <w:r w:rsidR="00132AF5">
        <w:rPr>
          <w:b/>
          <w:bCs/>
        </w:rPr>
        <w:t xml:space="preserve"> des Angebots</w:t>
      </w:r>
      <w:r w:rsidR="00247CEE">
        <w:rPr>
          <w:b/>
          <w:bCs/>
        </w:rPr>
        <w:t xml:space="preserve"> </w:t>
      </w:r>
      <w:r w:rsidR="00247CEE" w:rsidRPr="00247CEE">
        <w:rPr>
          <w:b/>
          <w:bCs/>
        </w:rPr>
        <w:t>sowie Angaben zur Zertifizierung von Träger und Weiterbildung nach AZAV</w:t>
      </w:r>
      <w:r w:rsidRPr="00BD4FB3">
        <w:rPr>
          <w:b/>
          <w:bCs/>
        </w:rPr>
        <w:t>)</w:t>
      </w:r>
    </w:p>
    <w:p w14:paraId="7472C790" w14:textId="77BE7566" w:rsidR="00E9028A" w:rsidRPr="00985D31" w:rsidRDefault="00E9028A" w:rsidP="00E9028A">
      <w:pPr>
        <w:pStyle w:val="Flietext"/>
        <w:rPr>
          <w:i/>
          <w:iCs/>
        </w:rPr>
      </w:pPr>
      <w:r w:rsidRPr="00985D31">
        <w:rPr>
          <w:b/>
          <w:i/>
          <w:iCs/>
          <w:u w:val="single"/>
        </w:rPr>
        <w:t>Hinweis</w:t>
      </w:r>
      <w:r w:rsidRPr="00985D31">
        <w:rPr>
          <w:i/>
          <w:iCs/>
        </w:rPr>
        <w:t xml:space="preserve">: Bitte machen Sie auf der Kopie kenntlich, an wie vielen Tagen eine Weiterbildung mit mindestens </w:t>
      </w:r>
      <w:r w:rsidR="00985D31" w:rsidRPr="00985D31">
        <w:rPr>
          <w:i/>
          <w:iCs/>
        </w:rPr>
        <w:t>vier</w:t>
      </w:r>
      <w:r w:rsidRPr="00985D31">
        <w:rPr>
          <w:i/>
          <w:iCs/>
        </w:rPr>
        <w:t xml:space="preserve"> Unterrichtseinheiten pro Tag zu je 45 Minuten</w:t>
      </w:r>
      <w:r w:rsidR="00601C6A">
        <w:rPr>
          <w:i/>
          <w:iCs/>
        </w:rPr>
        <w:t xml:space="preserve"> bzw. 180 Minuten pro Tag</w:t>
      </w:r>
      <w:r w:rsidRPr="00985D31">
        <w:rPr>
          <w:i/>
          <w:iCs/>
        </w:rPr>
        <w:t xml:space="preserve"> geplant ist (ggf. beim Bildungsträger erfragen und auf der Kopie vermerken).</w:t>
      </w:r>
    </w:p>
    <w:p w14:paraId="18DA8733" w14:textId="77777777" w:rsidR="00247CEE" w:rsidRDefault="00247CEE" w:rsidP="00E9028A">
      <w:pPr>
        <w:pStyle w:val="Flietext"/>
        <w:rPr>
          <w:b/>
          <w:bCs/>
        </w:rPr>
      </w:pPr>
    </w:p>
    <w:p w14:paraId="53B1BF9A" w14:textId="3462F6B2" w:rsidR="00E9028A" w:rsidRPr="00601C6A" w:rsidRDefault="00E9028A" w:rsidP="00E9028A">
      <w:pPr>
        <w:pStyle w:val="Flietext"/>
        <w:rPr>
          <w:b/>
          <w:bCs/>
        </w:rPr>
      </w:pPr>
      <w:r w:rsidRPr="00601C6A">
        <w:rPr>
          <w:b/>
          <w:bCs/>
        </w:rPr>
        <w:t xml:space="preserve">Der Antrag ist vollständig ausgefüllt, unterschrieben und mit </w:t>
      </w:r>
      <w:r w:rsidR="00247CEE">
        <w:rPr>
          <w:b/>
          <w:bCs/>
        </w:rPr>
        <w:t xml:space="preserve">den </w:t>
      </w:r>
      <w:r w:rsidRPr="00601C6A">
        <w:rPr>
          <w:b/>
          <w:bCs/>
        </w:rPr>
        <w:t xml:space="preserve">beizufügenden Unterlagen zu senden an </w:t>
      </w:r>
    </w:p>
    <w:p w14:paraId="3FEF0A0F" w14:textId="77777777" w:rsidR="00E9028A" w:rsidRPr="00EA49E8" w:rsidRDefault="00E9028A" w:rsidP="00985D31">
      <w:pPr>
        <w:pStyle w:val="AdresseEmpfnger"/>
      </w:pPr>
      <w:r w:rsidRPr="00EA49E8">
        <w:t>zgs consult GmbH</w:t>
      </w:r>
    </w:p>
    <w:p w14:paraId="5061C28E" w14:textId="77777777" w:rsidR="00E9028A" w:rsidRPr="00EA49E8" w:rsidRDefault="00E9028A" w:rsidP="00985D31">
      <w:pPr>
        <w:pStyle w:val="AdresseEmpfnger"/>
      </w:pPr>
      <w:r w:rsidRPr="00EA49E8">
        <w:t>Bernburger Str. 27</w:t>
      </w:r>
    </w:p>
    <w:p w14:paraId="5171AB02" w14:textId="252B2001" w:rsidR="00E9028A" w:rsidRDefault="00E9028A" w:rsidP="00985D31">
      <w:pPr>
        <w:pStyle w:val="AdresseEmpfnger"/>
      </w:pPr>
      <w:r w:rsidRPr="00EA49E8">
        <w:t>10963 Berlin</w:t>
      </w:r>
    </w:p>
    <w:p w14:paraId="1780BA6C" w14:textId="407C7456" w:rsidR="00985D31" w:rsidRDefault="00985D31" w:rsidP="00985D31">
      <w:pPr>
        <w:pStyle w:val="AdresseEmpfnger"/>
      </w:pPr>
    </w:p>
    <w:p w14:paraId="7065CB47" w14:textId="77777777" w:rsidR="00E11A86" w:rsidRPr="00E11A86" w:rsidRDefault="00985D31" w:rsidP="00E11A86">
      <w:pPr>
        <w:pStyle w:val="Flietext"/>
        <w:rPr>
          <w:b/>
          <w:bCs/>
        </w:rPr>
      </w:pPr>
      <w:r w:rsidRPr="00E11A86">
        <w:rPr>
          <w:b/>
          <w:bCs/>
        </w:rPr>
        <w:t xml:space="preserve">Kontakt für Rückfragen: </w:t>
      </w:r>
    </w:p>
    <w:p w14:paraId="4C06B903" w14:textId="2CF6E6B9" w:rsidR="00E11A86" w:rsidRPr="00E11A86" w:rsidRDefault="0083098C" w:rsidP="00E11A86">
      <w:pPr>
        <w:pStyle w:val="AdresseEmpfnger"/>
      </w:pPr>
      <w:r w:rsidRPr="0083098C">
        <w:t>b.kirmse@zgs-consult.de</w:t>
      </w:r>
    </w:p>
    <w:p w14:paraId="54207C51" w14:textId="77D4D8DC" w:rsidR="00985D31" w:rsidRPr="00EA49E8" w:rsidRDefault="00985D31" w:rsidP="00E11A86">
      <w:pPr>
        <w:pStyle w:val="AdresseEmpfnger"/>
      </w:pPr>
      <w:r w:rsidRPr="00EA49E8">
        <w:t>Tel.: 030-</w:t>
      </w:r>
      <w:r w:rsidR="0083098C">
        <w:t>28409-284</w:t>
      </w:r>
    </w:p>
    <w:p w14:paraId="0187DC71" w14:textId="77777777" w:rsidR="00985D31" w:rsidRDefault="00985D31" w:rsidP="00985D31">
      <w:pPr>
        <w:pStyle w:val="AdresseEmpfnger"/>
        <w:rPr>
          <w:bCs/>
        </w:rPr>
      </w:pPr>
    </w:p>
    <w:sectPr w:rsidR="00985D31" w:rsidSect="00AA6368">
      <w:headerReference w:type="even" r:id="rId11"/>
      <w:headerReference w:type="default" r:id="rId12"/>
      <w:footerReference w:type="default" r:id="rId13"/>
      <w:headerReference w:type="first" r:id="rId14"/>
      <w:footerReference w:type="first" r:id="rId15"/>
      <w:pgSz w:w="11900" w:h="16840"/>
      <w:pgMar w:top="2552" w:right="3289" w:bottom="851" w:left="1701"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C0DB6" w14:textId="77777777" w:rsidR="00E9028A" w:rsidRDefault="00E9028A" w:rsidP="00AE272F">
      <w:r>
        <w:separator/>
      </w:r>
    </w:p>
  </w:endnote>
  <w:endnote w:type="continuationSeparator" w:id="0">
    <w:p w14:paraId="606D9F40" w14:textId="77777777" w:rsidR="00E9028A" w:rsidRDefault="00E9028A"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altName w:val="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9382C" w14:textId="77777777" w:rsidR="00E21D95" w:rsidRDefault="00E21D95" w:rsidP="000910FF">
    <w:pPr>
      <w:pStyle w:val="Fuzeile"/>
    </w:pPr>
    <w:r w:rsidRPr="00DE44B2">
      <w:rPr>
        <w:rStyle w:val="Seitenzahl"/>
      </w:rPr>
      <w:fldChar w:fldCharType="begin"/>
    </w:r>
    <w:r w:rsidR="0044030A" w:rsidRPr="00DE44B2">
      <w:rPr>
        <w:rStyle w:val="Seitenzahl"/>
      </w:rPr>
      <w:instrText>PAGE</w:instrText>
    </w:r>
    <w:r w:rsidRPr="00DE44B2">
      <w:rPr>
        <w:rStyle w:val="Seitenzahl"/>
      </w:rPr>
      <w:instrText xml:space="preserve">  </w:instrText>
    </w:r>
    <w:r w:rsidRPr="00DE44B2">
      <w:rPr>
        <w:rStyle w:val="Seitenzahl"/>
      </w:rPr>
      <w:fldChar w:fldCharType="separate"/>
    </w:r>
    <w:r w:rsidR="009247CA">
      <w:rPr>
        <w:rStyle w:val="Seitenzahl"/>
        <w:noProof/>
      </w:rPr>
      <w:t>2</w:t>
    </w:r>
    <w:r w:rsidRPr="00DE44B2">
      <w:rPr>
        <w:rStyle w:val="Seitenzahl"/>
      </w:rPr>
      <w:fldChar w:fldCharType="end"/>
    </w:r>
    <w:r w:rsidR="000910FF">
      <w:rPr>
        <w:rStyle w:val="Seitenzah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D4F6" w14:textId="77777777" w:rsidR="00512321" w:rsidRDefault="00512321" w:rsidP="00512321">
    <w:pPr>
      <w:pStyle w:val="Fuzeile"/>
      <w:jc w:val="left"/>
    </w:pPr>
    <w:r>
      <w:t>zgs consult GmbH</w:t>
    </w:r>
    <w:r>
      <w:tab/>
    </w:r>
    <w:r>
      <w:tab/>
    </w:r>
    <w:r>
      <w:fldChar w:fldCharType="begin"/>
    </w:r>
    <w:r>
      <w:instrText>PAGE   \* MERGEFORMAT</w:instrText>
    </w:r>
    <w:r>
      <w:fldChar w:fldCharType="separate"/>
    </w:r>
    <w:r w:rsidR="009C38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B85E3" w14:textId="77777777" w:rsidR="00E9028A" w:rsidRDefault="00E9028A" w:rsidP="00AE272F">
      <w:r>
        <w:separator/>
      </w:r>
    </w:p>
  </w:footnote>
  <w:footnote w:type="continuationSeparator" w:id="0">
    <w:p w14:paraId="73D705F2" w14:textId="77777777" w:rsidR="00E9028A" w:rsidRDefault="00E9028A" w:rsidP="00AE272F">
      <w:r>
        <w:continuationSeparator/>
      </w:r>
    </w:p>
  </w:footnote>
  <w:footnote w:id="1">
    <w:p w14:paraId="7205E772" w14:textId="77777777" w:rsidR="00E9028A" w:rsidRDefault="00E9028A" w:rsidP="00E81F83">
      <w:pPr>
        <w:pStyle w:val="Funotentext"/>
        <w:spacing w:after="120"/>
      </w:pPr>
      <w:r>
        <w:rPr>
          <w:rStyle w:val="Funotenzeichen"/>
        </w:rPr>
        <w:footnoteRef/>
      </w:r>
      <w:r>
        <w:t xml:space="preserve"> </w:t>
      </w:r>
      <w:r w:rsidRPr="00E9028A">
        <w:rPr>
          <w:sz w:val="16"/>
          <w:szCs w:val="16"/>
        </w:rPr>
        <w:t xml:space="preserve">gemäß </w:t>
      </w:r>
      <w:r w:rsidRPr="00E9028A">
        <w:rPr>
          <w:color w:val="000000" w:themeColor="text1"/>
          <w:sz w:val="16"/>
          <w:szCs w:val="16"/>
        </w:rPr>
        <w:t>Senatsbeschluss Nr. S-3714/2020 vom 22.09.2020 zum „Handlungskonzept zur Abmilderung der negativen Auswirkungen der Corona-Pandemie auf den Arbeitsmarkt in Berlin“</w:t>
      </w:r>
    </w:p>
  </w:footnote>
  <w:footnote w:id="2">
    <w:p w14:paraId="678CF6CC" w14:textId="77777777" w:rsidR="00E81F83" w:rsidRDefault="00E81F83" w:rsidP="00E81F83">
      <w:pPr>
        <w:pStyle w:val="Funotentext"/>
      </w:pPr>
      <w:r>
        <w:rPr>
          <w:rStyle w:val="Funotenzeichen"/>
        </w:rPr>
        <w:footnoteRef/>
      </w:r>
      <w:r>
        <w:t xml:space="preserve"> </w:t>
      </w:r>
      <w:r w:rsidRPr="00E81F83">
        <w:rPr>
          <w:sz w:val="16"/>
          <w:szCs w:val="16"/>
        </w:rPr>
        <w:t>Ein Migrationshintergrund besteht, wenn die betreffende Person selbst oder mindestens ein Elternteil nicht mit deutscher Staatsangehörigkeit geboren ist.</w:t>
      </w:r>
    </w:p>
  </w:footnote>
  <w:footnote w:id="3">
    <w:p w14:paraId="180137C4" w14:textId="77777777" w:rsidR="00601C6A" w:rsidRDefault="00601C6A" w:rsidP="00601C6A">
      <w:pPr>
        <w:pStyle w:val="Funotentext"/>
      </w:pPr>
      <w:r>
        <w:rPr>
          <w:rStyle w:val="Funotenzeichen"/>
        </w:rPr>
        <w:footnoteRef/>
      </w:r>
      <w:r>
        <w:t xml:space="preserve"> </w:t>
      </w:r>
      <w:r w:rsidRPr="00464CAD">
        <w:rPr>
          <w:sz w:val="16"/>
          <w:szCs w:val="16"/>
        </w:rPr>
        <w:t>Unterrichtseinheiten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5529E" w14:textId="77777777" w:rsidR="00AE272F" w:rsidRDefault="00512321">
    <w:pPr>
      <w:pStyle w:val="Kopfzeile"/>
    </w:pPr>
    <w:r>
      <w:rPr>
        <w:noProof/>
      </w:rPr>
      <w:drawing>
        <wp:anchor distT="0" distB="0" distL="114300" distR="114300" simplePos="0" relativeHeight="251659264" behindDoc="1" locked="0" layoutInCell="1" allowOverlap="1" wp14:anchorId="3CE08669" wp14:editId="0C913F7E">
          <wp:simplePos x="0" y="0"/>
          <wp:positionH relativeFrom="margin">
            <wp:align>center</wp:align>
          </wp:positionH>
          <wp:positionV relativeFrom="margin">
            <wp:align>center</wp:align>
          </wp:positionV>
          <wp:extent cx="7559040" cy="10692130"/>
          <wp:effectExtent l="0" t="0" r="0" b="0"/>
          <wp:wrapNone/>
          <wp:docPr id="41"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CEE">
      <w:rPr>
        <w:noProof/>
      </w:rPr>
      <w:pict w14:anchorId="3B3D7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54144;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Pr>
        <w:noProof/>
      </w:rPr>
      <w:drawing>
        <wp:anchor distT="0" distB="0" distL="114300" distR="114300" simplePos="0" relativeHeight="251658240" behindDoc="1" locked="0" layoutInCell="1" allowOverlap="1" wp14:anchorId="3F97284B" wp14:editId="24F1A35C">
          <wp:simplePos x="0" y="0"/>
          <wp:positionH relativeFrom="margin">
            <wp:align>center</wp:align>
          </wp:positionH>
          <wp:positionV relativeFrom="margin">
            <wp:align>center</wp:align>
          </wp:positionV>
          <wp:extent cx="7559040" cy="10692130"/>
          <wp:effectExtent l="0" t="0" r="0" b="0"/>
          <wp:wrapNone/>
          <wp:docPr id="40"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514B94A" wp14:editId="671546EA">
          <wp:simplePos x="0" y="0"/>
          <wp:positionH relativeFrom="margin">
            <wp:align>center</wp:align>
          </wp:positionH>
          <wp:positionV relativeFrom="margin">
            <wp:align>center</wp:align>
          </wp:positionV>
          <wp:extent cx="7559040" cy="10692130"/>
          <wp:effectExtent l="0" t="0" r="0" b="0"/>
          <wp:wrapNone/>
          <wp:docPr id="39"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64E6297" wp14:editId="7828FDB0">
          <wp:simplePos x="0" y="0"/>
          <wp:positionH relativeFrom="margin">
            <wp:align>center</wp:align>
          </wp:positionH>
          <wp:positionV relativeFrom="margin">
            <wp:align>center</wp:align>
          </wp:positionV>
          <wp:extent cx="7559040" cy="10692130"/>
          <wp:effectExtent l="0" t="0" r="0" b="0"/>
          <wp:wrapNone/>
          <wp:docPr id="38"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7994A0A" wp14:editId="2EBA3A46">
          <wp:simplePos x="0" y="0"/>
          <wp:positionH relativeFrom="margin">
            <wp:align>center</wp:align>
          </wp:positionH>
          <wp:positionV relativeFrom="margin">
            <wp:align>center</wp:align>
          </wp:positionV>
          <wp:extent cx="7559040" cy="10692130"/>
          <wp:effectExtent l="0" t="0" r="0" b="0"/>
          <wp:wrapNone/>
          <wp:docPr id="37"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95A64B3" wp14:editId="5BD5F5A0">
          <wp:simplePos x="0" y="0"/>
          <wp:positionH relativeFrom="margin">
            <wp:align>center</wp:align>
          </wp:positionH>
          <wp:positionV relativeFrom="margin">
            <wp:align>center</wp:align>
          </wp:positionV>
          <wp:extent cx="7559040" cy="10692130"/>
          <wp:effectExtent l="0" t="0" r="0" b="0"/>
          <wp:wrapNone/>
          <wp:docPr id="36"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A3CE9B8" wp14:editId="4DDF1594">
          <wp:simplePos x="0" y="0"/>
          <wp:positionH relativeFrom="margin">
            <wp:align>center</wp:align>
          </wp:positionH>
          <wp:positionV relativeFrom="margin">
            <wp:align>center</wp:align>
          </wp:positionV>
          <wp:extent cx="7559040" cy="10692130"/>
          <wp:effectExtent l="0" t="0" r="0" b="0"/>
          <wp:wrapNone/>
          <wp:docPr id="35"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9BCB" w14:textId="77777777" w:rsidR="00F54F65" w:rsidRDefault="00512321">
    <w:pPr>
      <w:pStyle w:val="Kopfzeile"/>
    </w:pPr>
    <w:r>
      <w:rPr>
        <w:noProof/>
      </w:rPr>
      <w:drawing>
        <wp:anchor distT="0" distB="0" distL="114300" distR="114300" simplePos="0" relativeHeight="251661312" behindDoc="1" locked="1" layoutInCell="0" allowOverlap="0" wp14:anchorId="024BB186" wp14:editId="2CE62498">
          <wp:simplePos x="0" y="0"/>
          <wp:positionH relativeFrom="page">
            <wp:posOffset>6012815</wp:posOffset>
          </wp:positionH>
          <wp:positionV relativeFrom="page">
            <wp:posOffset>504190</wp:posOffset>
          </wp:positionV>
          <wp:extent cx="842645" cy="1322070"/>
          <wp:effectExtent l="0" t="0" r="0" b="0"/>
          <wp:wrapNone/>
          <wp:docPr id="3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289F2" w14:textId="77777777" w:rsidR="00F54F65" w:rsidRDefault="00F54F6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080C4" w14:textId="77777777" w:rsidR="00F54F65" w:rsidRDefault="00512321" w:rsidP="0043048E">
    <w:pPr>
      <w:pStyle w:val="Kopfzeile"/>
      <w:tabs>
        <w:tab w:val="clear" w:pos="4536"/>
        <w:tab w:val="clear" w:pos="9072"/>
        <w:tab w:val="left" w:pos="633"/>
      </w:tabs>
    </w:pPr>
    <w:r>
      <w:rPr>
        <w:noProof/>
      </w:rPr>
      <w:drawing>
        <wp:anchor distT="0" distB="0" distL="114300" distR="114300" simplePos="0" relativeHeight="251660288" behindDoc="1" locked="1" layoutInCell="0" allowOverlap="0" wp14:anchorId="14169691" wp14:editId="419AFDC3">
          <wp:simplePos x="0" y="0"/>
          <wp:positionH relativeFrom="page">
            <wp:posOffset>6358255</wp:posOffset>
          </wp:positionH>
          <wp:positionV relativeFrom="page">
            <wp:posOffset>504190</wp:posOffset>
          </wp:positionV>
          <wp:extent cx="842645" cy="1322070"/>
          <wp:effectExtent l="0" t="0" r="0" b="0"/>
          <wp:wrapNone/>
          <wp:docPr id="3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456F8A"/>
    <w:multiLevelType w:val="hybridMultilevel"/>
    <w:tmpl w:val="83946B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0974C2"/>
    <w:multiLevelType w:val="hybridMultilevel"/>
    <w:tmpl w:val="08ECCA44"/>
    <w:lvl w:ilvl="0" w:tplc="3E9A2148">
      <w:start w:val="1"/>
      <w:numFmt w:val="bullet"/>
      <w:pStyle w:val="Listenabsatz"/>
      <w:lvlText w:val=""/>
      <w:lvlJc w:val="left"/>
      <w:pPr>
        <w:ind w:left="1429" w:hanging="360"/>
      </w:pPr>
      <w:rPr>
        <w:rFonts w:ascii="Wingdings" w:hAnsi="Wingdings"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6"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BA1D3A"/>
    <w:multiLevelType w:val="hybridMultilevel"/>
    <w:tmpl w:val="E9DC1D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66A08C3"/>
    <w:multiLevelType w:val="hybridMultilevel"/>
    <w:tmpl w:val="37CE4EA2"/>
    <w:lvl w:ilvl="0" w:tplc="04070011">
      <w:start w:val="1"/>
      <w:numFmt w:val="decimal"/>
      <w:lvlText w:val="%1)"/>
      <w:lvlJc w:val="left"/>
      <w:pPr>
        <w:ind w:left="360" w:hanging="360"/>
      </w:pPr>
      <w:rPr>
        <w:rFonts w:hint="default"/>
        <w:sz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9"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0"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02A6A61"/>
    <w:multiLevelType w:val="hybridMultilevel"/>
    <w:tmpl w:val="09463FA6"/>
    <w:lvl w:ilvl="0" w:tplc="A39299E2">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4"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6" w15:restartNumberingAfterBreak="0">
    <w:nsid w:val="75AA44AC"/>
    <w:multiLevelType w:val="hybridMultilevel"/>
    <w:tmpl w:val="8EE0A7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lvlOverride w:ilvl="0">
      <w:startOverride w:val="3"/>
    </w:lvlOverride>
  </w:num>
  <w:num w:numId="2">
    <w:abstractNumId w:val="3"/>
  </w:num>
  <w:num w:numId="3">
    <w:abstractNumId w:val="2"/>
  </w:num>
  <w:num w:numId="4">
    <w:abstractNumId w:val="28"/>
  </w:num>
  <w:num w:numId="5">
    <w:abstractNumId w:val="18"/>
  </w:num>
  <w:num w:numId="6">
    <w:abstractNumId w:val="23"/>
  </w:num>
  <w:num w:numId="7">
    <w:abstractNumId w:val="22"/>
  </w:num>
  <w:num w:numId="8">
    <w:abstractNumId w:val="19"/>
  </w:num>
  <w:num w:numId="9">
    <w:abstractNumId w:val="5"/>
  </w:num>
  <w:num w:numId="10">
    <w:abstractNumId w:val="7"/>
  </w:num>
  <w:num w:numId="11">
    <w:abstractNumId w:val="6"/>
  </w:num>
  <w:num w:numId="12">
    <w:abstractNumId w:val="8"/>
  </w:num>
  <w:num w:numId="13">
    <w:abstractNumId w:val="25"/>
  </w:num>
  <w:num w:numId="14">
    <w:abstractNumId w:val="10"/>
  </w:num>
  <w:num w:numId="15">
    <w:abstractNumId w:val="20"/>
  </w:num>
  <w:num w:numId="16">
    <w:abstractNumId w:val="11"/>
  </w:num>
  <w:num w:numId="17">
    <w:abstractNumId w:val="17"/>
  </w:num>
  <w:num w:numId="18">
    <w:abstractNumId w:val="0"/>
  </w:num>
  <w:num w:numId="19">
    <w:abstractNumId w:val="9"/>
  </w:num>
  <w:num w:numId="20">
    <w:abstractNumId w:val="27"/>
  </w:num>
  <w:num w:numId="21">
    <w:abstractNumId w:val="13"/>
  </w:num>
  <w:num w:numId="22">
    <w:abstractNumId w:val="15"/>
  </w:num>
  <w:num w:numId="23">
    <w:abstractNumId w:val="12"/>
  </w:num>
  <w:num w:numId="24">
    <w:abstractNumId w:val="24"/>
  </w:num>
  <w:num w:numId="25">
    <w:abstractNumId w:val="16"/>
  </w:num>
  <w:num w:numId="26">
    <w:abstractNumId w:val="21"/>
  </w:num>
  <w:num w:numId="27">
    <w:abstractNumId w:val="26"/>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enforcement="1"/>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28A"/>
    <w:rsid w:val="00056D1A"/>
    <w:rsid w:val="00062D62"/>
    <w:rsid w:val="00074899"/>
    <w:rsid w:val="000910FF"/>
    <w:rsid w:val="000D004A"/>
    <w:rsid w:val="00132960"/>
    <w:rsid w:val="00132AF5"/>
    <w:rsid w:val="00140115"/>
    <w:rsid w:val="00166F6A"/>
    <w:rsid w:val="001B40B3"/>
    <w:rsid w:val="001C48F0"/>
    <w:rsid w:val="001D11BE"/>
    <w:rsid w:val="001D295C"/>
    <w:rsid w:val="001D4000"/>
    <w:rsid w:val="001D6B6F"/>
    <w:rsid w:val="001E2715"/>
    <w:rsid w:val="001F2859"/>
    <w:rsid w:val="001F289E"/>
    <w:rsid w:val="00216A5F"/>
    <w:rsid w:val="00224405"/>
    <w:rsid w:val="00240621"/>
    <w:rsid w:val="00247CEE"/>
    <w:rsid w:val="00253CCB"/>
    <w:rsid w:val="00256F98"/>
    <w:rsid w:val="00277579"/>
    <w:rsid w:val="002A28F8"/>
    <w:rsid w:val="002E219E"/>
    <w:rsid w:val="002F2816"/>
    <w:rsid w:val="00345FE5"/>
    <w:rsid w:val="00377701"/>
    <w:rsid w:val="003A2FF1"/>
    <w:rsid w:val="003A3A08"/>
    <w:rsid w:val="003C6EED"/>
    <w:rsid w:val="003D064C"/>
    <w:rsid w:val="003E4A9C"/>
    <w:rsid w:val="003F14BA"/>
    <w:rsid w:val="0043048E"/>
    <w:rsid w:val="0044030A"/>
    <w:rsid w:val="00446B7F"/>
    <w:rsid w:val="004521B9"/>
    <w:rsid w:val="004649F5"/>
    <w:rsid w:val="00464CAD"/>
    <w:rsid w:val="00493CEB"/>
    <w:rsid w:val="004B3E4E"/>
    <w:rsid w:val="004C2FE9"/>
    <w:rsid w:val="004D2C3D"/>
    <w:rsid w:val="004E6C0F"/>
    <w:rsid w:val="005003C6"/>
    <w:rsid w:val="0050408C"/>
    <w:rsid w:val="005048A6"/>
    <w:rsid w:val="00512321"/>
    <w:rsid w:val="00512A6B"/>
    <w:rsid w:val="00531F54"/>
    <w:rsid w:val="00562167"/>
    <w:rsid w:val="00593949"/>
    <w:rsid w:val="005D0469"/>
    <w:rsid w:val="005D534A"/>
    <w:rsid w:val="005F2EA7"/>
    <w:rsid w:val="00601C6A"/>
    <w:rsid w:val="006219E3"/>
    <w:rsid w:val="006272AC"/>
    <w:rsid w:val="006320ED"/>
    <w:rsid w:val="00634F69"/>
    <w:rsid w:val="006415F9"/>
    <w:rsid w:val="006B4AF2"/>
    <w:rsid w:val="006C2279"/>
    <w:rsid w:val="007301A3"/>
    <w:rsid w:val="00777A20"/>
    <w:rsid w:val="007A6A4F"/>
    <w:rsid w:val="007E7D87"/>
    <w:rsid w:val="007F1725"/>
    <w:rsid w:val="0083098C"/>
    <w:rsid w:val="00832A8C"/>
    <w:rsid w:val="0086540B"/>
    <w:rsid w:val="008A7814"/>
    <w:rsid w:val="008D1A65"/>
    <w:rsid w:val="008D2D75"/>
    <w:rsid w:val="008F58C1"/>
    <w:rsid w:val="009247CA"/>
    <w:rsid w:val="00956D11"/>
    <w:rsid w:val="00985D31"/>
    <w:rsid w:val="009C3886"/>
    <w:rsid w:val="009F4F42"/>
    <w:rsid w:val="00A1376F"/>
    <w:rsid w:val="00A44667"/>
    <w:rsid w:val="00A477A8"/>
    <w:rsid w:val="00A54F23"/>
    <w:rsid w:val="00A60C8A"/>
    <w:rsid w:val="00AA177A"/>
    <w:rsid w:val="00AA6368"/>
    <w:rsid w:val="00AB52C2"/>
    <w:rsid w:val="00AD0A72"/>
    <w:rsid w:val="00AD1775"/>
    <w:rsid w:val="00AE272F"/>
    <w:rsid w:val="00B018F8"/>
    <w:rsid w:val="00B20DE1"/>
    <w:rsid w:val="00B67815"/>
    <w:rsid w:val="00B926EC"/>
    <w:rsid w:val="00BD4FB3"/>
    <w:rsid w:val="00BD7840"/>
    <w:rsid w:val="00BF364A"/>
    <w:rsid w:val="00C2022E"/>
    <w:rsid w:val="00C42813"/>
    <w:rsid w:val="00C54D93"/>
    <w:rsid w:val="00C81E94"/>
    <w:rsid w:val="00CC0038"/>
    <w:rsid w:val="00CC1D45"/>
    <w:rsid w:val="00CC7E3D"/>
    <w:rsid w:val="00DA2484"/>
    <w:rsid w:val="00DA47C3"/>
    <w:rsid w:val="00DE328D"/>
    <w:rsid w:val="00DE44B2"/>
    <w:rsid w:val="00E11A86"/>
    <w:rsid w:val="00E21D95"/>
    <w:rsid w:val="00E524DD"/>
    <w:rsid w:val="00E81F83"/>
    <w:rsid w:val="00E9028A"/>
    <w:rsid w:val="00EB78C3"/>
    <w:rsid w:val="00EB7FDF"/>
    <w:rsid w:val="00EE6815"/>
    <w:rsid w:val="00EE7919"/>
    <w:rsid w:val="00F178D5"/>
    <w:rsid w:val="00F44549"/>
    <w:rsid w:val="00F54F65"/>
    <w:rsid w:val="00F55FF7"/>
    <w:rsid w:val="00F6171B"/>
    <w:rsid w:val="00F74E43"/>
    <w:rsid w:val="00F8717E"/>
    <w:rsid w:val="00FD4D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34232C5A"/>
  <w15:chartTrackingRefBased/>
  <w15:docId w15:val="{7BE773DC-4723-4989-B49A-2FF392AE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9028A"/>
    <w:rPr>
      <w:rFonts w:ascii="Arial" w:eastAsia="Times New Roman" w:hAnsi="Arial"/>
      <w:sz w:val="22"/>
      <w:szCs w:val="24"/>
    </w:rPr>
  </w:style>
  <w:style w:type="paragraph" w:styleId="berschrift1">
    <w:name w:val="heading 1"/>
    <w:basedOn w:val="Flietext"/>
    <w:next w:val="Flietext"/>
    <w:link w:val="berschrift1Zchn"/>
    <w:uiPriority w:val="9"/>
    <w:qFormat/>
    <w:rsid w:val="003F14BA"/>
    <w:pPr>
      <w:keepNext/>
      <w:spacing w:before="240" w:after="60" w:line="240" w:lineRule="auto"/>
      <w:jc w:val="left"/>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3F14BA"/>
    <w:pPr>
      <w:outlineLvl w:val="2"/>
    </w:pPr>
    <w:rPr>
      <w:bCs/>
      <w:sz w:val="24"/>
      <w:szCs w:val="26"/>
    </w:rPr>
  </w:style>
  <w:style w:type="paragraph" w:styleId="berschrift4">
    <w:name w:val="heading 4"/>
    <w:basedOn w:val="Standard"/>
    <w:next w:val="Standard"/>
    <w:link w:val="berschrift4Zchn"/>
    <w:uiPriority w:val="9"/>
    <w:unhideWhenUsed/>
    <w:qFormat/>
    <w:rsid w:val="00985D31"/>
    <w:pPr>
      <w:keepNext/>
      <w:spacing w:before="360" w:after="240" w:line="288" w:lineRule="auto"/>
      <w:outlineLvl w:val="3"/>
    </w:pPr>
    <w:rPr>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rPr>
  </w:style>
  <w:style w:type="paragraph" w:customStyle="1" w:styleId="Flietext">
    <w:name w:val="Fließtext"/>
    <w:qFormat/>
    <w:rsid w:val="00AA6368"/>
    <w:pPr>
      <w:spacing w:before="120" w:after="120" w:line="276" w:lineRule="auto"/>
      <w:jc w:val="both"/>
    </w:pPr>
    <w:rPr>
      <w:rFonts w:ascii="Arial" w:eastAsia="MS Mincho" w:hAnsi="Arial" w:cs="Arial"/>
      <w:kern w:val="20"/>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BD4FB3"/>
    <w:pPr>
      <w:numPr>
        <w:numId w:val="2"/>
      </w:numPr>
      <w:ind w:left="357"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3F14BA"/>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line="276" w:lineRule="auto"/>
    </w:pPr>
    <w:rPr>
      <w:rFonts w:ascii="Frutiger LT 45 Light" w:hAnsi="Frutiger LT 45 Light"/>
      <w:b/>
      <w:iCs/>
      <w:color w:val="002C5B"/>
      <w:szCs w:val="20"/>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line="276" w:lineRule="auto"/>
    </w:pPr>
    <w:rPr>
      <w:rFonts w:ascii="Frutiger LT 45 Light" w:hAnsi="Frutiger LT 45 Light"/>
      <w:sz w:val="20"/>
      <w:szCs w:val="20"/>
    </w:rPr>
  </w:style>
  <w:style w:type="paragraph" w:customStyle="1" w:styleId="kleineberschrift">
    <w:name w:val="kleine Überschrift"/>
    <w:basedOn w:val="Standard"/>
    <w:rsid w:val="000D004A"/>
    <w:pPr>
      <w:spacing w:before="120" w:after="180" w:line="276" w:lineRule="auto"/>
    </w:pPr>
    <w:rPr>
      <w:rFonts w:ascii="Frutiger LT 45 Light" w:hAnsi="Frutiger LT 45 Light"/>
      <w:b/>
      <w:sz w:val="20"/>
      <w:szCs w:val="20"/>
    </w:rPr>
  </w:style>
  <w:style w:type="paragraph" w:customStyle="1" w:styleId="StandardNummerierung">
    <w:name w:val="Standard Nummerierung"/>
    <w:basedOn w:val="Standard"/>
    <w:rsid w:val="000D004A"/>
    <w:pPr>
      <w:numPr>
        <w:numId w:val="24"/>
      </w:numPr>
      <w:spacing w:before="120" w:after="120" w:line="276" w:lineRule="auto"/>
      <w:jc w:val="both"/>
    </w:pPr>
    <w:rPr>
      <w:rFonts w:ascii="Frutiger LT 45 Light" w:hAnsi="Frutiger LT 45 Light"/>
      <w:sz w:val="20"/>
      <w:szCs w:val="20"/>
    </w:rPr>
  </w:style>
  <w:style w:type="character" w:customStyle="1" w:styleId="berschrift4Zchn">
    <w:name w:val="Überschrift 4 Zchn"/>
    <w:link w:val="berschrift4"/>
    <w:uiPriority w:val="9"/>
    <w:rsid w:val="00985D31"/>
    <w:rPr>
      <w:rFonts w:ascii="Arial" w:eastAsia="Times New Roman" w:hAnsi="Arial"/>
      <w:b/>
      <w:bCs/>
      <w:sz w:val="22"/>
      <w:szCs w:val="28"/>
    </w:rPr>
  </w:style>
  <w:style w:type="table" w:styleId="Tabellenraster">
    <w:name w:val="Table Grid"/>
    <w:basedOn w:val="NormaleTabelle"/>
    <w:uiPriority w:val="59"/>
    <w:rsid w:val="00E902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028A"/>
    <w:pPr>
      <w:autoSpaceDE w:val="0"/>
      <w:autoSpaceDN w:val="0"/>
      <w:adjustRightInd w:val="0"/>
    </w:pPr>
    <w:rPr>
      <w:rFonts w:ascii="Arial" w:eastAsia="Times New Roman" w:hAnsi="Arial" w:cs="Arial"/>
      <w:color w:val="000000"/>
      <w:sz w:val="24"/>
      <w:szCs w:val="24"/>
    </w:rPr>
  </w:style>
  <w:style w:type="character" w:styleId="Kommentarzeichen">
    <w:name w:val="annotation reference"/>
    <w:basedOn w:val="Absatz-Standardschriftart"/>
    <w:uiPriority w:val="99"/>
    <w:semiHidden/>
    <w:unhideWhenUsed/>
    <w:rsid w:val="00C54D93"/>
    <w:rPr>
      <w:sz w:val="16"/>
      <w:szCs w:val="16"/>
    </w:rPr>
  </w:style>
  <w:style w:type="paragraph" w:styleId="Kommentartext">
    <w:name w:val="annotation text"/>
    <w:basedOn w:val="Standard"/>
    <w:link w:val="KommentartextZchn"/>
    <w:uiPriority w:val="99"/>
    <w:semiHidden/>
    <w:unhideWhenUsed/>
    <w:rsid w:val="00C54D93"/>
    <w:rPr>
      <w:sz w:val="20"/>
      <w:szCs w:val="20"/>
    </w:rPr>
  </w:style>
  <w:style w:type="character" w:customStyle="1" w:styleId="KommentartextZchn">
    <w:name w:val="Kommentartext Zchn"/>
    <w:basedOn w:val="Absatz-Standardschriftart"/>
    <w:link w:val="Kommentartext"/>
    <w:uiPriority w:val="99"/>
    <w:semiHidden/>
    <w:rsid w:val="00C54D93"/>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C54D93"/>
    <w:rPr>
      <w:b/>
      <w:bCs/>
    </w:rPr>
  </w:style>
  <w:style w:type="character" w:customStyle="1" w:styleId="KommentarthemaZchn">
    <w:name w:val="Kommentarthema Zchn"/>
    <w:basedOn w:val="KommentartextZchn"/>
    <w:link w:val="Kommentarthema"/>
    <w:uiPriority w:val="99"/>
    <w:semiHidden/>
    <w:rsid w:val="00C54D93"/>
    <w:rPr>
      <w:rFonts w:ascii="Arial" w:eastAsia="Times New Roman" w:hAnsi="Arial"/>
      <w:b/>
      <w:bCs/>
    </w:rPr>
  </w:style>
  <w:style w:type="paragraph" w:styleId="berarbeitung">
    <w:name w:val="Revision"/>
    <w:hidden/>
    <w:uiPriority w:val="71"/>
    <w:unhideWhenUsed/>
    <w:rsid w:val="00C54D93"/>
    <w:rPr>
      <w:rFonts w:ascii="Arial" w:eastAsia="Times New Roman" w:hAnsi="Arial"/>
      <w:sz w:val="22"/>
      <w:szCs w:val="24"/>
    </w:rPr>
  </w:style>
  <w:style w:type="paragraph" w:customStyle="1" w:styleId="betreff">
    <w:name w:val="betreff"/>
    <w:basedOn w:val="Standard"/>
    <w:qFormat/>
    <w:rsid w:val="00C54D93"/>
    <w:pPr>
      <w:spacing w:before="240" w:after="240" w:line="276" w:lineRule="auto"/>
      <w:jc w:val="both"/>
    </w:pPr>
    <w:rPr>
      <w:rFonts w:ascii="Frutiger LT 45 Light" w:hAnsi="Frutiger LT 45 Light"/>
      <w:b/>
      <w:sz w:val="20"/>
      <w:szCs w:val="20"/>
    </w:rPr>
  </w:style>
  <w:style w:type="paragraph" w:styleId="Textkrper">
    <w:name w:val="Body Text"/>
    <w:basedOn w:val="Standard"/>
    <w:link w:val="TextkrperZchn"/>
    <w:uiPriority w:val="1"/>
    <w:rsid w:val="00C54D93"/>
    <w:pPr>
      <w:widowControl w:val="0"/>
      <w:autoSpaceDE w:val="0"/>
      <w:autoSpaceDN w:val="0"/>
    </w:pPr>
    <w:rPr>
      <w:rFonts w:eastAsia="Arial" w:cs="Arial"/>
      <w:sz w:val="20"/>
      <w:szCs w:val="20"/>
      <w:lang w:eastAsia="en-US"/>
    </w:rPr>
  </w:style>
  <w:style w:type="character" w:customStyle="1" w:styleId="TextkrperZchn">
    <w:name w:val="Textkörper Zchn"/>
    <w:basedOn w:val="Absatz-Standardschriftart"/>
    <w:link w:val="Textkrper"/>
    <w:uiPriority w:val="1"/>
    <w:rsid w:val="00C54D93"/>
    <w:rPr>
      <w:rFonts w:ascii="Arial" w:eastAsia="Arial" w:hAnsi="Arial" w:cs="Arial"/>
      <w:lang w:eastAsia="en-US"/>
    </w:rPr>
  </w:style>
  <w:style w:type="character" w:styleId="NichtaufgelsteErwhnung">
    <w:name w:val="Unresolved Mention"/>
    <w:basedOn w:val="Absatz-Standardschriftart"/>
    <w:uiPriority w:val="99"/>
    <w:semiHidden/>
    <w:unhideWhenUsed/>
    <w:rsid w:val="001F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s_s\Downloads\FD_Text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C81C086DBDD1641AFE6E60705DBCCB7" ma:contentTypeVersion="5" ma:contentTypeDescription="Ein neues Dokument erstellen." ma:contentTypeScope="" ma:versionID="75228863993697911a66cad13d26e422">
  <xsd:schema xmlns:xsd="http://www.w3.org/2001/XMLSchema" xmlns:xs="http://www.w3.org/2001/XMLSchema" xmlns:p="http://schemas.microsoft.com/office/2006/metadata/properties" xmlns:ns2="3fbce752-e0b5-44e0-a176-a764f7ee10b9" xmlns:ns3="a1ecfe42-46ee-4a17-bf3f-19e894ea6ffa" xmlns:ns4="http://schemas.microsoft.com/sharepoint/v4" targetNamespace="http://schemas.microsoft.com/office/2006/metadata/properties" ma:root="true" ma:fieldsID="6c0f4be1dce1e1d83ea2f0636f1a48cc" ns2:_="" ns3:_="" ns4:_="">
    <xsd:import namespace="3fbce752-e0b5-44e0-a176-a764f7ee10b9"/>
    <xsd:import namespace="a1ecfe42-46ee-4a17-bf3f-19e894ea6ff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ce752-e0b5-44e0-a176-a764f7ee10b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cfe42-46ee-4a17-bf3f-19e894ea6ffa"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2.xml><?xml version="1.0" encoding="utf-8"?>
<ds:datastoreItem xmlns:ds="http://schemas.openxmlformats.org/officeDocument/2006/customXml" ds:itemID="{A22167AD-3C15-4CF5-81A3-253F28795FB9}">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70A71852-71CA-4A52-95A7-9C1B917D4E48}">
  <ds:schemaRefs>
    <ds:schemaRef ds:uri="http://schemas.openxmlformats.org/officeDocument/2006/bibliography"/>
  </ds:schemaRefs>
</ds:datastoreItem>
</file>

<file path=customXml/itemProps4.xml><?xml version="1.0" encoding="utf-8"?>
<ds:datastoreItem xmlns:ds="http://schemas.openxmlformats.org/officeDocument/2006/customXml" ds:itemID="{56EE39B9-FC93-4699-9B99-1A80DF9BD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ce752-e0b5-44e0-a176-a764f7ee10b9"/>
    <ds:schemaRef ds:uri="a1ecfe42-46ee-4a17-bf3f-19e894ea6ff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FD_Textvorlage.dotx</Template>
  <TotalTime>0</TotalTime>
  <Pages>4</Pages>
  <Words>822</Words>
  <Characters>5180</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zgs consult GmbH</vt:lpstr>
    </vt:vector>
  </TitlesOfParts>
  <Company>zgs consult GmbH</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zgs consult GmbH</dc:title>
  <dc:subject/>
  <dc:creator>Kass, Stephan</dc:creator>
  <cp:keywords/>
  <cp:lastModifiedBy>Kass, Stephan</cp:lastModifiedBy>
  <cp:revision>17</cp:revision>
  <cp:lastPrinted>2016-01-22T11:20:00Z</cp:lastPrinted>
  <dcterms:created xsi:type="dcterms:W3CDTF">2021-01-06T10:47:00Z</dcterms:created>
  <dcterms:modified xsi:type="dcterms:W3CDTF">2021-02-24T13:38:00Z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0x0101000C81C086DBDD1641AFE6E60705DBCCB7</vt:lpwstr>
  </property>
</Properties>
</file>