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728E0" w14:textId="7E524605" w:rsidR="00E9028A" w:rsidRDefault="00231475" w:rsidP="00E9028A">
      <w:pPr>
        <w:pStyle w:val="berschrift2"/>
      </w:pPr>
      <w:r w:rsidRPr="00231475">
        <w:t>Information zu einer Änderung während des Förderzeitraums</w:t>
      </w:r>
      <w:r>
        <w:t xml:space="preserve"> zur Berliner Weiterbildungsprämie</w:t>
      </w:r>
      <w:r w:rsidR="00E9028A" w:rsidRPr="009A70A7">
        <w:t xml:space="preserve"> </w:t>
      </w:r>
    </w:p>
    <w:p w14:paraId="4167AA0F" w14:textId="700CE99D" w:rsidR="00231475" w:rsidRDefault="00231475" w:rsidP="00231475">
      <w:pPr>
        <w:pStyle w:val="Flietext"/>
        <w:spacing w:after="360"/>
        <w:rPr>
          <w:b/>
          <w:bCs/>
        </w:rPr>
      </w:pPr>
      <w:r w:rsidRPr="00231475">
        <w:t xml:space="preserve">(einzureichen innerhalb von </w:t>
      </w:r>
      <w:r>
        <w:t>zwei</w:t>
      </w:r>
      <w:r w:rsidRPr="00231475">
        <w:t xml:space="preserve"> Wochen nach Bekanntwerden der Änderung)</w:t>
      </w:r>
    </w:p>
    <w:p w14:paraId="260BC79C" w14:textId="02AD796E" w:rsidR="00E9028A" w:rsidRPr="00E9028A" w:rsidRDefault="00E9028A" w:rsidP="00E9028A">
      <w:pPr>
        <w:pStyle w:val="Flietext"/>
      </w:pPr>
      <w:r w:rsidRPr="00E9028A">
        <w:t>Name</w:t>
      </w:r>
      <w:r w:rsidR="00231475">
        <w:t xml:space="preserve"> des/der geförderten Teilnehmer*in</w:t>
      </w:r>
      <w:r w:rsidRPr="00E9028A">
        <w:t>:</w:t>
      </w:r>
      <w:r w:rsidRPr="00E9028A">
        <w:tab/>
      </w:r>
      <w:r w:rsidRPr="00E9028A"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E9028A">
        <w:instrText xml:space="preserve"> FORMTEXT </w:instrText>
      </w:r>
      <w:r w:rsidRPr="00E9028A">
        <w:fldChar w:fldCharType="separate"/>
      </w:r>
      <w:r w:rsidRPr="00E9028A">
        <w:t> </w:t>
      </w:r>
      <w:r w:rsidRPr="00E9028A">
        <w:t> </w:t>
      </w:r>
      <w:r w:rsidRPr="00E9028A">
        <w:t> </w:t>
      </w:r>
      <w:r w:rsidRPr="00E9028A">
        <w:t> </w:t>
      </w:r>
      <w:r w:rsidRPr="00E9028A">
        <w:t> </w:t>
      </w:r>
      <w:r w:rsidRPr="00E9028A">
        <w:fldChar w:fldCharType="end"/>
      </w:r>
      <w:bookmarkEnd w:id="0"/>
    </w:p>
    <w:p w14:paraId="2CF57A93" w14:textId="716AA1B6" w:rsidR="00E9028A" w:rsidRPr="00E9028A" w:rsidRDefault="00231475" w:rsidP="00E9028A">
      <w:pPr>
        <w:pStyle w:val="Flietext"/>
      </w:pPr>
      <w:bookmarkStart w:id="1" w:name="_Hlk12554071"/>
      <w:r>
        <w:t>Projektnummer</w:t>
      </w:r>
      <w:r w:rsidR="00E9028A" w:rsidRPr="00E9028A">
        <w:t>:</w:t>
      </w:r>
      <w:r w:rsidR="00E9028A" w:rsidRPr="00E9028A">
        <w:tab/>
      </w:r>
      <w:r w:rsidR="00E81F83">
        <w:tab/>
      </w:r>
      <w:r>
        <w:tab/>
      </w:r>
      <w:r>
        <w:tab/>
      </w:r>
      <w:r>
        <w:tab/>
      </w:r>
      <w:r w:rsidR="00E9028A">
        <w:fldChar w:fldCharType="begin">
          <w:ffData>
            <w:name w:val="Text2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2" w:name="Text2"/>
      <w:r w:rsidR="00E9028A">
        <w:instrText xml:space="preserve"> FORMTEXT </w:instrText>
      </w:r>
      <w:r w:rsidR="00E9028A">
        <w:fldChar w:fldCharType="separate"/>
      </w:r>
      <w:r w:rsidR="00E9028A">
        <w:rPr>
          <w:noProof/>
        </w:rPr>
        <w:t> </w:t>
      </w:r>
      <w:r w:rsidR="00E9028A">
        <w:rPr>
          <w:noProof/>
        </w:rPr>
        <w:t> </w:t>
      </w:r>
      <w:r w:rsidR="00E9028A">
        <w:rPr>
          <w:noProof/>
        </w:rPr>
        <w:t> </w:t>
      </w:r>
      <w:r w:rsidR="00E9028A">
        <w:rPr>
          <w:noProof/>
        </w:rPr>
        <w:t> </w:t>
      </w:r>
      <w:r w:rsidR="00E9028A">
        <w:rPr>
          <w:noProof/>
        </w:rPr>
        <w:t> </w:t>
      </w:r>
      <w:r w:rsidR="00E9028A">
        <w:fldChar w:fldCharType="end"/>
      </w:r>
      <w:bookmarkEnd w:id="2"/>
    </w:p>
    <w:bookmarkEnd w:id="1"/>
    <w:p w14:paraId="23BA7FA7" w14:textId="77777777" w:rsidR="00231475" w:rsidRPr="00231475" w:rsidRDefault="00231475" w:rsidP="00231475">
      <w:pPr>
        <w:pStyle w:val="Flietext"/>
        <w:spacing w:before="360"/>
        <w:rPr>
          <w:u w:val="single"/>
        </w:rPr>
      </w:pPr>
      <w:r w:rsidRPr="00231475">
        <w:rPr>
          <w:u w:val="single"/>
        </w:rPr>
        <w:t>Bitte kreuzen Sie Zutreffendes an:</w:t>
      </w:r>
    </w:p>
    <w:p w14:paraId="0454016A" w14:textId="351FE5AA" w:rsidR="00231475" w:rsidRPr="00D92007" w:rsidRDefault="00231475" w:rsidP="00231475">
      <w:pPr>
        <w:pStyle w:val="berschrift4"/>
      </w:pPr>
      <w:r w:rsidRPr="00D92007">
        <w:t>Bezug</w:t>
      </w:r>
      <w:r>
        <w:t xml:space="preserve"> von Kurzarbeitergeld</w:t>
      </w:r>
      <w:r w:rsidRPr="00D92007">
        <w:t xml:space="preserve"> vorzeitig beendet</w:t>
      </w:r>
    </w:p>
    <w:p w14:paraId="25C6E1D4" w14:textId="48E9C0FE" w:rsidR="00231475" w:rsidRDefault="00231475" w:rsidP="00231475">
      <w:pPr>
        <w:pStyle w:val="Flietext"/>
        <w:ind w:left="284" w:hanging="284"/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>
        <w:instrText xml:space="preserve"> FORMCHECKBOX </w:instrText>
      </w:r>
      <w:r>
        <w:fldChar w:fldCharType="end"/>
      </w:r>
      <w:bookmarkEnd w:id="3"/>
      <w:r>
        <w:t xml:space="preserve"> </w:t>
      </w:r>
      <w:r w:rsidRPr="00D92007">
        <w:t xml:space="preserve">Der Bezug von Kurzarbeitergeld wurde vorzeitig beendet und endet zum </w:t>
      </w:r>
      <w:r w:rsidRPr="00BD7840">
        <w:fldChar w:fldCharType="begin">
          <w:ffData>
            <w:name w:val="Text3"/>
            <w:enabled/>
            <w:calcOnExit w:val="0"/>
            <w:textInput>
              <w:type w:val="date"/>
              <w:format w:val="dd.MM.yyyy"/>
            </w:textInput>
          </w:ffData>
        </w:fldChar>
      </w:r>
      <w:r w:rsidRPr="00BD7840">
        <w:instrText xml:space="preserve"> FORMTEXT </w:instrText>
      </w:r>
      <w:r w:rsidRPr="00BD7840">
        <w:fldChar w:fldCharType="separate"/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fldChar w:fldCharType="end"/>
      </w:r>
      <w:r w:rsidRPr="00D92007">
        <w:t xml:space="preserve">. </w:t>
      </w:r>
    </w:p>
    <w:p w14:paraId="7174A7C5" w14:textId="712D9A91" w:rsidR="00231475" w:rsidRPr="00D92007" w:rsidRDefault="00231475" w:rsidP="00231475">
      <w:pPr>
        <w:pStyle w:val="berschrift4"/>
      </w:pPr>
      <w:r w:rsidRPr="00D92007">
        <w:t>Bezug</w:t>
      </w:r>
      <w:r>
        <w:t xml:space="preserve"> von Kurzarbeitergeld </w:t>
      </w:r>
      <w:r w:rsidRPr="00D92007">
        <w:t>(während Weiterbildung) verlängert</w:t>
      </w:r>
    </w:p>
    <w:p w14:paraId="23551C17" w14:textId="56943401" w:rsidR="00231475" w:rsidRPr="00D92007" w:rsidRDefault="00231475" w:rsidP="00231475">
      <w:pPr>
        <w:pStyle w:val="Flietext"/>
        <w:ind w:left="284" w:hanging="284"/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</w:t>
      </w:r>
      <w:r w:rsidRPr="00D92007">
        <w:t xml:space="preserve">Der Bezug von </w:t>
      </w:r>
      <w:bookmarkStart w:id="4" w:name="_Hlk65071590"/>
      <w:r w:rsidRPr="00D92007">
        <w:t>Kurzarbeitergeld</w:t>
      </w:r>
      <w:bookmarkEnd w:id="4"/>
      <w:r w:rsidRPr="00D92007">
        <w:t xml:space="preserve"> wurde, bei fortlaufender Teilnahme an der beantragten Weiterbildung, bis zu</w:t>
      </w:r>
      <w:r>
        <w:t>m</w:t>
      </w:r>
      <w:r w:rsidRPr="00D92007">
        <w:t xml:space="preserve"> </w:t>
      </w:r>
      <w:r w:rsidRPr="00BD7840">
        <w:fldChar w:fldCharType="begin">
          <w:ffData>
            <w:name w:val="Text3"/>
            <w:enabled/>
            <w:calcOnExit w:val="0"/>
            <w:textInput>
              <w:type w:val="date"/>
              <w:format w:val="dd.MM.yyyy"/>
            </w:textInput>
          </w:ffData>
        </w:fldChar>
      </w:r>
      <w:r w:rsidRPr="00BD7840">
        <w:instrText xml:space="preserve"> FORMTEXT </w:instrText>
      </w:r>
      <w:r w:rsidRPr="00BD7840">
        <w:fldChar w:fldCharType="separate"/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fldChar w:fldCharType="end"/>
      </w:r>
      <w:r>
        <w:t xml:space="preserve"> </w:t>
      </w:r>
      <w:r w:rsidRPr="00D92007">
        <w:t>verlängert.</w:t>
      </w:r>
    </w:p>
    <w:p w14:paraId="50CCFE99" w14:textId="2092ED7E" w:rsidR="00231475" w:rsidRPr="00231475" w:rsidRDefault="00231475" w:rsidP="00231475">
      <w:pPr>
        <w:pStyle w:val="Flietext"/>
        <w:rPr>
          <w:i/>
          <w:iCs/>
        </w:rPr>
      </w:pPr>
      <w:r w:rsidRPr="00231475">
        <w:rPr>
          <w:i/>
          <w:iCs/>
        </w:rPr>
        <w:t>Bitte beachten Sie, dass der Förderzeitraum nur bis zu dem Zeitpunkt verlängert werden kann, zu dem Sie Kurzarbeitergeld beziehen und sich gleichzeitig in einer geförderten Weiterbildung befinden!</w:t>
      </w:r>
    </w:p>
    <w:p w14:paraId="63500960" w14:textId="77777777" w:rsidR="00231475" w:rsidRPr="00D92007" w:rsidRDefault="00231475" w:rsidP="00231475">
      <w:pPr>
        <w:pStyle w:val="berschrift4"/>
      </w:pPr>
      <w:r w:rsidRPr="00D92007">
        <w:t>Abbruch der Weiterbildung</w:t>
      </w:r>
    </w:p>
    <w:p w14:paraId="108480E5" w14:textId="415E65BC" w:rsidR="00231475" w:rsidRDefault="00231475" w:rsidP="003A1489">
      <w:pPr>
        <w:pStyle w:val="Flietext"/>
        <w:spacing w:after="360"/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 xml:space="preserve"> Die Weiterbildung wurde vorzeitig beendet zum </w:t>
      </w:r>
      <w:r w:rsidRPr="00BD7840">
        <w:fldChar w:fldCharType="begin">
          <w:ffData>
            <w:name w:val="Text3"/>
            <w:enabled/>
            <w:calcOnExit w:val="0"/>
            <w:textInput>
              <w:type w:val="date"/>
              <w:format w:val="dd.MM.yyyy"/>
            </w:textInput>
          </w:ffData>
        </w:fldChar>
      </w:r>
      <w:r w:rsidRPr="00BD7840">
        <w:instrText xml:space="preserve"> FORMTEXT </w:instrText>
      </w:r>
      <w:r w:rsidRPr="00BD7840">
        <w:fldChar w:fldCharType="separate"/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fldChar w:fldCharType="end"/>
      </w:r>
      <w:r>
        <w:t>.</w:t>
      </w:r>
    </w:p>
    <w:p w14:paraId="6CDF3EA7" w14:textId="77777777" w:rsidR="003A1489" w:rsidRPr="00EB684A" w:rsidRDefault="003A1489" w:rsidP="003A1489">
      <w:pPr>
        <w:pStyle w:val="Flietext"/>
        <w:rPr>
          <w:i/>
          <w:iCs/>
        </w:rPr>
      </w:pPr>
      <w:r w:rsidRPr="00EB684A">
        <w:rPr>
          <w:i/>
          <w:iCs/>
        </w:rPr>
        <w:t>Bitte beachten Sie, dass alle Änderungen im Rahmen des Verwendungsnachweises mit entsprechenden Gehaltsnachweisen (aus denen der Bezug von Kurzarbeitergeld hervorgeht) und einer Teilnahmebescheinigung belegt werden müssen.</w:t>
      </w:r>
    </w:p>
    <w:p w14:paraId="5D71ABF8" w14:textId="77777777" w:rsidR="003A1489" w:rsidRPr="00D92007" w:rsidRDefault="003A1489" w:rsidP="00231475">
      <w:pPr>
        <w:rPr>
          <w:rFonts w:cs="Arial"/>
          <w:sz w:val="20"/>
          <w:szCs w:val="20"/>
        </w:rPr>
      </w:pPr>
    </w:p>
    <w:p w14:paraId="3BABD209" w14:textId="77777777" w:rsidR="00231475" w:rsidRDefault="00231475" w:rsidP="00E9028A">
      <w:pPr>
        <w:pStyle w:val="Flietext"/>
      </w:pPr>
    </w:p>
    <w:p w14:paraId="09DD5402" w14:textId="77777777" w:rsidR="0083098C" w:rsidRPr="00BD7840" w:rsidRDefault="0083098C" w:rsidP="0083098C">
      <w:pPr>
        <w:pStyle w:val="Flietext"/>
      </w:pPr>
      <w:r w:rsidRPr="00BD7840">
        <w:fldChar w:fldCharType="begin">
          <w:ffData>
            <w:name w:val="Text3"/>
            <w:enabled/>
            <w:calcOnExit w:val="0"/>
            <w:textInput>
              <w:type w:val="date"/>
              <w:format w:val="dd.MM.yyyy"/>
            </w:textInput>
          </w:ffData>
        </w:fldChar>
      </w:r>
      <w:r w:rsidRPr="00BD7840">
        <w:instrText xml:space="preserve"> FORMTEXT </w:instrText>
      </w:r>
      <w:r w:rsidRPr="00BD7840">
        <w:fldChar w:fldCharType="separate"/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rPr>
          <w:noProof/>
        </w:rPr>
        <w:t> </w:t>
      </w:r>
      <w:r w:rsidRPr="00BD7840">
        <w:fldChar w:fldCharType="end"/>
      </w:r>
      <w:r w:rsidRPr="00BD7840">
        <w:tab/>
      </w:r>
      <w:r w:rsidRPr="00BD7840">
        <w:tab/>
      </w:r>
      <w:r w:rsidRPr="00BD7840">
        <w:tab/>
      </w:r>
      <w:r w:rsidRPr="00BD7840">
        <w:tab/>
        <w:t>___________________________________</w:t>
      </w:r>
    </w:p>
    <w:p w14:paraId="20CAFF41" w14:textId="299477A7" w:rsidR="0083098C" w:rsidRPr="00BD7840" w:rsidRDefault="0083098C" w:rsidP="00BD7840">
      <w:pPr>
        <w:pStyle w:val="Flietext"/>
      </w:pPr>
      <w:r w:rsidRPr="00BD7840">
        <w:t xml:space="preserve">Datum </w:t>
      </w:r>
      <w:r w:rsidRPr="00BD7840">
        <w:tab/>
      </w:r>
      <w:r w:rsidRPr="00BD7840">
        <w:tab/>
      </w:r>
      <w:r w:rsidRPr="00BD7840">
        <w:tab/>
      </w:r>
      <w:r w:rsidRPr="00BD7840">
        <w:tab/>
        <w:t>Unterschrift</w:t>
      </w:r>
      <w:r w:rsidR="003A1489">
        <w:t xml:space="preserve"> Teilnehmer*in</w:t>
      </w:r>
    </w:p>
    <w:p w14:paraId="0187DC71" w14:textId="77777777" w:rsidR="00985D31" w:rsidRDefault="00985D31" w:rsidP="00985D31">
      <w:pPr>
        <w:pStyle w:val="AdresseEmpfnger"/>
        <w:rPr>
          <w:bCs/>
        </w:rPr>
      </w:pPr>
    </w:p>
    <w:sectPr w:rsidR="00985D31" w:rsidSect="00AA636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552" w:right="3289" w:bottom="851" w:left="1701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EC0DB6" w14:textId="77777777" w:rsidR="00E9028A" w:rsidRDefault="00E9028A" w:rsidP="00AE272F">
      <w:r>
        <w:separator/>
      </w:r>
    </w:p>
  </w:endnote>
  <w:endnote w:type="continuationSeparator" w:id="0">
    <w:p w14:paraId="606D9F40" w14:textId="77777777" w:rsidR="00E9028A" w:rsidRDefault="00E9028A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altName w:val="Frutiger LT 45 Light"/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9382C" w14:textId="77777777" w:rsidR="00E21D95" w:rsidRDefault="00E21D95" w:rsidP="000910FF">
    <w:pPr>
      <w:pStyle w:val="Fuzeile"/>
    </w:pP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8D4F6" w14:textId="77777777" w:rsidR="00512321" w:rsidRDefault="00512321" w:rsidP="00512321">
    <w:pPr>
      <w:pStyle w:val="Fuzeile"/>
      <w:jc w:val="left"/>
    </w:pPr>
    <w:r>
      <w:t>zgs consult GmbH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C38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B85E3" w14:textId="77777777" w:rsidR="00E9028A" w:rsidRDefault="00E9028A" w:rsidP="00AE272F">
      <w:r>
        <w:separator/>
      </w:r>
    </w:p>
  </w:footnote>
  <w:footnote w:type="continuationSeparator" w:id="0">
    <w:p w14:paraId="73D705F2" w14:textId="77777777" w:rsidR="00E9028A" w:rsidRDefault="00E9028A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5529E" w14:textId="77777777" w:rsidR="00AE272F" w:rsidRDefault="00512321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E08669" wp14:editId="0C913F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684A">
      <w:rPr>
        <w:noProof/>
      </w:rPr>
      <w:pict w14:anchorId="3B3D7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8240" behindDoc="1" locked="0" layoutInCell="1" allowOverlap="1" wp14:anchorId="3F97284B" wp14:editId="24F1A3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514B94A" wp14:editId="671546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364E6297" wp14:editId="7828FD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57994A0A" wp14:editId="2EBA3A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395A64B3" wp14:editId="5BD5F5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 wp14:anchorId="3A3CE9B8" wp14:editId="4DDF15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19BCB" w14:textId="77777777" w:rsidR="00F54F65" w:rsidRDefault="00512321">
    <w:pPr>
      <w:pStyle w:val="Kopfzeile"/>
    </w:pPr>
    <w:r>
      <w:rPr>
        <w:noProof/>
      </w:rPr>
      <w:drawing>
        <wp:anchor distT="0" distB="0" distL="114300" distR="114300" simplePos="0" relativeHeight="251661312" behindDoc="1" locked="1" layoutInCell="0" allowOverlap="0" wp14:anchorId="024BB186" wp14:editId="2CE62498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4289F2" w14:textId="77777777"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080C4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</w:rPr>
      <w:drawing>
        <wp:anchor distT="0" distB="0" distL="114300" distR="114300" simplePos="0" relativeHeight="251660288" behindDoc="1" locked="1" layoutInCell="0" allowOverlap="0" wp14:anchorId="14169691" wp14:editId="419AFDC3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56F8A"/>
    <w:multiLevelType w:val="hybridMultilevel"/>
    <w:tmpl w:val="83946B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A1D3A"/>
    <w:multiLevelType w:val="hybridMultilevel"/>
    <w:tmpl w:val="E9DC1DB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A08C3"/>
    <w:multiLevelType w:val="hybridMultilevel"/>
    <w:tmpl w:val="37CE4EA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A6A61"/>
    <w:multiLevelType w:val="hybridMultilevel"/>
    <w:tmpl w:val="09463FA6"/>
    <w:lvl w:ilvl="0" w:tplc="A39299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75AA44AC"/>
    <w:multiLevelType w:val="hybridMultilevel"/>
    <w:tmpl w:val="8EE0A7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8"/>
  </w:num>
  <w:num w:numId="5">
    <w:abstractNumId w:val="18"/>
  </w:num>
  <w:num w:numId="6">
    <w:abstractNumId w:val="23"/>
  </w:num>
  <w:num w:numId="7">
    <w:abstractNumId w:val="22"/>
  </w:num>
  <w:num w:numId="8">
    <w:abstractNumId w:val="19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5"/>
  </w:num>
  <w:num w:numId="14">
    <w:abstractNumId w:val="10"/>
  </w:num>
  <w:num w:numId="15">
    <w:abstractNumId w:val="20"/>
  </w:num>
  <w:num w:numId="16">
    <w:abstractNumId w:val="11"/>
  </w:num>
  <w:num w:numId="17">
    <w:abstractNumId w:val="17"/>
  </w:num>
  <w:num w:numId="18">
    <w:abstractNumId w:val="0"/>
  </w:num>
  <w:num w:numId="19">
    <w:abstractNumId w:val="9"/>
  </w:num>
  <w:num w:numId="20">
    <w:abstractNumId w:val="27"/>
  </w:num>
  <w:num w:numId="21">
    <w:abstractNumId w:val="13"/>
  </w:num>
  <w:num w:numId="22">
    <w:abstractNumId w:val="15"/>
  </w:num>
  <w:num w:numId="23">
    <w:abstractNumId w:val="12"/>
  </w:num>
  <w:num w:numId="24">
    <w:abstractNumId w:val="24"/>
  </w:num>
  <w:num w:numId="25">
    <w:abstractNumId w:val="16"/>
  </w:num>
  <w:num w:numId="26">
    <w:abstractNumId w:val="21"/>
  </w:num>
  <w:num w:numId="27">
    <w:abstractNumId w:val="26"/>
  </w:num>
  <w:num w:numId="28">
    <w:abstractNumId w:val="1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28A"/>
    <w:rsid w:val="000009D0"/>
    <w:rsid w:val="00056D1A"/>
    <w:rsid w:val="00062D62"/>
    <w:rsid w:val="00074899"/>
    <w:rsid w:val="000910FF"/>
    <w:rsid w:val="000D004A"/>
    <w:rsid w:val="00132960"/>
    <w:rsid w:val="00132AF5"/>
    <w:rsid w:val="00140115"/>
    <w:rsid w:val="00166F6A"/>
    <w:rsid w:val="001B40B3"/>
    <w:rsid w:val="001C48F0"/>
    <w:rsid w:val="001D11BE"/>
    <w:rsid w:val="001D295C"/>
    <w:rsid w:val="001D4000"/>
    <w:rsid w:val="001D6B6F"/>
    <w:rsid w:val="001E2715"/>
    <w:rsid w:val="001F2859"/>
    <w:rsid w:val="001F289E"/>
    <w:rsid w:val="00216A5F"/>
    <w:rsid w:val="00224405"/>
    <w:rsid w:val="00231475"/>
    <w:rsid w:val="00240621"/>
    <w:rsid w:val="00247CEE"/>
    <w:rsid w:val="00253CCB"/>
    <w:rsid w:val="00256F98"/>
    <w:rsid w:val="00277579"/>
    <w:rsid w:val="002A28F8"/>
    <w:rsid w:val="002E219E"/>
    <w:rsid w:val="002F2816"/>
    <w:rsid w:val="00345FE5"/>
    <w:rsid w:val="00377701"/>
    <w:rsid w:val="003A1489"/>
    <w:rsid w:val="003A2FF1"/>
    <w:rsid w:val="003A3A08"/>
    <w:rsid w:val="003C6EED"/>
    <w:rsid w:val="003D064C"/>
    <w:rsid w:val="003E4A9C"/>
    <w:rsid w:val="003F14BA"/>
    <w:rsid w:val="0043048E"/>
    <w:rsid w:val="0044030A"/>
    <w:rsid w:val="00446B7F"/>
    <w:rsid w:val="004521B9"/>
    <w:rsid w:val="004649F5"/>
    <w:rsid w:val="00464CAD"/>
    <w:rsid w:val="00493CEB"/>
    <w:rsid w:val="004B3E4E"/>
    <w:rsid w:val="004C2FE9"/>
    <w:rsid w:val="004D2C3D"/>
    <w:rsid w:val="004E6C0F"/>
    <w:rsid w:val="005003C6"/>
    <w:rsid w:val="0050408C"/>
    <w:rsid w:val="005048A6"/>
    <w:rsid w:val="00512321"/>
    <w:rsid w:val="00512A6B"/>
    <w:rsid w:val="00531F54"/>
    <w:rsid w:val="00562167"/>
    <w:rsid w:val="00593949"/>
    <w:rsid w:val="005D0469"/>
    <w:rsid w:val="005D534A"/>
    <w:rsid w:val="005F2EA7"/>
    <w:rsid w:val="00601C6A"/>
    <w:rsid w:val="006219E3"/>
    <w:rsid w:val="006272AC"/>
    <w:rsid w:val="006320ED"/>
    <w:rsid w:val="00634F69"/>
    <w:rsid w:val="006415F9"/>
    <w:rsid w:val="006B4AF2"/>
    <w:rsid w:val="006C2279"/>
    <w:rsid w:val="007301A3"/>
    <w:rsid w:val="00777A20"/>
    <w:rsid w:val="007A6A4F"/>
    <w:rsid w:val="007E7D87"/>
    <w:rsid w:val="007F1725"/>
    <w:rsid w:val="0083098C"/>
    <w:rsid w:val="00832A8C"/>
    <w:rsid w:val="0086540B"/>
    <w:rsid w:val="00870BDF"/>
    <w:rsid w:val="008A7814"/>
    <w:rsid w:val="008D1A65"/>
    <w:rsid w:val="008D2D75"/>
    <w:rsid w:val="008F58C1"/>
    <w:rsid w:val="009247CA"/>
    <w:rsid w:val="00956D11"/>
    <w:rsid w:val="00985D31"/>
    <w:rsid w:val="009C3886"/>
    <w:rsid w:val="009F4F42"/>
    <w:rsid w:val="00A1376F"/>
    <w:rsid w:val="00A44667"/>
    <w:rsid w:val="00A477A8"/>
    <w:rsid w:val="00A54F23"/>
    <w:rsid w:val="00A60C8A"/>
    <w:rsid w:val="00AA177A"/>
    <w:rsid w:val="00AA6368"/>
    <w:rsid w:val="00AB52C2"/>
    <w:rsid w:val="00AD0A72"/>
    <w:rsid w:val="00AD1775"/>
    <w:rsid w:val="00AE272F"/>
    <w:rsid w:val="00B018F8"/>
    <w:rsid w:val="00B20DE1"/>
    <w:rsid w:val="00B67815"/>
    <w:rsid w:val="00B926EC"/>
    <w:rsid w:val="00BD4FB3"/>
    <w:rsid w:val="00BD7840"/>
    <w:rsid w:val="00BF364A"/>
    <w:rsid w:val="00C2022E"/>
    <w:rsid w:val="00C42813"/>
    <w:rsid w:val="00C54D93"/>
    <w:rsid w:val="00C81E94"/>
    <w:rsid w:val="00CC0038"/>
    <w:rsid w:val="00CC1D45"/>
    <w:rsid w:val="00CC7E3D"/>
    <w:rsid w:val="00DA2484"/>
    <w:rsid w:val="00DA47C3"/>
    <w:rsid w:val="00DE328D"/>
    <w:rsid w:val="00DE44B2"/>
    <w:rsid w:val="00E11A86"/>
    <w:rsid w:val="00E21D95"/>
    <w:rsid w:val="00E524DD"/>
    <w:rsid w:val="00E81F83"/>
    <w:rsid w:val="00E9028A"/>
    <w:rsid w:val="00EB684A"/>
    <w:rsid w:val="00EB78C3"/>
    <w:rsid w:val="00EB7FDF"/>
    <w:rsid w:val="00EE6815"/>
    <w:rsid w:val="00EE7919"/>
    <w:rsid w:val="00F178D5"/>
    <w:rsid w:val="00F44549"/>
    <w:rsid w:val="00F54F65"/>
    <w:rsid w:val="00F55FF7"/>
    <w:rsid w:val="00F6171B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34232C5A"/>
  <w15:chartTrackingRefBased/>
  <w15:docId w15:val="{7BE773DC-4723-4989-B49A-2FF392AED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9028A"/>
    <w:rPr>
      <w:rFonts w:ascii="Arial" w:eastAsia="Times New Roman" w:hAnsi="Arial"/>
      <w:sz w:val="22"/>
      <w:szCs w:val="24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85D31"/>
    <w:pPr>
      <w:keepNext/>
      <w:spacing w:before="360" w:after="240" w:line="288" w:lineRule="auto"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</w:rPr>
  </w:style>
  <w:style w:type="paragraph" w:customStyle="1" w:styleId="Flietext">
    <w:name w:val="Fließtext"/>
    <w:qFormat/>
    <w:rsid w:val="00AA6368"/>
    <w:pPr>
      <w:spacing w:before="120" w:after="120" w:line="276" w:lineRule="auto"/>
      <w:jc w:val="both"/>
    </w:pPr>
    <w:rPr>
      <w:rFonts w:ascii="Arial" w:eastAsia="MS Mincho" w:hAnsi="Arial" w:cs="Arial"/>
      <w:kern w:val="20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BD4FB3"/>
    <w:pPr>
      <w:numPr>
        <w:numId w:val="2"/>
      </w:numPr>
      <w:ind w:left="357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hAnsi="Frutiger LT 45 Light"/>
      <w:b/>
      <w:iCs/>
      <w:color w:val="002C5B"/>
      <w:szCs w:val="20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hAnsi="Frutiger LT 45 Light"/>
      <w:sz w:val="20"/>
      <w:szCs w:val="20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hAnsi="Frutiger LT 45 Light"/>
      <w:b/>
      <w:sz w:val="20"/>
      <w:szCs w:val="20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hAnsi="Frutiger LT 45 Light"/>
      <w:sz w:val="20"/>
      <w:szCs w:val="20"/>
    </w:rPr>
  </w:style>
  <w:style w:type="character" w:customStyle="1" w:styleId="berschrift4Zchn">
    <w:name w:val="Überschrift 4 Zchn"/>
    <w:link w:val="berschrift4"/>
    <w:uiPriority w:val="9"/>
    <w:rsid w:val="00985D31"/>
    <w:rPr>
      <w:rFonts w:ascii="Arial" w:eastAsia="Times New Roman" w:hAnsi="Arial"/>
      <w:b/>
      <w:bCs/>
      <w:sz w:val="22"/>
      <w:szCs w:val="28"/>
    </w:rPr>
  </w:style>
  <w:style w:type="table" w:styleId="Tabellenraster">
    <w:name w:val="Table Grid"/>
    <w:basedOn w:val="NormaleTabelle"/>
    <w:uiPriority w:val="59"/>
    <w:rsid w:val="00E902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028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54D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4D9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4D93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4D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4D93"/>
    <w:rPr>
      <w:rFonts w:ascii="Arial" w:eastAsia="Times New Roman" w:hAnsi="Arial"/>
      <w:b/>
      <w:bCs/>
    </w:rPr>
  </w:style>
  <w:style w:type="paragraph" w:styleId="berarbeitung">
    <w:name w:val="Revision"/>
    <w:hidden/>
    <w:uiPriority w:val="71"/>
    <w:unhideWhenUsed/>
    <w:rsid w:val="00C54D93"/>
    <w:rPr>
      <w:rFonts w:ascii="Arial" w:eastAsia="Times New Roman" w:hAnsi="Arial"/>
      <w:sz w:val="22"/>
      <w:szCs w:val="24"/>
    </w:rPr>
  </w:style>
  <w:style w:type="paragraph" w:customStyle="1" w:styleId="betreff">
    <w:name w:val="betreff"/>
    <w:basedOn w:val="Standard"/>
    <w:qFormat/>
    <w:rsid w:val="00C54D93"/>
    <w:pPr>
      <w:spacing w:before="240" w:after="240" w:line="276" w:lineRule="auto"/>
      <w:jc w:val="both"/>
    </w:pPr>
    <w:rPr>
      <w:rFonts w:ascii="Frutiger LT 45 Light" w:hAnsi="Frutiger LT 45 Light"/>
      <w:b/>
      <w:sz w:val="20"/>
      <w:szCs w:val="20"/>
    </w:rPr>
  </w:style>
  <w:style w:type="paragraph" w:styleId="Textkrper">
    <w:name w:val="Body Text"/>
    <w:basedOn w:val="Standard"/>
    <w:link w:val="TextkrperZchn"/>
    <w:uiPriority w:val="1"/>
    <w:rsid w:val="00C54D93"/>
    <w:pPr>
      <w:widowControl w:val="0"/>
      <w:autoSpaceDE w:val="0"/>
      <w:autoSpaceDN w:val="0"/>
    </w:pPr>
    <w:rPr>
      <w:rFonts w:eastAsia="Arial" w:cs="Arial"/>
      <w:sz w:val="20"/>
      <w:szCs w:val="20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C54D93"/>
    <w:rPr>
      <w:rFonts w:ascii="Arial" w:eastAsia="Arial" w:hAnsi="Arial" w:cs="Arial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2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s_s\Downloads\FD_Tex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A71852-71CA-4A52-95A7-9C1B917D4E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2167AD-3C15-4CF5-81A3-253F28795FB9}">
  <ds:schemaRefs>
    <ds:schemaRef ds:uri="http://purl.org/dc/terms/"/>
    <ds:schemaRef ds:uri="3fbce752-e0b5-44e0-a176-a764f7ee10b9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sharepoint/v4"/>
    <ds:schemaRef ds:uri="a1ecfe42-46ee-4a17-bf3f-19e894ea6ff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FD_Textvorlage.dotx</Template>
  <TotalTime>0</TotalTime>
  <Pages>1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</vt:lpstr>
    </vt:vector>
  </TitlesOfParts>
  <Company>zgs consult GmbH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zgs consult GmbH</dc:title>
  <dc:subject/>
  <dc:creator>Kass, Stephan</dc:creator>
  <cp:keywords/>
  <cp:lastModifiedBy>Kass, Stephan</cp:lastModifiedBy>
  <cp:revision>5</cp:revision>
  <cp:lastPrinted>2016-01-22T11:20:00Z</cp:lastPrinted>
  <dcterms:created xsi:type="dcterms:W3CDTF">2021-02-24T13:58:00Z</dcterms:created>
  <dcterms:modified xsi:type="dcterms:W3CDTF">2021-02-24T14:12:00Z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