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56911" w14:textId="77777777" w:rsidR="00E6224A" w:rsidRDefault="00E6224A" w:rsidP="00E6224A">
      <w:pPr>
        <w:pStyle w:val="berschrift4"/>
      </w:pPr>
      <w:r>
        <w:t>Projektvorschlag zum Interessenbekundungsverfahren</w:t>
      </w:r>
    </w:p>
    <w:p w14:paraId="1D57F88A" w14:textId="0A0C9BCD" w:rsidR="003B60BE" w:rsidRPr="00993DFC" w:rsidRDefault="00E6224A" w:rsidP="00E6224A">
      <w:pPr>
        <w:pStyle w:val="berschrift2"/>
      </w:pPr>
      <w:r>
        <w:t>Berufsbezogene Sprachförderung an Berliner Beruflichen Schulen (OSZ)</w:t>
      </w:r>
    </w:p>
    <w:p w14:paraId="52E677E2" w14:textId="77777777" w:rsidR="003B60BE" w:rsidRPr="00E2101C" w:rsidRDefault="0011001C" w:rsidP="00F74372">
      <w:pPr>
        <w:pStyle w:val="berschrift4"/>
      </w:pPr>
      <w:r>
        <w:t>Angebot berufsbezogener Sprachförderung an OSZ zur Unterstützung von geflüchteten Auszubildenden in Kooperation mit einem OSZ</w:t>
      </w:r>
    </w:p>
    <w:p w14:paraId="6E920A51" w14:textId="6B5672DB" w:rsidR="003B60BE" w:rsidRPr="003B60BE" w:rsidRDefault="003B60BE" w:rsidP="003B60BE">
      <w:pPr>
        <w:pStyle w:val="Flietext"/>
      </w:pPr>
      <w:r w:rsidRPr="003B60BE">
        <w:t>hier:</w:t>
      </w:r>
      <w:r w:rsidR="0011001C">
        <w:t xml:space="preserve"> </w:t>
      </w:r>
      <w:r w:rsidR="0011001C" w:rsidRPr="00946B2C">
        <w:rPr>
          <w:b/>
        </w:rPr>
        <w:t>Los</w:t>
      </w:r>
      <w:r w:rsidR="0011001C">
        <w:t xml:space="preserve"> </w:t>
      </w:r>
      <w:bookmarkStart w:id="0" w:name="_Hlk2700281"/>
      <w:r w:rsidR="0011001C">
        <w:fldChar w:fldCharType="begin">
          <w:ffData>
            <w:name w:val="Text1"/>
            <w:enabled/>
            <w:calcOnExit w:val="0"/>
            <w:textInput/>
          </w:ffData>
        </w:fldChar>
      </w:r>
      <w:r w:rsidR="0011001C">
        <w:instrText xml:space="preserve"> FORMTEXT </w:instrText>
      </w:r>
      <w:r w:rsidR="0011001C">
        <w:fldChar w:fldCharType="separate"/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fldChar w:fldCharType="end"/>
      </w:r>
      <w:bookmarkEnd w:id="0"/>
      <w:r w:rsidR="00045B14">
        <w:t xml:space="preserve"> </w:t>
      </w:r>
      <w:r w:rsidR="000607CE">
        <w:t xml:space="preserve">und </w:t>
      </w:r>
      <w:r w:rsidR="000607CE" w:rsidRPr="00946B2C">
        <w:rPr>
          <w:b/>
        </w:rPr>
        <w:t>OSZ</w:t>
      </w:r>
      <w:r w:rsidR="00946B2C">
        <w:t xml:space="preserve"> </w:t>
      </w:r>
      <w:r w:rsidR="00946B2C">
        <w:fldChar w:fldCharType="begin">
          <w:ffData>
            <w:name w:val="Text1"/>
            <w:enabled/>
            <w:calcOnExit w:val="0"/>
            <w:textInput/>
          </w:ffData>
        </w:fldChar>
      </w:r>
      <w:r w:rsidR="00946B2C">
        <w:instrText xml:space="preserve"> FORMTEXT </w:instrText>
      </w:r>
      <w:r w:rsidR="00946B2C">
        <w:fldChar w:fldCharType="separate"/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fldChar w:fldCharType="end"/>
      </w:r>
      <w:r w:rsidR="00165066" w:rsidRPr="00165066">
        <w:t xml:space="preserve"> </w:t>
      </w:r>
    </w:p>
    <w:p w14:paraId="43684722" w14:textId="0BC61904" w:rsidR="003B60BE" w:rsidRPr="003B60BE" w:rsidRDefault="003B60BE" w:rsidP="00B71C72">
      <w:pPr>
        <w:pStyle w:val="Flietext"/>
        <w:spacing w:after="480"/>
      </w:pPr>
      <w:r w:rsidRPr="003B60BE">
        <w:t xml:space="preserve">Förderzeitraum </w:t>
      </w:r>
      <w:r w:rsidR="007A4FBC">
        <w:t>15</w:t>
      </w:r>
      <w:r w:rsidR="0011001C">
        <w:t>.04.</w:t>
      </w:r>
      <w:r w:rsidRPr="003B60BE">
        <w:t>201</w:t>
      </w:r>
      <w:r w:rsidR="00FF12E0">
        <w:t>9</w:t>
      </w:r>
      <w:r w:rsidR="0011001C">
        <w:t xml:space="preserve"> – </w:t>
      </w:r>
      <w:r w:rsidR="007A4FBC">
        <w:t>14</w:t>
      </w:r>
      <w:r w:rsidR="0011001C">
        <w:t xml:space="preserve">.04.2020 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für allgemeine Angaben zur Organisation"/>
        <w:tblDescription w:val="In die Tabelle sollen folgende Informationen eingetragen werden: Der Projektträger, die Anschrift, die Telefonnummer, die E-Mail und eine Kontaktperson"/>
      </w:tblPr>
      <w:tblGrid>
        <w:gridCol w:w="2014"/>
        <w:gridCol w:w="4886"/>
      </w:tblGrid>
      <w:tr w:rsidR="00392FD8" w:rsidRPr="00392FD8" w14:paraId="7D70CB3A" w14:textId="77777777" w:rsidTr="00A27834">
        <w:trPr>
          <w:trHeight w:val="410"/>
        </w:trPr>
        <w:tc>
          <w:tcPr>
            <w:tcW w:w="6900" w:type="dxa"/>
            <w:gridSpan w:val="2"/>
            <w:noWrap/>
            <w:vAlign w:val="center"/>
          </w:tcPr>
          <w:p w14:paraId="127DC164" w14:textId="77777777" w:rsidR="00392FD8" w:rsidRPr="00392FD8" w:rsidRDefault="00392FD8" w:rsidP="00392FD8">
            <w:pPr>
              <w:pStyle w:val="KeinLeerraum"/>
              <w:rPr>
                <w:b/>
              </w:rPr>
            </w:pPr>
            <w:r w:rsidRPr="00392FD8">
              <w:rPr>
                <w:b/>
              </w:rPr>
              <w:t>Allgemeine Angaben zur einreichenden Organisation</w:t>
            </w:r>
          </w:p>
        </w:tc>
      </w:tr>
      <w:tr w:rsidR="003B60BE" w:rsidRPr="00357DDA" w14:paraId="19EC7750" w14:textId="77777777" w:rsidTr="00392FD8">
        <w:trPr>
          <w:trHeight w:val="410"/>
        </w:trPr>
        <w:tc>
          <w:tcPr>
            <w:tcW w:w="2014" w:type="dxa"/>
            <w:noWrap/>
            <w:vAlign w:val="center"/>
            <w:hideMark/>
          </w:tcPr>
          <w:p w14:paraId="6B316F39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Projektträger</w:t>
            </w:r>
          </w:p>
        </w:tc>
        <w:tc>
          <w:tcPr>
            <w:tcW w:w="4886" w:type="dxa"/>
            <w:vAlign w:val="center"/>
            <w:hideMark/>
          </w:tcPr>
          <w:p w14:paraId="6284C0FC" w14:textId="01ED4403" w:rsidR="003B60BE" w:rsidRPr="00357DDA" w:rsidRDefault="003B60BE" w:rsidP="00E50391">
            <w:pPr>
              <w:pStyle w:val="KeinLeerraum"/>
            </w:pPr>
            <w:r w:rsidRPr="00357DDA">
              <w:t> </w:t>
            </w:r>
            <w:r w:rsidR="00F7437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74372">
              <w:instrText xml:space="preserve"> FORMTEXT </w:instrText>
            </w:r>
            <w:r w:rsidR="00F74372">
              <w:fldChar w:fldCharType="separate"/>
            </w:r>
            <w:r w:rsidR="00F74372">
              <w:rPr>
                <w:noProof/>
              </w:rPr>
              <w:t> </w:t>
            </w:r>
            <w:r w:rsidR="00F74372">
              <w:rPr>
                <w:noProof/>
              </w:rPr>
              <w:t> </w:t>
            </w:r>
            <w:r w:rsidR="00F74372">
              <w:rPr>
                <w:noProof/>
              </w:rPr>
              <w:t> </w:t>
            </w:r>
            <w:r w:rsidR="00F74372">
              <w:rPr>
                <w:noProof/>
              </w:rPr>
              <w:t> </w:t>
            </w:r>
            <w:r w:rsidR="00F74372">
              <w:rPr>
                <w:noProof/>
              </w:rPr>
              <w:t> </w:t>
            </w:r>
            <w:r w:rsidR="00F74372">
              <w:fldChar w:fldCharType="end"/>
            </w:r>
          </w:p>
        </w:tc>
      </w:tr>
      <w:tr w:rsidR="003B60BE" w:rsidRPr="00357DDA" w14:paraId="127DCCB2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FAA03E4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Anschrift</w:t>
            </w:r>
          </w:p>
        </w:tc>
        <w:tc>
          <w:tcPr>
            <w:tcW w:w="4886" w:type="dxa"/>
            <w:vAlign w:val="center"/>
            <w:hideMark/>
          </w:tcPr>
          <w:p w14:paraId="586414C6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02434C5C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7F227731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PLZ</w:t>
            </w:r>
          </w:p>
        </w:tc>
        <w:tc>
          <w:tcPr>
            <w:tcW w:w="4886" w:type="dxa"/>
            <w:vAlign w:val="center"/>
            <w:hideMark/>
          </w:tcPr>
          <w:p w14:paraId="68438B49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3D8E2983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6AD51AEB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Ort</w:t>
            </w:r>
          </w:p>
        </w:tc>
        <w:tc>
          <w:tcPr>
            <w:tcW w:w="4886" w:type="dxa"/>
            <w:vAlign w:val="center"/>
            <w:hideMark/>
          </w:tcPr>
          <w:p w14:paraId="0C769DBE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2C8E26A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1DB55DE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Telefon</w:t>
            </w:r>
          </w:p>
        </w:tc>
        <w:tc>
          <w:tcPr>
            <w:tcW w:w="4886" w:type="dxa"/>
            <w:vAlign w:val="center"/>
            <w:hideMark/>
          </w:tcPr>
          <w:p w14:paraId="2679DFDF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18B6290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646DE128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E-Mail</w:t>
            </w:r>
          </w:p>
        </w:tc>
        <w:tc>
          <w:tcPr>
            <w:tcW w:w="4886" w:type="dxa"/>
            <w:vAlign w:val="center"/>
            <w:hideMark/>
          </w:tcPr>
          <w:p w14:paraId="6663AB79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2F72A81D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F50FD36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Kontaktperson</w:t>
            </w:r>
          </w:p>
        </w:tc>
        <w:tc>
          <w:tcPr>
            <w:tcW w:w="4886" w:type="dxa"/>
            <w:vAlign w:val="center"/>
            <w:hideMark/>
          </w:tcPr>
          <w:p w14:paraId="010ECA47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A81B5B" w14:textId="77777777" w:rsidR="003B60BE" w:rsidRPr="00357DDA" w:rsidRDefault="003B60BE" w:rsidP="00392FD8">
      <w:pPr>
        <w:pStyle w:val="Flietext"/>
        <w:spacing w:before="360"/>
        <w:rPr>
          <w:b/>
        </w:rPr>
      </w:pPr>
      <w:r w:rsidRPr="00357DDA">
        <w:t>Bitte stellen Sie Ihre Organisation kurz vor:</w:t>
      </w:r>
    </w:p>
    <w:p w14:paraId="382E4797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627D3FA0" w14:textId="77777777" w:rsidR="003B60BE" w:rsidRPr="00357DDA" w:rsidRDefault="003B60BE" w:rsidP="003B60BE">
      <w:pPr>
        <w:pStyle w:val="Flietext"/>
        <w:rPr>
          <w:b/>
        </w:rPr>
      </w:pPr>
      <w:r w:rsidRPr="00357DDA">
        <w:t>Über welche Erfahrung in der Beantragung, Ve</w:t>
      </w:r>
      <w:r>
        <w:t xml:space="preserve">rwaltung und Abrechnung </w:t>
      </w:r>
      <w:r w:rsidR="00981268">
        <w:t>von zuwendungsgeförderten Projekten</w:t>
      </w:r>
      <w:r w:rsidRPr="00357DDA">
        <w:t xml:space="preserve"> verfügen Sie?</w:t>
      </w:r>
    </w:p>
    <w:p w14:paraId="79FEB9CF" w14:textId="77777777" w:rsidR="003B60BE" w:rsidRPr="00357DDA" w:rsidRDefault="003B60BE" w:rsidP="00E50391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2B2E7D" w14:textId="163739C9" w:rsidR="00FF12E0" w:rsidRDefault="00FF12E0" w:rsidP="003B60BE">
      <w:pPr>
        <w:pStyle w:val="Flietext"/>
      </w:pPr>
      <w:r w:rsidRPr="00FF12E0">
        <w:t xml:space="preserve">Verfügen Sie über Erfahrungen in der Umsetzung inhaltlich vergleichbarer Projekte gemäß der Bekanntmachung zum Interessenbekundungsverfahren </w:t>
      </w:r>
      <w:r w:rsidR="00981268">
        <w:t xml:space="preserve">zur </w:t>
      </w:r>
      <w:r w:rsidR="000607CE">
        <w:t xml:space="preserve">berufsbezogenen </w:t>
      </w:r>
      <w:r w:rsidR="00981268">
        <w:t>Sprachförderung</w:t>
      </w:r>
      <w:r w:rsidRPr="00FF12E0">
        <w:t>? Bitte stellen Sie die entsprechenden Referenzprojekte kurz vor:</w:t>
      </w:r>
    </w:p>
    <w:p w14:paraId="5FA347A7" w14:textId="77777777" w:rsidR="003B60BE" w:rsidRPr="00357DDA" w:rsidRDefault="003B60BE" w:rsidP="00E50391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600AE22" w14:textId="5369A04B" w:rsidR="00981268" w:rsidRDefault="00352C70" w:rsidP="003B60BE">
      <w:pPr>
        <w:pStyle w:val="Flietext"/>
      </w:pPr>
      <w:bookmarkStart w:id="2" w:name="_Hlk520457887"/>
      <w:r w:rsidRPr="00352C70">
        <w:t xml:space="preserve">Bitte beschreiben Sie die vorhandenen fachlichen Eignungen und praktischen Erfahrungen </w:t>
      </w:r>
      <w:r w:rsidR="001371D6">
        <w:t xml:space="preserve">in der </w:t>
      </w:r>
      <w:r w:rsidR="000B57DA">
        <w:t xml:space="preserve">berufsbezogenen </w:t>
      </w:r>
      <w:r w:rsidR="001371D6">
        <w:t xml:space="preserve">Sprachförderung </w:t>
      </w:r>
      <w:r w:rsidRPr="00352C70">
        <w:t>des zur Umsetzung des Projekts geplanten Personals (</w:t>
      </w:r>
      <w:r w:rsidR="008D1D78">
        <w:t>bitte benennen Sie</w:t>
      </w:r>
      <w:r w:rsidRPr="00352C70">
        <w:t xml:space="preserve"> auch</w:t>
      </w:r>
      <w:r w:rsidR="00F2290A">
        <w:t xml:space="preserve">, über welche </w:t>
      </w:r>
      <w:r w:rsidRPr="00352C70">
        <w:t>relevanten</w:t>
      </w:r>
      <w:r w:rsidR="000607CE">
        <w:t xml:space="preserve"> Qualifikationen und ggfs.</w:t>
      </w:r>
      <w:r w:rsidRPr="00352C70">
        <w:t xml:space="preserve"> </w:t>
      </w:r>
      <w:r w:rsidR="00981268">
        <w:t xml:space="preserve">Zertifikate </w:t>
      </w:r>
      <w:r w:rsidR="00F2290A">
        <w:t>es verfügt</w:t>
      </w:r>
      <w:r w:rsidR="009D63C1">
        <w:t>:</w:t>
      </w:r>
    </w:p>
    <w:p w14:paraId="33250760" w14:textId="77777777" w:rsidR="00204D54" w:rsidRDefault="003B60BE" w:rsidP="003B60BE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2E98AA1E" w14:textId="77777777" w:rsidR="003B60BE" w:rsidRDefault="008F17F8" w:rsidP="008F17F8">
      <w:pPr>
        <w:pStyle w:val="Flietext"/>
      </w:pPr>
      <w:r w:rsidRPr="008F17F8">
        <w:t>Inwiefern stehen diese personellen Ressourcen bereits zur Verfügung?</w:t>
      </w:r>
    </w:p>
    <w:p w14:paraId="31C31C3D" w14:textId="429EEAE9" w:rsidR="008F17F8" w:rsidRPr="00204D54" w:rsidRDefault="008F17F8" w:rsidP="00F74372">
      <w:pPr>
        <w:pStyle w:val="Flietext"/>
        <w:tabs>
          <w:tab w:val="left" w:pos="1095"/>
        </w:tabs>
      </w:pPr>
      <w:r w:rsidRPr="008F17F8">
        <w:lastRenderedPageBreak/>
        <w:fldChar w:fldCharType="begin">
          <w:ffData>
            <w:name w:val="Text1"/>
            <w:enabled/>
            <w:calcOnExit w:val="0"/>
            <w:textInput/>
          </w:ffData>
        </w:fldChar>
      </w:r>
      <w:r w:rsidRPr="008F17F8">
        <w:instrText xml:space="preserve"> FORMTEXT </w:instrText>
      </w:r>
      <w:r w:rsidRPr="008F17F8">
        <w:fldChar w:fldCharType="separate"/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fldChar w:fldCharType="end"/>
      </w:r>
    </w:p>
    <w:p w14:paraId="251F13BF" w14:textId="77777777" w:rsidR="003B60BE" w:rsidRPr="00357DDA" w:rsidRDefault="001371D6" w:rsidP="00E50391">
      <w:pPr>
        <w:pStyle w:val="KeinLeerraum"/>
        <w:rPr>
          <w:b/>
        </w:rPr>
      </w:pPr>
      <w:r>
        <w:t xml:space="preserve">Über welche Erfahrungen in der Zusammenarbeit mit OSZ verfügen Sie? </w:t>
      </w:r>
      <w:r w:rsidRPr="00FF12E0">
        <w:t>Bitte stellen Sie die entsprechenden Referenzprojekte kurz vor</w:t>
      </w:r>
      <w:r>
        <w:t>:</w:t>
      </w:r>
    </w:p>
    <w:p w14:paraId="34455A15" w14:textId="77777777" w:rsidR="003B60BE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bookmarkStart w:id="3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3"/>
      <w:r>
        <w:fldChar w:fldCharType="end"/>
      </w:r>
    </w:p>
    <w:p w14:paraId="639DAD58" w14:textId="77777777" w:rsidR="001371D6" w:rsidRPr="00357DDA" w:rsidRDefault="001371D6" w:rsidP="001371D6">
      <w:pPr>
        <w:pStyle w:val="KeinLeerraum"/>
        <w:rPr>
          <w:b/>
        </w:rPr>
      </w:pPr>
      <w:r>
        <w:t xml:space="preserve">Über welche Erfahrungen im Umgang mit der Zielgruppe verfügen Sie? </w:t>
      </w:r>
      <w:r w:rsidRPr="00FF12E0">
        <w:t>Bitte stellen Sie die entsprechenden Referenzprojekte kurz vor</w:t>
      </w:r>
      <w:r>
        <w:t>:</w:t>
      </w:r>
    </w:p>
    <w:p w14:paraId="33100161" w14:textId="77777777" w:rsidR="001371D6" w:rsidRPr="00357DDA" w:rsidRDefault="001371D6" w:rsidP="001371D6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811BC1C" w14:textId="77777777" w:rsidR="003B60BE" w:rsidRPr="00357DDA" w:rsidRDefault="003B60BE" w:rsidP="00E50391">
      <w:pPr>
        <w:pStyle w:val="KeinLeerraum"/>
        <w:rPr>
          <w:b/>
        </w:rPr>
      </w:pPr>
      <w:r w:rsidRPr="00357DDA">
        <w:t>Welche Nachweise und Zertifizierungen zur Qualitätssicherung Ihrer Arbeit liegen vor und sind gültig:</w:t>
      </w:r>
    </w:p>
    <w:p w14:paraId="3B6370D6" w14:textId="70EC8CAB" w:rsidR="00E46EE9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4EB3460" w14:textId="77777777" w:rsidR="003B60BE" w:rsidRPr="00357DDA" w:rsidRDefault="003B60BE" w:rsidP="003B60BE">
      <w:pPr>
        <w:pStyle w:val="berschrift3"/>
      </w:pPr>
      <w:r>
        <w:t xml:space="preserve">1. </w:t>
      </w:r>
      <w:r w:rsidRPr="003B60BE">
        <w:t>Allgemeine</w:t>
      </w:r>
      <w:r w:rsidRPr="00357DDA">
        <w:t xml:space="preserve"> Angaben zum Projektkonzept</w:t>
      </w:r>
    </w:p>
    <w:p w14:paraId="6E45013E" w14:textId="77777777" w:rsidR="003B60BE" w:rsidRPr="00357DDA" w:rsidRDefault="003B60BE" w:rsidP="003B60BE">
      <w:pPr>
        <w:pStyle w:val="Flietext"/>
        <w:rPr>
          <w:b/>
        </w:rPr>
      </w:pPr>
      <w:r w:rsidRPr="00357DDA">
        <w:t>Geplante Projektbezeichnung:</w:t>
      </w:r>
    </w:p>
    <w:p w14:paraId="684D9478" w14:textId="77777777" w:rsidR="003B60BE" w:rsidRPr="00357DDA" w:rsidRDefault="003B60BE" w:rsidP="003B60BE">
      <w:pPr>
        <w:pStyle w:val="Flietext"/>
        <w:spacing w:after="24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Tabelle für Projektlaufzeit und Projektkosten"/>
        <w:tblDescription w:val="In dieser Tabelle sollen die Laufzeit des Projekts und die geplante Fördersumme eingetragen werden."/>
      </w:tblPr>
      <w:tblGrid>
        <w:gridCol w:w="2944"/>
        <w:gridCol w:w="3956"/>
      </w:tblGrid>
      <w:tr w:rsidR="00392FD8" w:rsidRPr="00392FD8" w14:paraId="20BD01C2" w14:textId="77777777" w:rsidTr="00ED6E6A">
        <w:trPr>
          <w:trHeight w:val="454"/>
        </w:trPr>
        <w:tc>
          <w:tcPr>
            <w:tcW w:w="6900" w:type="dxa"/>
            <w:gridSpan w:val="2"/>
          </w:tcPr>
          <w:p w14:paraId="03459DA2" w14:textId="77777777" w:rsidR="00392FD8" w:rsidRPr="00392FD8" w:rsidRDefault="00392FD8" w:rsidP="008F17F8">
            <w:pPr>
              <w:pStyle w:val="Flietext"/>
              <w:rPr>
                <w:b/>
              </w:rPr>
            </w:pPr>
            <w:r w:rsidRPr="00392FD8">
              <w:rPr>
                <w:b/>
              </w:rPr>
              <w:t>Geplante Laufzeit und Kosten des Projekts</w:t>
            </w:r>
          </w:p>
        </w:tc>
      </w:tr>
      <w:tr w:rsidR="003B60BE" w14:paraId="10E3D048" w14:textId="77777777" w:rsidTr="00392FD8">
        <w:trPr>
          <w:trHeight w:val="454"/>
        </w:trPr>
        <w:tc>
          <w:tcPr>
            <w:tcW w:w="2944" w:type="dxa"/>
          </w:tcPr>
          <w:p w14:paraId="0DF921E9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Projektstart:</w:t>
            </w:r>
          </w:p>
        </w:tc>
        <w:tc>
          <w:tcPr>
            <w:tcW w:w="3956" w:type="dxa"/>
            <w:vAlign w:val="center"/>
          </w:tcPr>
          <w:p w14:paraId="29969521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75CF1E7C" w14:textId="77777777" w:rsidTr="00392FD8">
        <w:trPr>
          <w:trHeight w:val="454"/>
        </w:trPr>
        <w:tc>
          <w:tcPr>
            <w:tcW w:w="2944" w:type="dxa"/>
          </w:tcPr>
          <w:p w14:paraId="0EBA23F7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Projektende:</w:t>
            </w:r>
          </w:p>
        </w:tc>
        <w:tc>
          <w:tcPr>
            <w:tcW w:w="3956" w:type="dxa"/>
            <w:vAlign w:val="center"/>
          </w:tcPr>
          <w:p w14:paraId="16026AFD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4EC92DD7" w14:textId="77777777" w:rsidTr="0008584F">
        <w:trPr>
          <w:trHeight w:val="454"/>
        </w:trPr>
        <w:tc>
          <w:tcPr>
            <w:tcW w:w="2944" w:type="dxa"/>
          </w:tcPr>
          <w:p w14:paraId="25D16C31" w14:textId="4F73ABF0" w:rsidR="003B60BE" w:rsidRPr="00352C70" w:rsidRDefault="008F17F8" w:rsidP="0008584F">
            <w:pPr>
              <w:pStyle w:val="Flietext"/>
              <w:jc w:val="left"/>
            </w:pPr>
            <w:r w:rsidRPr="00352C70">
              <w:t xml:space="preserve">Der Laufzeit der Projekte ist auf den Zeitraum vom </w:t>
            </w:r>
            <w:r w:rsidR="000607CE">
              <w:t>15</w:t>
            </w:r>
            <w:r w:rsidRPr="00352C70">
              <w:t>.0</w:t>
            </w:r>
            <w:r w:rsidR="001371D6">
              <w:t>4</w:t>
            </w:r>
            <w:r w:rsidRPr="00352C70">
              <w:t xml:space="preserve">.2019 bis </w:t>
            </w:r>
            <w:r w:rsidR="000607CE">
              <w:t>14</w:t>
            </w:r>
            <w:r w:rsidRPr="00352C70">
              <w:t>.</w:t>
            </w:r>
            <w:r w:rsidR="001371D6">
              <w:t>04</w:t>
            </w:r>
            <w:r w:rsidRPr="00352C70">
              <w:t xml:space="preserve">.2020 begrenzt. </w:t>
            </w:r>
            <w:r w:rsidR="000607CE">
              <w:t>(</w:t>
            </w:r>
            <w:r w:rsidRPr="00352C70">
              <w:t>Projekte mit längerer Laufzeit können nicht berücksichtigt werden.</w:t>
            </w:r>
            <w:r w:rsidR="000607CE">
              <w:t>)</w:t>
            </w:r>
          </w:p>
        </w:tc>
        <w:tc>
          <w:tcPr>
            <w:tcW w:w="3956" w:type="dxa"/>
          </w:tcPr>
          <w:p w14:paraId="6E305210" w14:textId="77777777" w:rsidR="003B60BE" w:rsidRPr="008F17F8" w:rsidRDefault="00B71C72" w:rsidP="0008584F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4DD20994" w14:textId="77777777" w:rsidTr="00392FD8">
        <w:trPr>
          <w:trHeight w:val="454"/>
        </w:trPr>
        <w:tc>
          <w:tcPr>
            <w:tcW w:w="2944" w:type="dxa"/>
          </w:tcPr>
          <w:p w14:paraId="16F07F07" w14:textId="6F26B284" w:rsidR="00352C70" w:rsidRPr="00352C70" w:rsidRDefault="00352C70" w:rsidP="0008584F">
            <w:pPr>
              <w:pStyle w:val="Flietext"/>
              <w:jc w:val="left"/>
            </w:pPr>
            <w:r w:rsidRPr="00352C70">
              <w:t>Anzahl Teilnehmende</w:t>
            </w:r>
            <w:r w:rsidR="000607CE">
              <w:t xml:space="preserve"> bzw. Gruppen</w:t>
            </w:r>
            <w:r w:rsidRPr="00352C70">
              <w:t>:</w:t>
            </w:r>
          </w:p>
        </w:tc>
        <w:tc>
          <w:tcPr>
            <w:tcW w:w="3956" w:type="dxa"/>
            <w:vAlign w:val="center"/>
          </w:tcPr>
          <w:p w14:paraId="2345F4EE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1602B9F9" w14:textId="77777777" w:rsidTr="00392FD8">
        <w:trPr>
          <w:trHeight w:val="454"/>
        </w:trPr>
        <w:tc>
          <w:tcPr>
            <w:tcW w:w="2944" w:type="dxa"/>
          </w:tcPr>
          <w:p w14:paraId="0DC658AC" w14:textId="77777777" w:rsidR="00352C70" w:rsidRPr="00352C70" w:rsidRDefault="001371D6" w:rsidP="0008584F">
            <w:pPr>
              <w:pStyle w:val="Flietext"/>
              <w:jc w:val="left"/>
            </w:pPr>
            <w:r>
              <w:t>Sprachförder</w:t>
            </w:r>
            <w:r w:rsidR="00352C70" w:rsidRPr="00352C70">
              <w:t>stunden pro Teilnehmer</w:t>
            </w:r>
            <w:r w:rsidR="0008584F">
              <w:t>*</w:t>
            </w:r>
            <w:r w:rsidR="00352C70" w:rsidRPr="00352C70">
              <w:t>in:</w:t>
            </w:r>
          </w:p>
        </w:tc>
        <w:tc>
          <w:tcPr>
            <w:tcW w:w="3956" w:type="dxa"/>
            <w:vAlign w:val="center"/>
          </w:tcPr>
          <w:p w14:paraId="0D44732A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32DCC871" w14:textId="77777777" w:rsidTr="00392FD8">
        <w:trPr>
          <w:trHeight w:val="454"/>
        </w:trPr>
        <w:tc>
          <w:tcPr>
            <w:tcW w:w="2944" w:type="dxa"/>
          </w:tcPr>
          <w:p w14:paraId="01A54347" w14:textId="79480EB5" w:rsidR="00AF7254" w:rsidRPr="00352C70" w:rsidRDefault="00352C70" w:rsidP="00F74372">
            <w:pPr>
              <w:pStyle w:val="Flietext"/>
              <w:jc w:val="left"/>
            </w:pPr>
            <w:r w:rsidRPr="00352C70">
              <w:t>Benötigte Fördersumme:</w:t>
            </w:r>
          </w:p>
        </w:tc>
        <w:tc>
          <w:tcPr>
            <w:tcW w:w="3956" w:type="dxa"/>
            <w:vAlign w:val="center"/>
          </w:tcPr>
          <w:p w14:paraId="3C12A8A6" w14:textId="5C693342" w:rsidR="00AF7254" w:rsidRPr="008F17F8" w:rsidRDefault="00352C70" w:rsidP="00F74372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F74372" w14:paraId="61995AEA" w14:textId="77777777" w:rsidTr="00392FD8">
        <w:trPr>
          <w:trHeight w:val="454"/>
        </w:trPr>
        <w:tc>
          <w:tcPr>
            <w:tcW w:w="2944" w:type="dxa"/>
          </w:tcPr>
          <w:p w14:paraId="20A48A58" w14:textId="483AB107" w:rsidR="00F74372" w:rsidRPr="00352C70" w:rsidRDefault="00F74372" w:rsidP="00F74372">
            <w:pPr>
              <w:pStyle w:val="Flietext"/>
              <w:jc w:val="left"/>
            </w:pPr>
            <w:r>
              <w:t>Personalkosten:</w:t>
            </w:r>
          </w:p>
        </w:tc>
        <w:tc>
          <w:tcPr>
            <w:tcW w:w="3956" w:type="dxa"/>
            <w:vAlign w:val="center"/>
          </w:tcPr>
          <w:p w14:paraId="635C28E2" w14:textId="65A897E8" w:rsidR="00F74372" w:rsidRPr="008F17F8" w:rsidRDefault="00F74372" w:rsidP="00F74372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F74372" w14:paraId="39CD3970" w14:textId="77777777" w:rsidTr="00392FD8">
        <w:trPr>
          <w:trHeight w:val="454"/>
        </w:trPr>
        <w:tc>
          <w:tcPr>
            <w:tcW w:w="2944" w:type="dxa"/>
          </w:tcPr>
          <w:p w14:paraId="1B138C4E" w14:textId="160359A2" w:rsidR="00F74372" w:rsidRPr="00352C70" w:rsidRDefault="00F74372" w:rsidP="00F74372">
            <w:pPr>
              <w:pStyle w:val="Flietext"/>
              <w:jc w:val="left"/>
            </w:pPr>
            <w:r>
              <w:t>Sachkosten:</w:t>
            </w:r>
          </w:p>
        </w:tc>
        <w:tc>
          <w:tcPr>
            <w:tcW w:w="3956" w:type="dxa"/>
            <w:vAlign w:val="center"/>
          </w:tcPr>
          <w:p w14:paraId="57FA564A" w14:textId="1742D091" w:rsidR="00F74372" w:rsidRPr="008F17F8" w:rsidRDefault="00F74372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09C888A1" w14:textId="77777777" w:rsidTr="00392FD8">
        <w:trPr>
          <w:trHeight w:val="454"/>
        </w:trPr>
        <w:tc>
          <w:tcPr>
            <w:tcW w:w="2944" w:type="dxa"/>
          </w:tcPr>
          <w:p w14:paraId="5B0257B6" w14:textId="77777777" w:rsidR="00352C70" w:rsidRPr="00352C70" w:rsidRDefault="00352C70" w:rsidP="0008584F">
            <w:pPr>
              <w:pStyle w:val="Flietext"/>
              <w:jc w:val="left"/>
            </w:pPr>
            <w:r w:rsidRPr="00352C70">
              <w:t>davon 2019</w:t>
            </w:r>
          </w:p>
        </w:tc>
        <w:tc>
          <w:tcPr>
            <w:tcW w:w="3956" w:type="dxa"/>
            <w:vAlign w:val="center"/>
          </w:tcPr>
          <w:p w14:paraId="03EBD7F5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02461799" w14:textId="77777777" w:rsidTr="00392FD8">
        <w:trPr>
          <w:trHeight w:val="454"/>
        </w:trPr>
        <w:tc>
          <w:tcPr>
            <w:tcW w:w="2944" w:type="dxa"/>
          </w:tcPr>
          <w:p w14:paraId="6D2E4BEC" w14:textId="77777777" w:rsidR="00352C70" w:rsidRPr="00352C70" w:rsidRDefault="00352C70" w:rsidP="0008584F">
            <w:pPr>
              <w:pStyle w:val="Flietext"/>
              <w:jc w:val="left"/>
            </w:pPr>
            <w:r w:rsidRPr="00352C70">
              <w:t>davon 2020</w:t>
            </w:r>
          </w:p>
        </w:tc>
        <w:tc>
          <w:tcPr>
            <w:tcW w:w="3956" w:type="dxa"/>
            <w:vAlign w:val="center"/>
          </w:tcPr>
          <w:p w14:paraId="242388DC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</w:tbl>
    <w:p w14:paraId="5603FA7C" w14:textId="77777777" w:rsidR="003B60BE" w:rsidRPr="00357DDA" w:rsidRDefault="003B60BE" w:rsidP="003B60BE">
      <w:pPr>
        <w:pStyle w:val="berschrift3"/>
      </w:pPr>
      <w:r>
        <w:lastRenderedPageBreak/>
        <w:t>2. Inhaltliche Angaben zum Projekt</w:t>
      </w:r>
    </w:p>
    <w:p w14:paraId="53B9C402" w14:textId="133A6770" w:rsidR="00352C70" w:rsidRDefault="00352C70" w:rsidP="008F17F8">
      <w:pPr>
        <w:pStyle w:val="Flietext"/>
      </w:pPr>
      <w:r w:rsidRPr="00352C70">
        <w:t>Darstellung der Projektziele</w:t>
      </w:r>
      <w:r w:rsidR="009749CC">
        <w:t xml:space="preserve"> insbesondere im Hinblick auf die besonderen </w:t>
      </w:r>
      <w:r w:rsidR="00EA760F">
        <w:t>B</w:t>
      </w:r>
      <w:r w:rsidR="009749CC">
        <w:t xml:space="preserve">edarfe der geflüchteten Auszubildenden </w:t>
      </w:r>
      <w:r w:rsidR="00EA760F">
        <w:t xml:space="preserve">in der berufsbezogenen Sprachförderung </w:t>
      </w:r>
      <w:r w:rsidR="009749CC">
        <w:t>an dem</w:t>
      </w:r>
      <w:r w:rsidR="00F74372">
        <w:t xml:space="preserve"> </w:t>
      </w:r>
      <w:r w:rsidR="009749CC">
        <w:t>/</w:t>
      </w:r>
      <w:r w:rsidR="00F74372">
        <w:t xml:space="preserve"> </w:t>
      </w:r>
      <w:r w:rsidR="009749CC">
        <w:t>den kooperierenden OSZ</w:t>
      </w:r>
      <w:r w:rsidR="00EA760F">
        <w:t xml:space="preserve">. Gehen Sie hier bitte besonders auf die unter </w:t>
      </w:r>
      <w:r w:rsidR="00E6224A">
        <w:t xml:space="preserve">Punkt </w:t>
      </w:r>
      <w:r w:rsidR="00EA760F">
        <w:t>4 der Bekanntmachung genannten Dimensionen der Sprachförderung ein.</w:t>
      </w:r>
    </w:p>
    <w:p w14:paraId="18A15181" w14:textId="77777777" w:rsidR="00352C70" w:rsidRDefault="00352C70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C06DFE" w14:textId="77777777" w:rsidR="008F17F8" w:rsidRDefault="008F17F8" w:rsidP="008F17F8">
      <w:pPr>
        <w:pStyle w:val="Flietext"/>
      </w:pPr>
      <w:r>
        <w:t>Darstellung der Projektinhalte:</w:t>
      </w:r>
    </w:p>
    <w:bookmarkStart w:id="4" w:name="_Hlk520971772"/>
    <w:p w14:paraId="1448A8F4" w14:textId="77777777" w:rsidR="008F17F8" w:rsidRDefault="008F17F8" w:rsidP="008F17F8">
      <w:pPr>
        <w:pStyle w:val="Flietext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42865FE6" w14:textId="7C194018" w:rsidR="00B74692" w:rsidRDefault="00B74692" w:rsidP="008F17F8">
      <w:pPr>
        <w:pStyle w:val="Flietext"/>
      </w:pPr>
      <w:r>
        <w:t>Bitte beschreiben Sie das Konzept zur Kooperation mit dem OSZ und den ausbildenden Unternehmen in dem Projekt.</w:t>
      </w:r>
      <w:r w:rsidRPr="00B74692">
        <w:t xml:space="preserve"> </w:t>
      </w:r>
      <w:r>
        <w:t xml:space="preserve">Gehen Sie dabei bitte insbesondere darauf ein, wie Sie das Einverständnis der Unternehmen zur Teilnahme der Auszubildenden </w:t>
      </w:r>
      <w:r w:rsidR="00E6224A">
        <w:t xml:space="preserve">an </w:t>
      </w:r>
      <w:r>
        <w:t>der Sprachförderung einholen.</w:t>
      </w:r>
    </w:p>
    <w:p w14:paraId="3819CA6E" w14:textId="77777777" w:rsidR="00B74692" w:rsidRPr="00357DDA" w:rsidRDefault="00B74692" w:rsidP="008F17F8">
      <w:pPr>
        <w:pStyle w:val="Flietext"/>
        <w:rPr>
          <w:b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077A990" w14:textId="77777777" w:rsidR="00B74692" w:rsidRDefault="00B74692" w:rsidP="00B74692">
      <w:pPr>
        <w:pStyle w:val="Flietext"/>
      </w:pPr>
      <w:r w:rsidRPr="00380461">
        <w:t xml:space="preserve">Welche Erfahrungen bestehen bei </w:t>
      </w:r>
      <w:r>
        <w:t xml:space="preserve">der Kooperation mit ausbildenden Unternehmen? </w:t>
      </w:r>
      <w:r w:rsidR="00E01BEC">
        <w:t>Bitte benennen Sie auch entsprechende Projektreferenzen:</w:t>
      </w:r>
    </w:p>
    <w:p w14:paraId="19B0DDB8" w14:textId="77777777" w:rsidR="00B74692" w:rsidRPr="00357DDA" w:rsidRDefault="00B74692" w:rsidP="00B74692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C4FFF4" w14:textId="77777777" w:rsidR="00434452" w:rsidRDefault="00B74692" w:rsidP="00434452">
      <w:pPr>
        <w:pStyle w:val="Flietext"/>
      </w:pPr>
      <w:r>
        <w:t>Beschreibung</w:t>
      </w:r>
      <w:r w:rsidR="00434452" w:rsidRPr="00380461">
        <w:t xml:space="preserve"> der konkreten Kursinhalte und des Kursaufbaus</w:t>
      </w:r>
      <w:r>
        <w:t xml:space="preserve"> u</w:t>
      </w:r>
      <w:r w:rsidR="00434452" w:rsidRPr="00380461">
        <w:t xml:space="preserve">nter </w:t>
      </w:r>
      <w:r w:rsidR="00434452">
        <w:t xml:space="preserve">besonderer Berücksichtigung der Konzeption, </w:t>
      </w:r>
      <w:r>
        <w:t xml:space="preserve">der </w:t>
      </w:r>
      <w:r w:rsidR="00434452" w:rsidRPr="00380461">
        <w:t>Methoden und Instrumente</w:t>
      </w:r>
      <w:r w:rsidR="00434452">
        <w:t>, die eingesetzt werden, um den individuell unterschiedlichen Förderbedarfen der Auszubildenden gerecht zu werden:</w:t>
      </w:r>
    </w:p>
    <w:p w14:paraId="059C0192" w14:textId="77777777" w:rsidR="00434452" w:rsidRPr="00357DDA" w:rsidRDefault="00434452" w:rsidP="00434452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CF4EDEB" w14:textId="77777777" w:rsidR="008F17F8" w:rsidRDefault="00352C70" w:rsidP="008F17F8">
      <w:pPr>
        <w:pStyle w:val="Flietext"/>
      </w:pPr>
      <w:r w:rsidRPr="00380461">
        <w:t xml:space="preserve">Darstellung der </w:t>
      </w:r>
      <w:r w:rsidR="000C415B">
        <w:t>Umsetzung und der</w:t>
      </w:r>
      <w:r w:rsidR="000C415B" w:rsidRPr="000C415B">
        <w:t xml:space="preserve"> </w:t>
      </w:r>
      <w:r w:rsidR="000C415B">
        <w:t xml:space="preserve">angewendeten </w:t>
      </w:r>
      <w:r w:rsidR="00E01BEC">
        <w:t xml:space="preserve">Methoden und </w:t>
      </w:r>
      <w:r w:rsidR="000C415B">
        <w:t>Instrument</w:t>
      </w:r>
      <w:r w:rsidR="00E01BEC">
        <w:t>e</w:t>
      </w:r>
      <w:r w:rsidR="000C415B">
        <w:t xml:space="preserve"> zur Feststellung des berufssprachlichen Sprachstands zum Beginn u</w:t>
      </w:r>
      <w:r w:rsidR="00E01BEC">
        <w:t>n</w:t>
      </w:r>
      <w:r w:rsidR="000C415B">
        <w:t>d zum Ende des Projektes</w:t>
      </w:r>
      <w:r w:rsidRPr="00380461">
        <w:t>:</w:t>
      </w:r>
    </w:p>
    <w:p w14:paraId="6B582CD5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A40244C" w14:textId="77777777" w:rsidR="008F17F8" w:rsidRPr="00357DDA" w:rsidRDefault="008F17F8" w:rsidP="00F74372">
      <w:pPr>
        <w:pStyle w:val="Flietext"/>
        <w:spacing w:before="60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,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BD350D" w14:textId="77777777" w:rsidR="008F17F8" w:rsidRDefault="008F17F8" w:rsidP="008F17F8">
      <w:pPr>
        <w:pStyle w:val="Flietext"/>
      </w:pPr>
      <w:r>
        <w:t>Ort, Datum</w:t>
      </w:r>
    </w:p>
    <w:p w14:paraId="5AA90B76" w14:textId="77777777" w:rsidR="008F17F8" w:rsidRDefault="008F17F8" w:rsidP="00392FD8">
      <w:pPr>
        <w:pStyle w:val="Flietext"/>
        <w:spacing w:before="600"/>
      </w:pPr>
      <w:r>
        <w:t>_____________________________</w:t>
      </w:r>
      <w:r w:rsidR="00E2101C">
        <w:t>___</w:t>
      </w:r>
    </w:p>
    <w:p w14:paraId="2229A29C" w14:textId="77777777" w:rsidR="008F17F8" w:rsidRDefault="008F17F8" w:rsidP="008F17F8">
      <w:pPr>
        <w:pStyle w:val="Flietext"/>
      </w:pPr>
      <w:r>
        <w:t>Rechtsverbindliche Unterschrift</w:t>
      </w:r>
    </w:p>
    <w:p w14:paraId="324FEE00" w14:textId="1C3D8B35" w:rsidR="00E01BEC" w:rsidRDefault="00E01BEC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F74372">
        <w:t xml:space="preserve"> / </w:t>
      </w:r>
      <w:r w:rsidR="00F74372">
        <w:fldChar w:fldCharType="begin">
          <w:ffData>
            <w:name w:val="Text1"/>
            <w:enabled/>
            <w:calcOnExit w:val="0"/>
            <w:textInput/>
          </w:ffData>
        </w:fldChar>
      </w:r>
      <w:r w:rsidR="00F74372">
        <w:instrText xml:space="preserve"> FORMTEXT </w:instrText>
      </w:r>
      <w:r w:rsidR="00F74372">
        <w:fldChar w:fldCharType="separate"/>
      </w:r>
      <w:r w:rsidR="00F74372">
        <w:rPr>
          <w:noProof/>
        </w:rPr>
        <w:t> </w:t>
      </w:r>
      <w:r w:rsidR="00F74372">
        <w:rPr>
          <w:noProof/>
        </w:rPr>
        <w:t> </w:t>
      </w:r>
      <w:r w:rsidR="00F74372">
        <w:rPr>
          <w:noProof/>
        </w:rPr>
        <w:t> </w:t>
      </w:r>
      <w:r w:rsidR="00F74372">
        <w:rPr>
          <w:noProof/>
        </w:rPr>
        <w:t> </w:t>
      </w:r>
      <w:r w:rsidR="00F74372">
        <w:rPr>
          <w:noProof/>
        </w:rPr>
        <w:t> </w:t>
      </w:r>
      <w:r w:rsidR="00F74372">
        <w:fldChar w:fldCharType="end"/>
      </w:r>
    </w:p>
    <w:p w14:paraId="3F6A39BC" w14:textId="7508A319" w:rsidR="00E01BEC" w:rsidRPr="003B60BE" w:rsidRDefault="00E01BEC" w:rsidP="00E01BEC">
      <w:pPr>
        <w:pStyle w:val="Flietext"/>
      </w:pPr>
      <w:r>
        <w:t>Name in Druckbuchstaben</w:t>
      </w:r>
      <w:r w:rsidR="00F74372">
        <w:t xml:space="preserve"> / Funktion</w:t>
      </w:r>
    </w:p>
    <w:p w14:paraId="6935C2ED" w14:textId="00123232" w:rsidR="008F17F8" w:rsidRDefault="00F74372" w:rsidP="00F74372">
      <w:pPr>
        <w:pStyle w:val="Flietext"/>
        <w:tabs>
          <w:tab w:val="left" w:pos="2145"/>
        </w:tabs>
        <w:rPr>
          <w:b/>
        </w:rPr>
      </w:pPr>
      <w:r>
        <w:rPr>
          <w:b/>
        </w:rPr>
        <w:tab/>
      </w:r>
    </w:p>
    <w:p w14:paraId="1746D060" w14:textId="08B994DE" w:rsidR="009E390D" w:rsidRDefault="009E390D" w:rsidP="00F74372">
      <w:pPr>
        <w:pStyle w:val="berschrift4"/>
      </w:pPr>
      <w:r w:rsidRPr="009E390D">
        <w:lastRenderedPageBreak/>
        <w:t>Anlagen</w:t>
      </w:r>
    </w:p>
    <w:p w14:paraId="12B4A9A7" w14:textId="6765E858" w:rsidR="009E390D" w:rsidRDefault="009E390D">
      <w:pPr>
        <w:pStyle w:val="Flietext"/>
      </w:pPr>
      <w:r>
        <w:t>Letter of Intent des/der OSZ</w:t>
      </w:r>
      <w:r w:rsidR="00802E09">
        <w:t xml:space="preserve"> (Vorlage)</w:t>
      </w:r>
    </w:p>
    <w:p w14:paraId="37DD16AD" w14:textId="334F3EC1" w:rsidR="009E390D" w:rsidRDefault="00802E09">
      <w:pPr>
        <w:pStyle w:val="Flietext"/>
      </w:pPr>
      <w:r>
        <w:t xml:space="preserve">Liste mit </w:t>
      </w:r>
      <w:r w:rsidR="00DB0BEC">
        <w:t>Projektreferenzen:</w:t>
      </w:r>
    </w:p>
    <w:p w14:paraId="37BBCEBA" w14:textId="77777777" w:rsidR="00DB0BEC" w:rsidRDefault="00DB0BEC" w:rsidP="00AF7254">
      <w:pPr>
        <w:pStyle w:val="Listenabsatz"/>
        <w:ind w:left="714" w:hanging="357"/>
      </w:pPr>
      <w:r>
        <w:t>Kooperation mit OSZ.</w:t>
      </w:r>
    </w:p>
    <w:p w14:paraId="3AF69448" w14:textId="77777777" w:rsidR="00DB0BEC" w:rsidRDefault="00DB0BEC" w:rsidP="00AF7254">
      <w:pPr>
        <w:pStyle w:val="Listenabsatz"/>
        <w:ind w:left="714" w:hanging="357"/>
      </w:pPr>
      <w:r>
        <w:t>Kooperation mit ausbildenden Unternehmen.</w:t>
      </w:r>
    </w:p>
    <w:p w14:paraId="20A3586A" w14:textId="5A07C165" w:rsidR="00DB0BEC" w:rsidRDefault="00DB0BEC" w:rsidP="00AF7254">
      <w:pPr>
        <w:pStyle w:val="Listenabsatz"/>
        <w:ind w:left="714" w:hanging="357"/>
      </w:pPr>
      <w:r>
        <w:t>Umsetzung (berufsbezogener) Deutsch</w:t>
      </w:r>
      <w:r w:rsidR="00F74372">
        <w:t>-</w:t>
      </w:r>
      <w:r>
        <w:t>Sprachförderung.</w:t>
      </w:r>
    </w:p>
    <w:p w14:paraId="35838E36" w14:textId="6B43FD8B" w:rsidR="00DB0BEC" w:rsidRDefault="00DB0BEC" w:rsidP="00AF7254">
      <w:pPr>
        <w:pStyle w:val="Listenabsatz"/>
        <w:ind w:left="714" w:hanging="357"/>
      </w:pPr>
      <w:r>
        <w:t>Erfahrung im Umgang mit geflüchteten Auszubildenden bzw. mit geflüchteten Jugendlichen und jungen Erwachsenen.</w:t>
      </w:r>
    </w:p>
    <w:p w14:paraId="2A62AAAB" w14:textId="7E7B860D" w:rsidR="00AF7254" w:rsidRPr="00AF7254" w:rsidRDefault="00AF7254" w:rsidP="00AF7254">
      <w:pPr>
        <w:pStyle w:val="Listenabsatz"/>
        <w:ind w:left="714" w:hanging="357"/>
      </w:pPr>
      <w:r>
        <w:t>Grobe Kostenkalkulation.</w:t>
      </w:r>
    </w:p>
    <w:sectPr w:rsidR="00AF7254" w:rsidRPr="00AF7254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8ECDF" w14:textId="77777777" w:rsidR="00B622F0" w:rsidRDefault="00B622F0" w:rsidP="00AE272F">
      <w:r>
        <w:separator/>
      </w:r>
    </w:p>
  </w:endnote>
  <w:endnote w:type="continuationSeparator" w:id="0">
    <w:p w14:paraId="76DD5DC5" w14:textId="77777777" w:rsidR="00B622F0" w:rsidRDefault="00B622F0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DAE7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382" w14:textId="0BAAA9EC" w:rsidR="00512321" w:rsidRDefault="00204D54" w:rsidP="00512321">
    <w:pPr>
      <w:pStyle w:val="Fuzeile"/>
      <w:jc w:val="left"/>
    </w:pPr>
    <w:r>
      <w:t xml:space="preserve">Stand: </w:t>
    </w:r>
    <w:r w:rsidR="00922F10">
      <w:t>0</w:t>
    </w:r>
    <w:r w:rsidR="00F74372">
      <w:t>6</w:t>
    </w:r>
    <w:r>
      <w:t>.0</w:t>
    </w:r>
    <w:r w:rsidR="00F74372">
      <w:t>3</w:t>
    </w:r>
    <w:r>
      <w:t>.201</w:t>
    </w:r>
    <w:r w:rsidR="00922F10">
      <w:t>9</w:t>
    </w:r>
    <w:r w:rsidR="00512321">
      <w:tab/>
    </w:r>
    <w:r w:rsidR="00512321">
      <w:tab/>
    </w:r>
    <w:r w:rsidR="00512321">
      <w:fldChar w:fldCharType="begin"/>
    </w:r>
    <w:r w:rsidR="00512321">
      <w:instrText>PAGE   \* MERGEFORMAT</w:instrText>
    </w:r>
    <w:r w:rsidR="00512321">
      <w:fldChar w:fldCharType="separate"/>
    </w:r>
    <w:r w:rsidR="009C3886">
      <w:rPr>
        <w:noProof/>
      </w:rPr>
      <w:t>1</w:t>
    </w:r>
    <w:r w:rsidR="005123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C59A6" w14:textId="77777777" w:rsidR="00B622F0" w:rsidRDefault="00B622F0" w:rsidP="00AE272F">
      <w:r>
        <w:separator/>
      </w:r>
    </w:p>
  </w:footnote>
  <w:footnote w:type="continuationSeparator" w:id="0">
    <w:p w14:paraId="38543BE2" w14:textId="77777777" w:rsidR="00B622F0" w:rsidRDefault="00B622F0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35E96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666ED32" wp14:editId="35A65D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24A">
      <w:rPr>
        <w:noProof/>
        <w:lang w:eastAsia="de-DE"/>
      </w:rPr>
      <w:pict w14:anchorId="4A532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312D085" wp14:editId="33D683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76FDE19" wp14:editId="29A84F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3903B891" wp14:editId="5ECC6D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639CB36D" wp14:editId="0D9C3C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3DCFCDA0" wp14:editId="68104F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54CFCC9E" wp14:editId="42E9A3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DD668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183C4BEE" wp14:editId="5C39A600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475C99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3A345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2AA24536" wp14:editId="2E460215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3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1"/>
  </w:num>
  <w:num w:numId="26">
    <w:abstractNumId w:val="3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wDOp9xyZVJuraNF+jrsYGV0LQQyVybvkmACjOlJnnkBhf1P6QqyC4kUKKVLxepq0Jti4RLbThJ3b2NP7aUmhw==" w:salt="EVRmOq3nMq5LoDf9rSrUkg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BE"/>
    <w:rsid w:val="00044A46"/>
    <w:rsid w:val="00045B14"/>
    <w:rsid w:val="00056D1A"/>
    <w:rsid w:val="000607CE"/>
    <w:rsid w:val="00062D62"/>
    <w:rsid w:val="00074899"/>
    <w:rsid w:val="00081A93"/>
    <w:rsid w:val="0008584F"/>
    <w:rsid w:val="000910FF"/>
    <w:rsid w:val="000B57DA"/>
    <w:rsid w:val="000C415B"/>
    <w:rsid w:val="000D004A"/>
    <w:rsid w:val="000E75F7"/>
    <w:rsid w:val="0011001C"/>
    <w:rsid w:val="00132960"/>
    <w:rsid w:val="001371D6"/>
    <w:rsid w:val="00140115"/>
    <w:rsid w:val="00165066"/>
    <w:rsid w:val="00166F6A"/>
    <w:rsid w:val="001B40B3"/>
    <w:rsid w:val="001D11BE"/>
    <w:rsid w:val="001D295C"/>
    <w:rsid w:val="001D4000"/>
    <w:rsid w:val="001D6B6F"/>
    <w:rsid w:val="001E2715"/>
    <w:rsid w:val="001F289E"/>
    <w:rsid w:val="00204D54"/>
    <w:rsid w:val="00216A5F"/>
    <w:rsid w:val="00224405"/>
    <w:rsid w:val="00240621"/>
    <w:rsid w:val="00256F98"/>
    <w:rsid w:val="002766EF"/>
    <w:rsid w:val="00277579"/>
    <w:rsid w:val="002A28F8"/>
    <w:rsid w:val="002E219E"/>
    <w:rsid w:val="002F2816"/>
    <w:rsid w:val="00352C70"/>
    <w:rsid w:val="00377701"/>
    <w:rsid w:val="00392FD8"/>
    <w:rsid w:val="003A2FF1"/>
    <w:rsid w:val="003B60BE"/>
    <w:rsid w:val="003C6EED"/>
    <w:rsid w:val="003D064C"/>
    <w:rsid w:val="003D4D9A"/>
    <w:rsid w:val="003E4A9C"/>
    <w:rsid w:val="003F14BA"/>
    <w:rsid w:val="0043048E"/>
    <w:rsid w:val="00434452"/>
    <w:rsid w:val="0044030A"/>
    <w:rsid w:val="00446B7F"/>
    <w:rsid w:val="004521B9"/>
    <w:rsid w:val="004649F5"/>
    <w:rsid w:val="00493CEB"/>
    <w:rsid w:val="004A1808"/>
    <w:rsid w:val="004B3E4E"/>
    <w:rsid w:val="004C0069"/>
    <w:rsid w:val="004C2FE9"/>
    <w:rsid w:val="004D2C3D"/>
    <w:rsid w:val="004D37DA"/>
    <w:rsid w:val="004E6C0F"/>
    <w:rsid w:val="005003C6"/>
    <w:rsid w:val="0050391E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301A3"/>
    <w:rsid w:val="007575D2"/>
    <w:rsid w:val="00777A20"/>
    <w:rsid w:val="007A2868"/>
    <w:rsid w:val="007A4FBC"/>
    <w:rsid w:val="007A6A4F"/>
    <w:rsid w:val="007E7D87"/>
    <w:rsid w:val="007F1725"/>
    <w:rsid w:val="00802E09"/>
    <w:rsid w:val="00832A8C"/>
    <w:rsid w:val="0086540B"/>
    <w:rsid w:val="00893CBB"/>
    <w:rsid w:val="008A7814"/>
    <w:rsid w:val="008B7073"/>
    <w:rsid w:val="008C1D84"/>
    <w:rsid w:val="008D1A65"/>
    <w:rsid w:val="008D1D78"/>
    <w:rsid w:val="008D2D75"/>
    <w:rsid w:val="008E3594"/>
    <w:rsid w:val="008F17F8"/>
    <w:rsid w:val="008F58C1"/>
    <w:rsid w:val="00922F10"/>
    <w:rsid w:val="009247CA"/>
    <w:rsid w:val="00946B2C"/>
    <w:rsid w:val="0097410A"/>
    <w:rsid w:val="009749CC"/>
    <w:rsid w:val="00981268"/>
    <w:rsid w:val="00990EB8"/>
    <w:rsid w:val="009A6941"/>
    <w:rsid w:val="009B6F44"/>
    <w:rsid w:val="009C3886"/>
    <w:rsid w:val="009D63C1"/>
    <w:rsid w:val="009E390D"/>
    <w:rsid w:val="009F4F42"/>
    <w:rsid w:val="00A008D4"/>
    <w:rsid w:val="00A1376F"/>
    <w:rsid w:val="00A477A8"/>
    <w:rsid w:val="00A57FDD"/>
    <w:rsid w:val="00A60C8A"/>
    <w:rsid w:val="00AA177A"/>
    <w:rsid w:val="00AB52C2"/>
    <w:rsid w:val="00AD0A72"/>
    <w:rsid w:val="00AE272F"/>
    <w:rsid w:val="00AF7254"/>
    <w:rsid w:val="00B018F8"/>
    <w:rsid w:val="00B20DE1"/>
    <w:rsid w:val="00B622F0"/>
    <w:rsid w:val="00B67815"/>
    <w:rsid w:val="00B71C72"/>
    <w:rsid w:val="00B74692"/>
    <w:rsid w:val="00B926EC"/>
    <w:rsid w:val="00BF364A"/>
    <w:rsid w:val="00C42813"/>
    <w:rsid w:val="00C81E94"/>
    <w:rsid w:val="00CA29F7"/>
    <w:rsid w:val="00CA58BC"/>
    <w:rsid w:val="00CC0038"/>
    <w:rsid w:val="00CC7E3D"/>
    <w:rsid w:val="00DA2484"/>
    <w:rsid w:val="00DA47C3"/>
    <w:rsid w:val="00DB0BEC"/>
    <w:rsid w:val="00DE328D"/>
    <w:rsid w:val="00DE44B2"/>
    <w:rsid w:val="00E01BEC"/>
    <w:rsid w:val="00E2101C"/>
    <w:rsid w:val="00E21D95"/>
    <w:rsid w:val="00E46EE9"/>
    <w:rsid w:val="00E524DD"/>
    <w:rsid w:val="00E6224A"/>
    <w:rsid w:val="00EA760F"/>
    <w:rsid w:val="00EB78C3"/>
    <w:rsid w:val="00EB7FDF"/>
    <w:rsid w:val="00ED0B92"/>
    <w:rsid w:val="00EE6815"/>
    <w:rsid w:val="00EE7919"/>
    <w:rsid w:val="00F2290A"/>
    <w:rsid w:val="00F44549"/>
    <w:rsid w:val="00F54F65"/>
    <w:rsid w:val="00F74372"/>
    <w:rsid w:val="00F74E43"/>
    <w:rsid w:val="00F8717E"/>
    <w:rsid w:val="00FD4D16"/>
    <w:rsid w:val="00FE046C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187CA48"/>
  <w15:chartTrackingRefBased/>
  <w15:docId w15:val="{E683CCB1-0FBA-4E33-B777-7BFDA949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41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4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415B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41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415B"/>
    <w:rPr>
      <w:rFonts w:ascii="Arial" w:eastAsiaTheme="minorHAnsi" w:hAnsi="Arial" w:cstheme="minorBidi"/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6B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A29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http://schemas.microsoft.com/sharepoint/v4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a1ecfe42-46ee-4a17-bf3f-19e894ea6ffa"/>
    <ds:schemaRef ds:uri="http://schemas.openxmlformats.org/package/2006/metadata/core-properties"/>
    <ds:schemaRef ds:uri="3fbce752-e0b5-44e0-a176-a764f7ee10b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D444AB.dotm</Template>
  <TotalTime>0</TotalTime>
  <Pages>4</Pages>
  <Words>601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Konzeptvorlage</vt:lpstr>
    </vt:vector>
  </TitlesOfParts>
  <Company>zgs consult GmbH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Konzeptvorlage</dc:title>
  <dc:subject/>
  <dc:creator>Stephan Kaß</dc:creator>
  <cp:keywords/>
  <cp:lastModifiedBy>Kass, Stephan</cp:lastModifiedBy>
  <cp:revision>7</cp:revision>
  <cp:lastPrinted>2019-03-04T08:18:00Z</cp:lastPrinted>
  <dcterms:created xsi:type="dcterms:W3CDTF">2019-03-05T16:44:00Z</dcterms:created>
  <dcterms:modified xsi:type="dcterms:W3CDTF">2019-03-07T13:12:00Z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