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4ECEB" w14:textId="1C77229B" w:rsidR="0071426A" w:rsidRDefault="00D2762F" w:rsidP="002A546D">
      <w:pPr>
        <w:pStyle w:val="berschrift2"/>
        <w:spacing w:after="480"/>
      </w:pPr>
      <w:r w:rsidRPr="00D2762F">
        <w:t>Selbsteinschätzung der Teilnehmenden</w:t>
      </w:r>
    </w:p>
    <w:p w14:paraId="559CBDFE" w14:textId="77777777" w:rsidR="00D2762F" w:rsidRPr="00FD1E82" w:rsidRDefault="00D2762F" w:rsidP="00D2762F">
      <w:pPr>
        <w:pStyle w:val="Flietext"/>
      </w:pPr>
      <w:r w:rsidRPr="00FD1E82">
        <w:t xml:space="preserve">Sie </w:t>
      </w:r>
      <w:r>
        <w:t xml:space="preserve">haben in den letzten Monaten an einem Projekt im Rahmen des Programms Lokales Soziales Kapital (LSK) </w:t>
      </w:r>
      <w:r w:rsidRPr="00FD1E82">
        <w:t>teil</w:t>
      </w:r>
      <w:r>
        <w:t>genommen</w:t>
      </w:r>
      <w:r w:rsidRPr="00FD1E82">
        <w:t>, d</w:t>
      </w:r>
      <w:r w:rsidRPr="00FD1E82">
        <w:rPr>
          <w:bCs/>
        </w:rPr>
        <w:t xml:space="preserve">as vom Europäischen Sozialfonds (ESF) </w:t>
      </w:r>
      <w:r>
        <w:rPr>
          <w:bCs/>
        </w:rPr>
        <w:t xml:space="preserve">und dem Land Berlin </w:t>
      </w:r>
      <w:r w:rsidRPr="00FD1E82">
        <w:rPr>
          <w:bCs/>
        </w:rPr>
        <w:t>gefördert w</w:t>
      </w:r>
      <w:r>
        <w:rPr>
          <w:bCs/>
        </w:rPr>
        <w:t>urde</w:t>
      </w:r>
      <w:r w:rsidRPr="00FD1E82">
        <w:rPr>
          <w:bCs/>
        </w:rPr>
        <w:t>.</w:t>
      </w:r>
    </w:p>
    <w:p w14:paraId="79319A87" w14:textId="77777777" w:rsidR="00D2762F" w:rsidRDefault="00D2762F" w:rsidP="00D2762F">
      <w:pPr>
        <w:pStyle w:val="Flietext"/>
        <w:rPr>
          <w:bCs/>
        </w:rPr>
      </w:pPr>
      <w:r w:rsidRPr="00FD1E82">
        <w:rPr>
          <w:bCs/>
        </w:rPr>
        <w:t>Mit dieser Befragung möchten wir von Ihnen erfahren, welchen Nu</w:t>
      </w:r>
      <w:r>
        <w:rPr>
          <w:bCs/>
        </w:rPr>
        <w:t xml:space="preserve">tzen Sie aus dem Projekt ziehen konnten und welche Kompetenzen durch das Projekt erhöht wurden. </w:t>
      </w:r>
    </w:p>
    <w:p w14:paraId="7F022FDD" w14:textId="77777777" w:rsidR="00D2762F" w:rsidRPr="00FD1E82" w:rsidRDefault="00D2762F" w:rsidP="00D2762F">
      <w:pPr>
        <w:pStyle w:val="Flietext"/>
        <w:rPr>
          <w:bCs/>
        </w:rPr>
      </w:pPr>
      <w:r>
        <w:rPr>
          <w:bCs/>
        </w:rPr>
        <w:t xml:space="preserve">Nehmen Sie sich bitte genügend Zeit und beantworten Sie die Fragen gewissenhaft. Bitte kreuzen Sie bei jeder Frage nur ein Kästchen an. </w:t>
      </w:r>
    </w:p>
    <w:p w14:paraId="11F3372F" w14:textId="77777777" w:rsidR="00D2762F" w:rsidRPr="00D2762F" w:rsidRDefault="00D2762F" w:rsidP="00D2762F">
      <w:pPr>
        <w:pStyle w:val="Flietext"/>
      </w:pPr>
    </w:p>
    <w:p w14:paraId="3A98D054" w14:textId="77777777" w:rsidR="00D2762F" w:rsidRPr="00D2762F" w:rsidRDefault="00D2762F" w:rsidP="00D2762F">
      <w:pPr>
        <w:pStyle w:val="Flietext"/>
        <w:rPr>
          <w:b/>
        </w:rPr>
      </w:pPr>
      <w:r w:rsidRPr="00D2762F">
        <w:rPr>
          <w:b/>
        </w:rPr>
        <w:t>Ihre Antworten sind uns wichtig!</w:t>
      </w:r>
    </w:p>
    <w:p w14:paraId="137D0095" w14:textId="77777777" w:rsidR="00D2762F" w:rsidRPr="00D2762F" w:rsidRDefault="00D2762F" w:rsidP="00D2762F">
      <w:pPr>
        <w:pStyle w:val="Flietext"/>
        <w:rPr>
          <w:b/>
        </w:rPr>
      </w:pPr>
      <w:r w:rsidRPr="00D2762F">
        <w:rPr>
          <w:b/>
        </w:rPr>
        <w:t>Herzlichen Dank für Ihre Mitarbeit!</w:t>
      </w:r>
    </w:p>
    <w:p w14:paraId="3CEB7BC9" w14:textId="77777777" w:rsidR="0071426A" w:rsidRDefault="0071426A">
      <w:pPr>
        <w:rPr>
          <w:rFonts w:eastAsia="Times New Roman"/>
          <w:b/>
          <w:bCs/>
          <w:sz w:val="26"/>
          <w:szCs w:val="26"/>
          <w:lang w:eastAsia="de-DE"/>
        </w:rPr>
      </w:pPr>
      <w:r>
        <w:rPr>
          <w:b/>
          <w:bCs/>
          <w:sz w:val="26"/>
          <w:szCs w:val="26"/>
        </w:rPr>
        <w:br w:type="page"/>
      </w:r>
    </w:p>
    <w:p w14:paraId="3D72B027" w14:textId="1A1C6BE3" w:rsidR="0071426A" w:rsidRDefault="0071426A" w:rsidP="002A546D">
      <w:pPr>
        <w:pStyle w:val="berschrift3"/>
        <w:spacing w:after="240"/>
      </w:pPr>
      <w:r w:rsidRPr="00FD1E82">
        <w:lastRenderedPageBreak/>
        <w:t xml:space="preserve">Wie schätzen Sie </w:t>
      </w:r>
      <w:r w:rsidR="00D2762F">
        <w:t>Ihre</w:t>
      </w:r>
      <w:r>
        <w:t xml:space="preserve"> </w:t>
      </w:r>
      <w:r w:rsidRPr="00FD1E82">
        <w:t>persönlichen Kompetenzen</w:t>
      </w:r>
      <w:r w:rsidR="00CA3DB5">
        <w:t xml:space="preserve"> ein</w:t>
      </w:r>
      <w:r w:rsidRPr="00FD1E82">
        <w:t>?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D2762F" w:rsidRPr="00D2762F" w14:paraId="5B8C3E8D" w14:textId="77777777" w:rsidTr="00D2762F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CD27C0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7AEF61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3E352F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48AF07E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38CFE4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D2762F" w:rsidRPr="00D2762F" w14:paraId="2A82850C" w14:textId="77777777" w:rsidTr="00D2762F">
        <w:trPr>
          <w:trHeight w:hRule="exact" w:val="907"/>
        </w:trPr>
        <w:tc>
          <w:tcPr>
            <w:tcW w:w="5070" w:type="dxa"/>
            <w:vMerge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4884E2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2F1EADE4" w14:textId="7B96A085" w:rsidR="00D2762F" w:rsidRPr="00D2762F" w:rsidRDefault="00D2762F" w:rsidP="00D2762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4701CADC" w14:textId="77777777" w:rsidR="00D2762F" w:rsidRPr="00D2762F" w:rsidRDefault="00D2762F" w:rsidP="00D2762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kaum zu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2AD03B41" w14:textId="77777777" w:rsidR="00D2762F" w:rsidRPr="00D2762F" w:rsidRDefault="00D2762F" w:rsidP="00D2762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117E0495" w14:textId="77777777" w:rsidR="00D2762F" w:rsidRPr="00D2762F" w:rsidRDefault="00D2762F" w:rsidP="00D2762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D2762F" w:rsidRPr="00D2762F" w14:paraId="79E38F9A" w14:textId="77777777" w:rsidTr="00D2762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36EAAF" w14:textId="77777777" w:rsidR="00D2762F" w:rsidRPr="00D2762F" w:rsidRDefault="00D2762F" w:rsidP="00D64E8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Leistungsbereitschaft</w:t>
            </w:r>
          </w:p>
          <w:p w14:paraId="11D626CD" w14:textId="77777777" w:rsidR="00D2762F" w:rsidRPr="00D2762F" w:rsidRDefault="00D2762F" w:rsidP="00D64E8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Leistungsbereitschaft</w:t>
            </w:r>
          </w:p>
          <w:p w14:paraId="5F9B3740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Leistungsbereitschaft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0A3759A" w14:textId="77777777" w:rsidR="00D2762F" w:rsidRPr="00D2762F" w:rsidRDefault="00D2762F" w:rsidP="00D64E8F">
            <w:pPr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D2762F" w:rsidRPr="00D2762F" w14:paraId="2CF9ED87" w14:textId="77777777" w:rsidTr="00D2762F">
        <w:trPr>
          <w:trHeight w:val="44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08EE0C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In Arbeitssituationen werde ich häufiger von mir aus aktiv.</w:t>
            </w:r>
          </w:p>
        </w:tc>
        <w:bookmarkStart w:id="0" w:name="_GoBack"/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A119CD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67A656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651B6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D99A1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0CBF6778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B1A274B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Mir ist wichtiger geworden, Aufgaben erfolgreich zu bewältigen.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62142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EAC06F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8931F2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1FA9B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1DB5158" w14:textId="77777777" w:rsidTr="00D2762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F115BA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Selbstsicherheit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DB3DB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7F25D813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CCA232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traue mir mehr zu, neue Aufgaben erfolgreich zu lösen.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6770A2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CCE6D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C07ED4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DCE51D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A914D45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9DF5B98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freue mich mehr über meine Leistungen und Erfolge.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C9B87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DB5F2A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2A2F6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697A9A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0531A6C5" w14:textId="77777777" w:rsidTr="00D2762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4E3C6A" w14:textId="551EFF89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Lernfähigkeit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Lern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bereitschaft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B707B2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66F7F13D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CD782FF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Bei neuen Herausforderungen greife ich stärker auf mein Wissen und meine Erfahrungen zurück.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C949A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1B5D6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7DB8BDE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C918DC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10663BB4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EE9FFA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Wenn mir Informationen fehlen, suche ich verstärkt nach Antworten.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D7C2C7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C28142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E5AB72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EF38E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5A59C9B9" w14:textId="77777777" w:rsidTr="00D2762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D0D16B2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Kommunikationsfähigkeit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2C8E3F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D2762F" w:rsidRPr="00D2762F" w14:paraId="63F0AB10" w14:textId="77777777" w:rsidTr="00D2762F">
        <w:trPr>
          <w:trHeight w:val="29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19C98F2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Wenn ich etwas nicht verstehe, frage ich häufiger andere.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FA4547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49C0F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7D5644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9635CED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26B4810C" w14:textId="77777777" w:rsidTr="00D2762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DF8325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Es fällt mir leichter, anderen aufmerksam zuzuhören.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3B6DF5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A399BF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4E1F9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41F7ABD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75C781C6" w14:textId="77777777" w:rsidR="00D2762F" w:rsidRDefault="00D2762F" w:rsidP="00D2762F"/>
    <w:p w14:paraId="01CA6FA9" w14:textId="77777777" w:rsidR="00D2762F" w:rsidRPr="00D2762F" w:rsidRDefault="00D2762F" w:rsidP="00D2762F">
      <w:pPr>
        <w:pStyle w:val="berschrift3"/>
        <w:spacing w:after="240"/>
      </w:pPr>
      <w:r>
        <w:rPr>
          <w:sz w:val="26"/>
        </w:rPr>
        <w:br w:type="page"/>
      </w:r>
      <w:r w:rsidRPr="00D2762F">
        <w:lastRenderedPageBreak/>
        <w:t>Wie bewerten Sie Ihre beruflichen Kompetenzen?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D2762F" w:rsidRPr="00D2762F" w14:paraId="040B4936" w14:textId="77777777" w:rsidTr="00D64E8F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2A5B12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F48F9E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6367538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3BB07F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EED918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D2762F" w:rsidRPr="00D2762F" w14:paraId="4CB18C64" w14:textId="77777777" w:rsidTr="00D64E8F">
        <w:trPr>
          <w:trHeight w:hRule="exact" w:val="907"/>
        </w:trPr>
        <w:tc>
          <w:tcPr>
            <w:tcW w:w="5070" w:type="dxa"/>
            <w:vMerge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0447C7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7F4268BE" w14:textId="60A59CD3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31B93DDB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kaum zu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2A86C5B7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0F5BB814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D2762F" w:rsidRPr="00D2762F" w14:paraId="153245C6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63A9D9" w14:textId="63D29B20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Ausdauer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Zielorientierung 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77DBA6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D2762F" w:rsidRPr="00D2762F" w14:paraId="72C335A6" w14:textId="77777777" w:rsidTr="00D64E8F">
        <w:trPr>
          <w:trHeight w:val="44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AB87EF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Wenn ich eine Aufgabe zu erledigen habe, führe ich diese öfter zu Ende.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8AAED9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A627832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AA0D4D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CCD159E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0B67B939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EE06AF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Bei unerwarteten Schwierigkeiten lasse ich mich weniger von meinem Ziel abbringen.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783384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012A0F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B5B47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6D819EE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26BD87B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39798E" w14:textId="529D37ED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Sorgfalt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Zuverlässigkeit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8F8F8C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2A2C012B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5CD4C1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bin zuverlässiger geworden.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A5AC382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0B326F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9AAED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032DBEE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2684E555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35A1F0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Fehler zu erkennen und zu beheben ist mir jetzt wichtiger.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9273C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70F31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E2B5422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4789F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634470E5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5EB9A1" w14:textId="77777777" w:rsidR="00D2762F" w:rsidRPr="00D2762F" w:rsidRDefault="00D2762F" w:rsidP="00D64E8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Arbeitssuche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40447D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704F200E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ABFC26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habe mich über meine beruflichen Möglichkeiten ausführlicher informiert.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7F51A6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0341D4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5013C6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B763154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3A0511B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8DB04C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nutze mehr Möglichkeiten auf der Suche nach einem Arbeitsplatz.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B12D2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C1DE6F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2327B9A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5BCB609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685470D7" w14:textId="77777777" w:rsidR="00D2762F" w:rsidRPr="003B1255" w:rsidRDefault="00D2762F" w:rsidP="00D2762F">
      <w:pPr>
        <w:pStyle w:val="berschrift3"/>
        <w:spacing w:after="240"/>
      </w:pPr>
      <w:r>
        <w:t>Welche Einschätzungen haben Sie bei den Themen Gesundheit und Stress?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D2762F" w:rsidRPr="00D2762F" w14:paraId="6D5D76CF" w14:textId="77777777" w:rsidTr="00D64E8F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A79E803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1C670E4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4E59E57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7F83C55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92F79B9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D2762F" w:rsidRPr="00D2762F" w14:paraId="5EA341AC" w14:textId="77777777" w:rsidTr="00D64E8F">
        <w:trPr>
          <w:trHeight w:hRule="exact" w:val="907"/>
        </w:trPr>
        <w:tc>
          <w:tcPr>
            <w:tcW w:w="5070" w:type="dxa"/>
            <w:vMerge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A3E3C7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6B661771" w14:textId="38123E0A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469E3533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kaum zu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3E6BB5C7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45295B60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D2762F" w:rsidRPr="00D2762F" w14:paraId="0467B302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81B4E7C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Gesundheit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A9EAD36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D2762F" w:rsidRPr="00D2762F" w14:paraId="4B255737" w14:textId="77777777" w:rsidTr="00D64E8F">
        <w:trPr>
          <w:trHeight w:val="44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4B04A8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weiß, welche beruflichen Chancen ich mit meinen gesundheitlichen Möglichkeiten habe.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DFE6BF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480886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1FE58CB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A16179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4DEC1586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28FC759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weiß, wie ich meine gesundheitlichen Möglichkeiten verbessern könnte.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DF908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BB853C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73A14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FE4D6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3CC8EBBA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029CDA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Mir ist bekannt, wo ich Informationen und Hilfe zu meiner gesundheitlichen Förderung bekomme.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485BF9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2FD0DD6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108B54A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1FCB58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18BEDBC8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30802AF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lastRenderedPageBreak/>
              <w:t>Ich habe gelernt, wie ich mit belastenden Situationen umgehen kann.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55BAB52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8C84807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7FF9DB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6A0FAB5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09C5D77A" w14:textId="77777777" w:rsidR="00D2762F" w:rsidRDefault="00D2762F" w:rsidP="00D2762F">
      <w:pPr>
        <w:pStyle w:val="berschrift3"/>
        <w:spacing w:after="240"/>
      </w:pPr>
      <w:r>
        <w:t>Wie bewerten Sie Ihre sozialen Kontakte?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53"/>
        <w:gridCol w:w="1054"/>
        <w:gridCol w:w="1053"/>
        <w:gridCol w:w="1054"/>
      </w:tblGrid>
      <w:tr w:rsidR="00D2762F" w:rsidRPr="00D2762F" w14:paraId="13E72617" w14:textId="77777777" w:rsidTr="00D64E8F">
        <w:trPr>
          <w:trHeight w:hRule="exact" w:val="340"/>
        </w:trPr>
        <w:tc>
          <w:tcPr>
            <w:tcW w:w="5070" w:type="dxa"/>
            <w:vMerge w:val="restar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5E80B69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/>
                <w:sz w:val="22"/>
                <w:szCs w:val="22"/>
              </w:rPr>
              <w:t>Zutreffendes bitte ankreuzen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0A7571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1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482FAA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2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596EC4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3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3FB1F28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4</w:t>
            </w:r>
          </w:p>
        </w:tc>
      </w:tr>
      <w:tr w:rsidR="00D2762F" w:rsidRPr="00D2762F" w14:paraId="7EDAA47F" w14:textId="77777777" w:rsidTr="00D64E8F">
        <w:trPr>
          <w:trHeight w:hRule="exact" w:val="907"/>
        </w:trPr>
        <w:tc>
          <w:tcPr>
            <w:tcW w:w="5070" w:type="dxa"/>
            <w:vMerge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5ACEAB1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75B453D3" w14:textId="7EAFC17E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nicht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2200C974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kaum zu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</w:tcPr>
          <w:p w14:paraId="133D2E1A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meist zu</w:t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</w:tcPr>
          <w:p w14:paraId="2D1E4F72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t>trifft zu</w:t>
            </w:r>
          </w:p>
        </w:tc>
      </w:tr>
      <w:tr w:rsidR="00D2762F" w:rsidRPr="00D2762F" w14:paraId="49B994F4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E5A568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Hilfreiche Kontakte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0757A2" w14:textId="77777777" w:rsidR="00D2762F" w:rsidRPr="00D2762F" w:rsidRDefault="00D2762F" w:rsidP="00D64E8F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pPr>
          </w:p>
        </w:tc>
      </w:tr>
      <w:tr w:rsidR="00D2762F" w:rsidRPr="00D2762F" w14:paraId="45831CAD" w14:textId="77777777" w:rsidTr="00D64E8F">
        <w:trPr>
          <w:trHeight w:val="443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F9429D5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habe jetzt mehr hilfreiche Kontakte, die mich bei beruflichen und privaten Fragen unterstützen.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15BE60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35353A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47CF6F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ED953D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2094345A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1EFF8AE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weiß jetzt besser, wo ich Informationen und Hilfe bekomme.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E24114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8B72050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45F8956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246DC6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F54F7EA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A917FD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Kontaktfähigkeit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20A4710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21946C25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9B7DAAB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Es fällt mir leichter, mit anderen Menschen ins Gespräch/in Kontakt zu kommen jetzt mehr.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D4CCC5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47963F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5BBFA9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1D488E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66E253DD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6058EB2" w14:textId="77777777" w:rsidR="00D2762F" w:rsidRPr="00D2762F" w:rsidRDefault="00D2762F" w:rsidP="00D64E8F">
            <w:pPr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pflege meine Kontakte/Freundschaften.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E4038E7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0D3C18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6B3EFB9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004EF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77B354D7" w14:textId="77777777" w:rsidTr="00D64E8F">
        <w:trPr>
          <w:trHeight w:hRule="exact" w:val="397"/>
        </w:trPr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3B821F9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b/>
                <w:bCs/>
                <w:sz w:val="22"/>
                <w:szCs w:val="22"/>
              </w:rPr>
              <w:t>Vernetzung</w:t>
            </w:r>
          </w:p>
        </w:tc>
        <w:tc>
          <w:tcPr>
            <w:tcW w:w="4214" w:type="dxa"/>
            <w:gridSpan w:val="4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FC1B63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762F" w:rsidRPr="00D2762F" w14:paraId="0C45229C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CABEEE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verbringe mehr Zeit mit anderen Menschen.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0B8FFF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C9FF3D0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F596C05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491E684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  <w:tr w:rsidR="00D2762F" w:rsidRPr="00D2762F" w14:paraId="0F9C87E3" w14:textId="77777777" w:rsidTr="00D64E8F">
        <w:tc>
          <w:tcPr>
            <w:tcW w:w="50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4D672E" w14:textId="77777777" w:rsidR="00D2762F" w:rsidRPr="00D2762F" w:rsidRDefault="00D2762F" w:rsidP="00D64E8F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2762F">
              <w:rPr>
                <w:rFonts w:ascii="Arial" w:hAnsi="Arial" w:cs="Arial"/>
                <w:iCs/>
                <w:sz w:val="22"/>
                <w:szCs w:val="22"/>
              </w:rPr>
              <w:t>Ich konnte meinen Bekanntenkreis vergrößern.</w:t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B7C258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4B79EE1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56EF7C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105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2E4868" w14:textId="77777777" w:rsidR="00D2762F" w:rsidRPr="00D2762F" w:rsidRDefault="00D2762F" w:rsidP="00D64E8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instrText xml:space="preserve"> FORMCHECKBOX </w:instrText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</w:r>
            <w:r w:rsidR="007A0509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separate"/>
            </w:r>
            <w:r w:rsidRPr="00D2762F">
              <w:rPr>
                <w:rFonts w:ascii="Arial" w:eastAsia="Times New Roman" w:hAnsi="Arial" w:cs="Arial"/>
                <w:sz w:val="22"/>
                <w:szCs w:val="22"/>
                <w:lang w:eastAsia="de-DE"/>
              </w:rPr>
              <w:fldChar w:fldCharType="end"/>
            </w:r>
          </w:p>
        </w:tc>
      </w:tr>
    </w:tbl>
    <w:p w14:paraId="0315DB99" w14:textId="1E2BC8A8" w:rsidR="00D2762F" w:rsidRDefault="00D2762F" w:rsidP="00D2762F">
      <w:pPr>
        <w:pStyle w:val="Flie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50"/>
        <w:gridCol w:w="3450"/>
      </w:tblGrid>
      <w:tr w:rsidR="00D2762F" w14:paraId="1440E178" w14:textId="77777777" w:rsidTr="00D2762F">
        <w:tc>
          <w:tcPr>
            <w:tcW w:w="3450" w:type="dxa"/>
          </w:tcPr>
          <w:p w14:paraId="58AF6A43" w14:textId="38B5C3B0" w:rsidR="00D2762F" w:rsidRDefault="00D64E8F" w:rsidP="00D64E8F">
            <w:pPr>
              <w:pStyle w:val="Flietext"/>
            </w:pPr>
            <w:r w:rsidRPr="00FD1E82">
              <w:t>Datum der Befragung:</w:t>
            </w:r>
          </w:p>
        </w:tc>
        <w:tc>
          <w:tcPr>
            <w:tcW w:w="3450" w:type="dxa"/>
          </w:tcPr>
          <w:p w14:paraId="5C8C7A68" w14:textId="18BF44D4" w:rsidR="00D2762F" w:rsidRDefault="00D64E8F" w:rsidP="00D64E8F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t xml:space="preserve"> (</w:t>
            </w:r>
            <w:r w:rsidRPr="00FD1E82">
              <w:t>z. B. 11.12.2016</w:t>
            </w:r>
            <w:r>
              <w:t>)</w:t>
            </w:r>
          </w:p>
        </w:tc>
      </w:tr>
      <w:tr w:rsidR="00D64E8F" w14:paraId="567361E1" w14:textId="77777777" w:rsidTr="00D64E8F">
        <w:tc>
          <w:tcPr>
            <w:tcW w:w="6900" w:type="dxa"/>
            <w:gridSpan w:val="2"/>
          </w:tcPr>
          <w:p w14:paraId="2F25C13F" w14:textId="030FD498" w:rsidR="00D64E8F" w:rsidRDefault="00D64E8F" w:rsidP="00D64E8F">
            <w:pPr>
              <w:pStyle w:val="Flietext"/>
            </w:pPr>
            <w:r w:rsidRPr="00C67511">
              <w:t>Angaben zur Teilnehmer</w:t>
            </w:r>
            <w:r w:rsidR="000A176C">
              <w:t>*</w:t>
            </w:r>
            <w:r w:rsidRPr="00C67511">
              <w:t>innen-Identifikation</w:t>
            </w:r>
          </w:p>
        </w:tc>
      </w:tr>
      <w:tr w:rsidR="00D64E8F" w14:paraId="6485226A" w14:textId="77777777" w:rsidTr="00D64E8F">
        <w:tc>
          <w:tcPr>
            <w:tcW w:w="6900" w:type="dxa"/>
            <w:gridSpan w:val="2"/>
          </w:tcPr>
          <w:p w14:paraId="56570C71" w14:textId="5907EB3D" w:rsidR="00D64E8F" w:rsidRDefault="000A176C" w:rsidP="00D64E8F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</w:tbl>
    <w:p w14:paraId="665EDBEF" w14:textId="4FA80662" w:rsidR="00D2762F" w:rsidRPr="00C67511" w:rsidRDefault="00D2762F" w:rsidP="00D64E8F">
      <w:pPr>
        <w:pStyle w:val="berschrift4"/>
      </w:pPr>
      <w:r w:rsidRPr="00C67511">
        <w:t>Herzlichen Dank für Ihre Mitarbeit</w:t>
      </w:r>
      <w:r w:rsidR="00D64E8F">
        <w:t>!</w:t>
      </w:r>
    </w:p>
    <w:sectPr w:rsidR="00D2762F" w:rsidRPr="00C67511" w:rsidSect="002A546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835" w:right="3289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7596F" w14:textId="77777777" w:rsidR="00D64E8F" w:rsidRDefault="00D64E8F" w:rsidP="00AE272F">
      <w:r>
        <w:separator/>
      </w:r>
    </w:p>
  </w:endnote>
  <w:endnote w:type="continuationSeparator" w:id="0">
    <w:p w14:paraId="5F375970" w14:textId="77777777" w:rsidR="00D64E8F" w:rsidRDefault="00D64E8F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4" w14:textId="47C72D5F" w:rsidR="00D64E8F" w:rsidRDefault="00D64E8F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 w:rsidR="007A0509">
      <w:rPr>
        <w:rStyle w:val="Seitenzahl"/>
        <w:noProof/>
      </w:rPr>
      <w:t>4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6" w14:textId="04053E5D" w:rsidR="00D64E8F" w:rsidRDefault="00D64E8F" w:rsidP="00512321">
    <w:pPr>
      <w:pStyle w:val="Fuzeile"/>
      <w:jc w:val="left"/>
    </w:pPr>
    <w:r>
      <w:t>zgs consult GmbH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7596D" w14:textId="77777777" w:rsidR="00D64E8F" w:rsidRDefault="00D64E8F" w:rsidP="00AE272F">
      <w:r>
        <w:separator/>
      </w:r>
    </w:p>
  </w:footnote>
  <w:footnote w:type="continuationSeparator" w:id="0">
    <w:p w14:paraId="5F37596E" w14:textId="77777777" w:rsidR="00D64E8F" w:rsidRDefault="00D64E8F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1" w14:textId="77777777" w:rsidR="00D64E8F" w:rsidRDefault="00D64E8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 wp14:anchorId="5F375977" wp14:editId="5F3759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509">
      <w:rPr>
        <w:noProof/>
        <w:lang w:eastAsia="de-DE"/>
      </w:rPr>
      <w:pict w14:anchorId="5F375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5F37597A" wp14:editId="5F3759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5F37597C" wp14:editId="5F3759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5F37597E" wp14:editId="5F3759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5F375980" wp14:editId="5F3759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5F375982" wp14:editId="5F3759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5F375984" wp14:editId="5F3759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34BA4" w14:textId="77777777" w:rsidR="00D64E8F" w:rsidRDefault="00D64E8F" w:rsidP="00DE6A17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1824" behindDoc="0" locked="0" layoutInCell="1" allowOverlap="1" wp14:anchorId="0ED9B350" wp14:editId="50C0CAA5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203200" cy="1288800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200" cy="12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093D">
      <w:rPr>
        <w:noProof/>
      </w:rPr>
      <w:drawing>
        <wp:anchor distT="0" distB="0" distL="114300" distR="114300" simplePos="0" relativeHeight="251660800" behindDoc="1" locked="0" layoutInCell="0" allowOverlap="0" wp14:anchorId="0F2AF9D4" wp14:editId="7EBF0457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687600" cy="1080000"/>
          <wp:effectExtent l="0" t="0" r="0" b="635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108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75973" w14:textId="77777777" w:rsidR="00D64E8F" w:rsidRPr="00DE6A17" w:rsidRDefault="00D64E8F" w:rsidP="00DE6A1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75975" w14:textId="77777777" w:rsidR="00D64E8F" w:rsidRDefault="00D64E8F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59776" behindDoc="1" locked="1" layoutInCell="0" allowOverlap="0" wp14:anchorId="5F375988" wp14:editId="5F375989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1"/>
  </w:num>
  <w:num w:numId="14">
    <w:abstractNumId w:val="9"/>
  </w:num>
  <w:num w:numId="15">
    <w:abstractNumId w:val="17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12"/>
  </w:num>
  <w:num w:numId="22">
    <w:abstractNumId w:val="1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x6q4ufnxb9+fR/0qf2Vx1RmCrJCZMZbz5/wjtTn//M5/NprttQ/MZZ+mMxTSLLV3+Q5FeEk+txU9Uy+rfLdT8Q==" w:salt="h/OJI+A7pJF1s82mcwkhe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6"/>
    <w:rsid w:val="00056D1A"/>
    <w:rsid w:val="00062D62"/>
    <w:rsid w:val="00074899"/>
    <w:rsid w:val="000910FF"/>
    <w:rsid w:val="000A176C"/>
    <w:rsid w:val="000D004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A546D"/>
    <w:rsid w:val="002E219E"/>
    <w:rsid w:val="002F2816"/>
    <w:rsid w:val="00377701"/>
    <w:rsid w:val="003A2FF1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1426A"/>
    <w:rsid w:val="007301A3"/>
    <w:rsid w:val="00777A20"/>
    <w:rsid w:val="007A0509"/>
    <w:rsid w:val="007A6A4F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67815"/>
    <w:rsid w:val="00B926EC"/>
    <w:rsid w:val="00BF364A"/>
    <w:rsid w:val="00C42813"/>
    <w:rsid w:val="00C81E94"/>
    <w:rsid w:val="00CA3DB5"/>
    <w:rsid w:val="00CC0038"/>
    <w:rsid w:val="00CC7E3D"/>
    <w:rsid w:val="00D2762F"/>
    <w:rsid w:val="00D64E8F"/>
    <w:rsid w:val="00DA2484"/>
    <w:rsid w:val="00DA47C3"/>
    <w:rsid w:val="00DE328D"/>
    <w:rsid w:val="00DE44B2"/>
    <w:rsid w:val="00DE6A17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F375961"/>
  <w15:chartTrackingRefBased/>
  <w15:docId w15:val="{AC3D1F3F-6053-48A1-8B6B-8591FB01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customStyle="1" w:styleId="TabellenVorspann">
    <w:name w:val="TabellenVorspann"/>
    <w:basedOn w:val="Standard"/>
    <w:rsid w:val="0071426A"/>
    <w:pPr>
      <w:keepNext/>
      <w:keepLines/>
      <w:spacing w:before="120" w:after="40"/>
      <w:jc w:val="both"/>
    </w:pPr>
    <w:rPr>
      <w:rFonts w:ascii="Arial" w:eastAsia="Times New Roman" w:hAnsi="Arial"/>
      <w:sz w:val="22"/>
      <w:szCs w:val="20"/>
      <w:lang w:eastAsia="de-DE"/>
    </w:rPr>
  </w:style>
  <w:style w:type="table" w:styleId="Tabellenraster">
    <w:name w:val="Table Grid"/>
    <w:basedOn w:val="NormaleTabelle"/>
    <w:uiPriority w:val="39"/>
    <w:rsid w:val="00714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762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sharepoint/v4"/>
    <ds:schemaRef ds:uri="http://schemas.openxmlformats.org/package/2006/metadata/core-properties"/>
    <ds:schemaRef ds:uri="http://schemas.microsoft.com/office/2006/documentManagement/types"/>
    <ds:schemaRef ds:uri="a1ecfe42-46ee-4a17-bf3f-19e894ea6ffa"/>
    <ds:schemaRef ds:uri="3fbce752-e0b5-44e0-a176-a764f7ee10b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780E2BDA.dotm</Template>
  <TotalTime>0</TotalTime>
  <Pages>4</Pages>
  <Words>700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Selbsteinschätzung Teilnehmenden - LSK</dc:title>
  <dc:subject/>
  <dc:creator>Stephan Kaß</dc:creator>
  <cp:keywords/>
  <cp:lastModifiedBy>Stephan Kaß</cp:lastModifiedBy>
  <cp:revision>2</cp:revision>
  <cp:lastPrinted>2016-01-22T11:20:00Z</cp:lastPrinted>
  <dcterms:created xsi:type="dcterms:W3CDTF">2018-05-17T16:03:00Z</dcterms:created>
  <dcterms:modified xsi:type="dcterms:W3CDTF">2018-05-17T16:03:00Z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