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747DE" w14:textId="77777777" w:rsidR="003B60BE" w:rsidRPr="00993DFC" w:rsidRDefault="003B60BE" w:rsidP="003B60BE">
      <w:pPr>
        <w:pStyle w:val="berschrift2"/>
      </w:pPr>
      <w:r w:rsidRPr="00993DFC">
        <w:t xml:space="preserve">Projektvorschlag zum Interessenbekundungsverfahren für </w:t>
      </w:r>
      <w:r w:rsidR="003A79ED">
        <w:t>die Maßnahme „Anschluss+“</w:t>
      </w:r>
      <w:r w:rsidRPr="00993DFC">
        <w:t xml:space="preserve"> </w:t>
      </w:r>
    </w:p>
    <w:p w14:paraId="475CCE37" w14:textId="0DC59F05" w:rsidR="003B60BE" w:rsidRPr="003B60BE" w:rsidRDefault="003B60BE" w:rsidP="00B71C72">
      <w:pPr>
        <w:pStyle w:val="Flietext"/>
        <w:spacing w:after="480"/>
      </w:pPr>
      <w:r w:rsidRPr="003B60BE">
        <w:t xml:space="preserve">Förderzeitraum </w:t>
      </w:r>
      <w:r w:rsidR="005D5E54" w:rsidRPr="00681236">
        <w:t>01</w:t>
      </w:r>
      <w:r w:rsidR="003D0D73" w:rsidRPr="00681236">
        <w:t>.0</w:t>
      </w:r>
      <w:r w:rsidR="005D5E54" w:rsidRPr="00681236">
        <w:t>6</w:t>
      </w:r>
      <w:r w:rsidR="003A79ED" w:rsidRPr="00681236">
        <w:t xml:space="preserve">.2019 – </w:t>
      </w:r>
      <w:r w:rsidR="00861EAE" w:rsidRPr="00681236">
        <w:t>31.07</w:t>
      </w:r>
      <w:r w:rsidR="003A79ED" w:rsidRPr="00681236">
        <w:t>.2020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abelle für allgemeine Angaben zur Organisation"/>
        <w:tblDescription w:val="In die Tabelle sollen folgende Informationen eingetragen werden: Der Projektträger, die Anschrift, die Telefonnummer, die E-Mail und eine Kontaktperson"/>
      </w:tblPr>
      <w:tblGrid>
        <w:gridCol w:w="2014"/>
        <w:gridCol w:w="4886"/>
      </w:tblGrid>
      <w:tr w:rsidR="00392FD8" w:rsidRPr="00392FD8" w14:paraId="4F4D98D1" w14:textId="77777777" w:rsidTr="00A27834">
        <w:trPr>
          <w:trHeight w:val="410"/>
        </w:trPr>
        <w:tc>
          <w:tcPr>
            <w:tcW w:w="6900" w:type="dxa"/>
            <w:gridSpan w:val="2"/>
            <w:noWrap/>
            <w:vAlign w:val="center"/>
          </w:tcPr>
          <w:p w14:paraId="4E5FE128" w14:textId="77777777" w:rsidR="00392FD8" w:rsidRPr="00392FD8" w:rsidRDefault="00392FD8" w:rsidP="00392FD8">
            <w:pPr>
              <w:pStyle w:val="KeinLeerraum"/>
              <w:rPr>
                <w:b/>
              </w:rPr>
            </w:pPr>
            <w:r w:rsidRPr="00392FD8">
              <w:rPr>
                <w:b/>
              </w:rPr>
              <w:t>Allgemeine Angaben zur einreichenden Organisation</w:t>
            </w:r>
          </w:p>
        </w:tc>
      </w:tr>
      <w:tr w:rsidR="003B60BE" w:rsidRPr="00357DDA" w14:paraId="2866C7DC" w14:textId="77777777" w:rsidTr="00392FD8">
        <w:trPr>
          <w:trHeight w:val="410"/>
        </w:trPr>
        <w:tc>
          <w:tcPr>
            <w:tcW w:w="2014" w:type="dxa"/>
            <w:noWrap/>
            <w:vAlign w:val="center"/>
            <w:hideMark/>
          </w:tcPr>
          <w:p w14:paraId="6EEC693B" w14:textId="77777777" w:rsidR="003B60BE" w:rsidRPr="003B60BE" w:rsidRDefault="003B60BE" w:rsidP="00DA7906">
            <w:pPr>
              <w:pStyle w:val="Flietext"/>
            </w:pPr>
            <w:r w:rsidRPr="003B60BE">
              <w:t>Projektträger</w:t>
            </w:r>
          </w:p>
        </w:tc>
        <w:tc>
          <w:tcPr>
            <w:tcW w:w="4886" w:type="dxa"/>
            <w:vAlign w:val="center"/>
            <w:hideMark/>
          </w:tcPr>
          <w:p w14:paraId="7E8DFE6E" w14:textId="53983DCA" w:rsidR="003B60BE" w:rsidRPr="00357DDA" w:rsidRDefault="0008584F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516C0FB8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0A0E0D2E" w14:textId="77777777" w:rsidR="003B60BE" w:rsidRPr="003B60BE" w:rsidRDefault="003B60BE" w:rsidP="00DA7906">
            <w:pPr>
              <w:pStyle w:val="Flietext"/>
            </w:pPr>
            <w:r w:rsidRPr="003B60BE">
              <w:t>Anschrift</w:t>
            </w:r>
          </w:p>
        </w:tc>
        <w:tc>
          <w:tcPr>
            <w:tcW w:w="4886" w:type="dxa"/>
            <w:vAlign w:val="center"/>
            <w:hideMark/>
          </w:tcPr>
          <w:p w14:paraId="581C5169" w14:textId="1287447B" w:rsidR="003B60BE" w:rsidRPr="00357DDA" w:rsidRDefault="003B60BE" w:rsidP="00DA7906">
            <w:pPr>
              <w:pStyle w:val="Flietext"/>
              <w:jc w:val="lef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45FF6CFE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39A3F93C" w14:textId="77777777" w:rsidR="003B60BE" w:rsidRPr="003B60BE" w:rsidRDefault="003B60BE" w:rsidP="00DA7906">
            <w:pPr>
              <w:pStyle w:val="Flietext"/>
            </w:pPr>
            <w:r w:rsidRPr="003B60BE">
              <w:t>PLZ</w:t>
            </w:r>
          </w:p>
        </w:tc>
        <w:tc>
          <w:tcPr>
            <w:tcW w:w="4886" w:type="dxa"/>
            <w:vAlign w:val="center"/>
            <w:hideMark/>
          </w:tcPr>
          <w:p w14:paraId="629D4225" w14:textId="6A5ACAD8" w:rsidR="003B60BE" w:rsidRPr="00357DDA" w:rsidRDefault="003B60BE" w:rsidP="00DA7906">
            <w:pPr>
              <w:pStyle w:val="Flietext"/>
              <w:jc w:val="lef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7A7FAD1C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73052729" w14:textId="77777777" w:rsidR="003B60BE" w:rsidRPr="003B60BE" w:rsidRDefault="003B60BE" w:rsidP="00DA7906">
            <w:pPr>
              <w:pStyle w:val="Flietext"/>
            </w:pPr>
            <w:r w:rsidRPr="003B60BE">
              <w:t>Ort</w:t>
            </w:r>
          </w:p>
        </w:tc>
        <w:tc>
          <w:tcPr>
            <w:tcW w:w="4886" w:type="dxa"/>
            <w:vAlign w:val="center"/>
            <w:hideMark/>
          </w:tcPr>
          <w:p w14:paraId="27BC3666" w14:textId="3824A818" w:rsidR="003B60BE" w:rsidRPr="00357DDA" w:rsidRDefault="003B60BE" w:rsidP="00DA7906">
            <w:pPr>
              <w:pStyle w:val="Flietext"/>
              <w:jc w:val="lef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5B70F248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0F210502" w14:textId="77777777" w:rsidR="003B60BE" w:rsidRPr="003B60BE" w:rsidRDefault="003B60BE" w:rsidP="00DA7906">
            <w:pPr>
              <w:pStyle w:val="Flietext"/>
            </w:pPr>
            <w:r w:rsidRPr="003B60BE">
              <w:t>Telefon</w:t>
            </w:r>
          </w:p>
        </w:tc>
        <w:tc>
          <w:tcPr>
            <w:tcW w:w="4886" w:type="dxa"/>
            <w:vAlign w:val="center"/>
            <w:hideMark/>
          </w:tcPr>
          <w:p w14:paraId="00C9DEB2" w14:textId="71518293" w:rsidR="003B60BE" w:rsidRPr="00357DDA" w:rsidRDefault="003B60BE" w:rsidP="00DA7906">
            <w:pPr>
              <w:pStyle w:val="Flietext"/>
              <w:jc w:val="lef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439340C9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170BA706" w14:textId="77777777" w:rsidR="003B60BE" w:rsidRPr="003B60BE" w:rsidRDefault="003B60BE" w:rsidP="00DA7906">
            <w:pPr>
              <w:pStyle w:val="Flietext"/>
            </w:pPr>
            <w:r w:rsidRPr="003B60BE">
              <w:t>E-Mail</w:t>
            </w:r>
          </w:p>
        </w:tc>
        <w:tc>
          <w:tcPr>
            <w:tcW w:w="4886" w:type="dxa"/>
            <w:vAlign w:val="center"/>
            <w:hideMark/>
          </w:tcPr>
          <w:p w14:paraId="35136194" w14:textId="5F0B23C8" w:rsidR="003B60BE" w:rsidRPr="00357DDA" w:rsidRDefault="003B60BE" w:rsidP="00DA7906">
            <w:pPr>
              <w:pStyle w:val="Flietext"/>
              <w:jc w:val="lef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5D33B04A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03292695" w14:textId="77777777" w:rsidR="003B60BE" w:rsidRPr="003B60BE" w:rsidRDefault="003B60BE" w:rsidP="00DA7906">
            <w:pPr>
              <w:pStyle w:val="Flietext"/>
            </w:pPr>
            <w:r w:rsidRPr="003B60BE">
              <w:t>Kontaktperson</w:t>
            </w:r>
          </w:p>
        </w:tc>
        <w:tc>
          <w:tcPr>
            <w:tcW w:w="4886" w:type="dxa"/>
            <w:vAlign w:val="center"/>
            <w:hideMark/>
          </w:tcPr>
          <w:p w14:paraId="5CB9C126" w14:textId="49689C87" w:rsidR="003B60BE" w:rsidRPr="00357DDA" w:rsidRDefault="003B60BE" w:rsidP="00DA7906">
            <w:pPr>
              <w:pStyle w:val="Flietext"/>
              <w:jc w:val="lef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2FEDD6D" w14:textId="2A2403CC" w:rsidR="003B60BE" w:rsidRPr="00357DDA" w:rsidRDefault="00A27233" w:rsidP="00392FD8">
      <w:pPr>
        <w:pStyle w:val="Flietext"/>
        <w:spacing w:before="360"/>
        <w:rPr>
          <w:b/>
        </w:rPr>
      </w:pPr>
      <w:r>
        <w:t xml:space="preserve">1. </w:t>
      </w:r>
      <w:r w:rsidR="003B60BE" w:rsidRPr="00357DDA">
        <w:t xml:space="preserve">Bitte stellen Sie Ihre Organisation kurz </w:t>
      </w:r>
      <w:r w:rsidR="003B60BE" w:rsidRPr="006F5CEC">
        <w:t>vor</w:t>
      </w:r>
      <w:r w:rsidR="0087175D" w:rsidRPr="006F5CEC">
        <w:t xml:space="preserve"> (maximal zwei Seiten)</w:t>
      </w:r>
      <w:r w:rsidR="003B60BE" w:rsidRPr="006F5CEC">
        <w:t>:</w:t>
      </w:r>
    </w:p>
    <w:p w14:paraId="26817092" w14:textId="77777777" w:rsidR="003B60BE" w:rsidRPr="00357DDA" w:rsidRDefault="003B60BE" w:rsidP="00DA7906">
      <w:pPr>
        <w:pStyle w:val="Flietext"/>
        <w:jc w:val="lef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4EC85FF0" w14:textId="7F02AFC0" w:rsidR="003B60BE" w:rsidRPr="00357DDA" w:rsidRDefault="00A27233" w:rsidP="003B60BE">
      <w:pPr>
        <w:pStyle w:val="Flietext"/>
        <w:rPr>
          <w:b/>
        </w:rPr>
      </w:pPr>
      <w:r>
        <w:t xml:space="preserve">2. </w:t>
      </w:r>
      <w:r w:rsidR="003A79ED" w:rsidRPr="00357DDA">
        <w:t>Über welche Erfahrung in der Beantragung, Ve</w:t>
      </w:r>
      <w:r w:rsidR="003A79ED">
        <w:t>rwaltung und Abrechnung von zuwendungsgeförderten Projekten</w:t>
      </w:r>
      <w:r w:rsidR="003A79ED" w:rsidRPr="00357DDA">
        <w:t xml:space="preserve"> verfügen Sie?</w:t>
      </w:r>
      <w:r w:rsidR="005D3A64">
        <w:t xml:space="preserve"> Bitte beschreiben Sie diese kurz.</w:t>
      </w:r>
    </w:p>
    <w:p w14:paraId="78155E4A" w14:textId="77777777" w:rsidR="003B60BE" w:rsidRPr="00357DDA" w:rsidRDefault="003B60BE" w:rsidP="00DA7906">
      <w:pPr>
        <w:pStyle w:val="Flietext"/>
        <w:jc w:val="lef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6CF307F" w14:textId="358F8768" w:rsidR="00FF12E0" w:rsidRDefault="00A27233" w:rsidP="003B60BE">
      <w:pPr>
        <w:pStyle w:val="Flietext"/>
      </w:pPr>
      <w:r>
        <w:t xml:space="preserve">3. </w:t>
      </w:r>
      <w:r w:rsidR="003A79ED" w:rsidRPr="00FF12E0">
        <w:t xml:space="preserve">Verfügen Sie über Erfahrungen in der Umsetzung inhaltlich vergleichbarer Projekte gemäß der Bekanntmachung zum Interessenbekundungsverfahren </w:t>
      </w:r>
      <w:r w:rsidR="003A79ED">
        <w:t>für die Maßnahme Anschluss+</w:t>
      </w:r>
      <w:r w:rsidR="003A79ED" w:rsidRPr="00FF12E0">
        <w:t xml:space="preserve">? </w:t>
      </w:r>
      <w:r w:rsidR="003A79ED" w:rsidRPr="006F5CEC">
        <w:t xml:space="preserve">Bitte stellen Sie </w:t>
      </w:r>
      <w:r w:rsidRPr="006F5CEC">
        <w:t>drei entsprechende</w:t>
      </w:r>
      <w:r w:rsidR="003A79ED" w:rsidRPr="006F5CEC">
        <w:t xml:space="preserve"> Referenzprojekte kurz </w:t>
      </w:r>
      <w:r w:rsidR="00FF12E0" w:rsidRPr="006F5CEC">
        <w:t>vor</w:t>
      </w:r>
      <w:r w:rsidR="005D3A64" w:rsidRPr="006F5CEC">
        <w:t xml:space="preserve"> und stellen Sie als Anhang eine entsprechende Referenzliste </w:t>
      </w:r>
      <w:r w:rsidR="006C1F9A" w:rsidRPr="006F5CEC">
        <w:t xml:space="preserve">der letzten drei Jahre </w:t>
      </w:r>
      <w:r w:rsidR="005D3A64" w:rsidRPr="006F5CEC">
        <w:t>zusammen</w:t>
      </w:r>
      <w:r w:rsidR="00FF12E0" w:rsidRPr="006F5CEC">
        <w:t>:</w:t>
      </w:r>
    </w:p>
    <w:p w14:paraId="35845C77" w14:textId="77777777" w:rsidR="003B60BE" w:rsidRPr="00357DDA" w:rsidRDefault="003B60BE" w:rsidP="00DA7906">
      <w:pPr>
        <w:pStyle w:val="Flietext"/>
        <w:jc w:val="lef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1DC2363" w14:textId="087DE686" w:rsidR="003A79ED" w:rsidRDefault="00A27233" w:rsidP="003B60BE">
      <w:pPr>
        <w:pStyle w:val="Flietext"/>
      </w:pPr>
      <w:bookmarkStart w:id="1" w:name="_Hlk520457887"/>
      <w:r>
        <w:t xml:space="preserve">4. </w:t>
      </w:r>
      <w:r w:rsidR="00352C70" w:rsidRPr="00352C70">
        <w:t xml:space="preserve">Bitte beschreiben Sie die vorhandenen fachlichen Eignungen und praktischen Erfahrungen des zur Umsetzung des Projekts geplanten Personals </w:t>
      </w:r>
      <w:r w:rsidR="003A79ED" w:rsidRPr="00352C70">
        <w:t>(</w:t>
      </w:r>
      <w:r w:rsidR="003A79ED">
        <w:t>bitte benennen Sie</w:t>
      </w:r>
      <w:r w:rsidR="003A79ED" w:rsidRPr="00352C70">
        <w:t xml:space="preserve"> auch</w:t>
      </w:r>
      <w:r w:rsidR="003A79ED">
        <w:t xml:space="preserve">, über welche </w:t>
      </w:r>
      <w:r w:rsidR="003A79ED" w:rsidRPr="00352C70">
        <w:t>relevanten</w:t>
      </w:r>
      <w:r w:rsidR="003A79ED">
        <w:t xml:space="preserve"> Qualifikationen und ggfs.</w:t>
      </w:r>
      <w:r w:rsidR="003A79ED" w:rsidRPr="00352C70">
        <w:t xml:space="preserve"> </w:t>
      </w:r>
      <w:r w:rsidR="003A79ED">
        <w:t>Zertifikate es verfügt</w:t>
      </w:r>
      <w:r w:rsidR="00352C70" w:rsidRPr="00352C70">
        <w:t xml:space="preserve">) </w:t>
      </w:r>
      <w:r w:rsidRPr="008F17F8">
        <w:t>Inwiefern stehen diese personellen Ressourcen bereits zur Verfügung?</w:t>
      </w:r>
    </w:p>
    <w:p w14:paraId="48C362DF" w14:textId="197F8E9F" w:rsidR="00A27233" w:rsidRDefault="003B60BE" w:rsidP="00DA7906">
      <w:pPr>
        <w:pStyle w:val="Flietext"/>
        <w:jc w:val="lef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  <w:r w:rsidR="00A27233" w:rsidRPr="00A27233">
        <w:t xml:space="preserve"> </w:t>
      </w:r>
    </w:p>
    <w:p w14:paraId="234EC5A8" w14:textId="6F579990" w:rsidR="0087175D" w:rsidRPr="00357DDA" w:rsidRDefault="00A27233" w:rsidP="0087175D">
      <w:pPr>
        <w:pStyle w:val="KeinLeerraum"/>
        <w:rPr>
          <w:b/>
        </w:rPr>
      </w:pPr>
      <w:r>
        <w:t xml:space="preserve">5. </w:t>
      </w:r>
      <w:r w:rsidR="0087175D">
        <w:t xml:space="preserve">Über welche Erfahrungen im Umgang mit der Zielgruppe verfügen Sie? </w:t>
      </w:r>
    </w:p>
    <w:p w14:paraId="200195B3" w14:textId="77777777" w:rsidR="0087175D" w:rsidRPr="00357DDA" w:rsidRDefault="0087175D" w:rsidP="00DA7906">
      <w:pPr>
        <w:pStyle w:val="Flietext"/>
        <w:jc w:val="left"/>
      </w:pPr>
      <w:r>
        <w:lastRenderedPageBreak/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EE8085A" w14:textId="56F183DF" w:rsidR="003B60BE" w:rsidRPr="00357DDA" w:rsidRDefault="00A27233" w:rsidP="00E50391">
      <w:pPr>
        <w:pStyle w:val="KeinLeerraum"/>
        <w:rPr>
          <w:b/>
        </w:rPr>
      </w:pPr>
      <w:r w:rsidRPr="006F5CEC">
        <w:t xml:space="preserve">6. </w:t>
      </w:r>
      <w:r w:rsidR="003B60BE" w:rsidRPr="006F5CEC">
        <w:t>Wo soll das Projekt angesiedelt sein? Welche s</w:t>
      </w:r>
      <w:r w:rsidR="006D5DB4" w:rsidRPr="006F5CEC">
        <w:t>ä</w:t>
      </w:r>
      <w:r w:rsidR="003B60BE" w:rsidRPr="006F5CEC">
        <w:t>chlichen und räumlichen Ressourcen stehen zur Verfügung?</w:t>
      </w:r>
    </w:p>
    <w:p w14:paraId="06953F4A" w14:textId="77777777" w:rsidR="003B60BE" w:rsidRPr="00357DDA" w:rsidRDefault="003B60BE" w:rsidP="00DA7906">
      <w:pPr>
        <w:pStyle w:val="Flietext"/>
        <w:jc w:val="lef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7D89E4E" w14:textId="37A27BD0" w:rsidR="003B60BE" w:rsidRPr="00357DDA" w:rsidRDefault="00A27233" w:rsidP="00E50391">
      <w:pPr>
        <w:pStyle w:val="KeinLeerraum"/>
        <w:rPr>
          <w:b/>
        </w:rPr>
      </w:pPr>
      <w:r>
        <w:t xml:space="preserve">7. </w:t>
      </w:r>
      <w:r w:rsidR="003B60BE" w:rsidRPr="00357DDA">
        <w:t>Welche Nachweise und Zertifizierungen zur Qualitätssicherung Ihrer Arbeit liegen vor und sind gültig:</w:t>
      </w:r>
    </w:p>
    <w:p w14:paraId="3C3DE53C" w14:textId="77777777" w:rsidR="003B60BE" w:rsidRPr="00357DDA" w:rsidRDefault="003B60BE" w:rsidP="00DA7906">
      <w:pPr>
        <w:pStyle w:val="Flietext"/>
        <w:jc w:val="lef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D9012E7" w14:textId="77777777" w:rsidR="003B60BE" w:rsidRPr="00357DDA" w:rsidRDefault="003B60BE" w:rsidP="003B60BE">
      <w:pPr>
        <w:pStyle w:val="berschrift3"/>
      </w:pPr>
      <w:r>
        <w:t xml:space="preserve">1. </w:t>
      </w:r>
      <w:r w:rsidRPr="003B60BE">
        <w:t>Allgemeine</w:t>
      </w:r>
      <w:r w:rsidRPr="00357DDA">
        <w:t xml:space="preserve"> Angaben zum Projektkonzept</w:t>
      </w:r>
    </w:p>
    <w:p w14:paraId="0B31F52C" w14:textId="77777777" w:rsidR="003B60BE" w:rsidRPr="00357DDA" w:rsidRDefault="003B60BE" w:rsidP="003B60BE">
      <w:pPr>
        <w:pStyle w:val="Flietext"/>
        <w:rPr>
          <w:b/>
        </w:rPr>
      </w:pPr>
      <w:r w:rsidRPr="00357DDA">
        <w:t>Geplante Projektbezeichnung:</w:t>
      </w:r>
    </w:p>
    <w:p w14:paraId="169756E1" w14:textId="77777777" w:rsidR="003B60BE" w:rsidRPr="00357DDA" w:rsidRDefault="003B60BE" w:rsidP="00DA7906">
      <w:pPr>
        <w:pStyle w:val="Flietext"/>
        <w:spacing w:after="240"/>
        <w:jc w:val="lef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  <w:tblCaption w:val="Tabelle für Projektlaufzeit und Projektkosten"/>
        <w:tblDescription w:val="In dieser Tabelle sollen die Laufzeit des Projekts und die geplante Fördersumme eingetragen werden."/>
      </w:tblPr>
      <w:tblGrid>
        <w:gridCol w:w="2944"/>
        <w:gridCol w:w="3956"/>
      </w:tblGrid>
      <w:tr w:rsidR="00392FD8" w:rsidRPr="00392FD8" w14:paraId="00583254" w14:textId="77777777" w:rsidTr="00ED6E6A">
        <w:trPr>
          <w:trHeight w:val="454"/>
        </w:trPr>
        <w:tc>
          <w:tcPr>
            <w:tcW w:w="6900" w:type="dxa"/>
            <w:gridSpan w:val="2"/>
          </w:tcPr>
          <w:p w14:paraId="46ECAA90" w14:textId="77777777" w:rsidR="00392FD8" w:rsidRPr="00392FD8" w:rsidRDefault="00392FD8" w:rsidP="008F17F8">
            <w:pPr>
              <w:pStyle w:val="Flietext"/>
              <w:rPr>
                <w:b/>
              </w:rPr>
            </w:pPr>
            <w:r w:rsidRPr="00392FD8">
              <w:rPr>
                <w:b/>
              </w:rPr>
              <w:t>Geplante Laufzeit und Kosten des Projekts</w:t>
            </w:r>
          </w:p>
        </w:tc>
      </w:tr>
      <w:tr w:rsidR="003B60BE" w14:paraId="214EC8A1" w14:textId="77777777" w:rsidTr="00392FD8">
        <w:trPr>
          <w:trHeight w:val="454"/>
        </w:trPr>
        <w:tc>
          <w:tcPr>
            <w:tcW w:w="2944" w:type="dxa"/>
          </w:tcPr>
          <w:p w14:paraId="528F7617" w14:textId="77777777" w:rsidR="003B60BE" w:rsidRPr="00352C70" w:rsidRDefault="003B60BE" w:rsidP="0008584F">
            <w:pPr>
              <w:pStyle w:val="Flietext"/>
              <w:jc w:val="left"/>
            </w:pPr>
            <w:r w:rsidRPr="00352C70">
              <w:t>Projektstart:</w:t>
            </w:r>
          </w:p>
        </w:tc>
        <w:tc>
          <w:tcPr>
            <w:tcW w:w="3956" w:type="dxa"/>
            <w:vAlign w:val="center"/>
          </w:tcPr>
          <w:p w14:paraId="64B22553" w14:textId="77777777" w:rsidR="003B60BE" w:rsidRPr="008F17F8" w:rsidRDefault="00B71C72" w:rsidP="00DA7906">
            <w:pPr>
              <w:pStyle w:val="Flietext"/>
              <w:jc w:val="lef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B60BE" w14:paraId="5E685777" w14:textId="77777777" w:rsidTr="00392FD8">
        <w:trPr>
          <w:trHeight w:val="454"/>
        </w:trPr>
        <w:tc>
          <w:tcPr>
            <w:tcW w:w="2944" w:type="dxa"/>
          </w:tcPr>
          <w:p w14:paraId="66739C68" w14:textId="77777777" w:rsidR="003B60BE" w:rsidRPr="00352C70" w:rsidRDefault="003B60BE" w:rsidP="0008584F">
            <w:pPr>
              <w:pStyle w:val="Flietext"/>
              <w:jc w:val="left"/>
            </w:pPr>
            <w:r w:rsidRPr="00352C70">
              <w:t>Projektende:</w:t>
            </w:r>
          </w:p>
        </w:tc>
        <w:tc>
          <w:tcPr>
            <w:tcW w:w="3956" w:type="dxa"/>
            <w:vAlign w:val="center"/>
          </w:tcPr>
          <w:p w14:paraId="7C442C67" w14:textId="77777777" w:rsidR="003B60BE" w:rsidRPr="008F17F8" w:rsidRDefault="00B71C72" w:rsidP="00DA7906">
            <w:pPr>
              <w:pStyle w:val="Flietext"/>
              <w:jc w:val="lef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DA7906" w14:paraId="4FB51AF1" w14:textId="77777777" w:rsidTr="00E40854">
        <w:trPr>
          <w:trHeight w:val="454"/>
        </w:trPr>
        <w:tc>
          <w:tcPr>
            <w:tcW w:w="6900" w:type="dxa"/>
            <w:gridSpan w:val="2"/>
          </w:tcPr>
          <w:p w14:paraId="13EEEADF" w14:textId="013797D1" w:rsidR="00DA7906" w:rsidRPr="008F17F8" w:rsidRDefault="00DA7906" w:rsidP="00DA7906">
            <w:pPr>
              <w:pStyle w:val="Flietext"/>
              <w:jc w:val="left"/>
            </w:pPr>
            <w:r w:rsidRPr="006F5CEC">
              <w:rPr>
                <w:sz w:val="20"/>
              </w:rPr>
              <w:t>D</w:t>
            </w:r>
            <w:r>
              <w:rPr>
                <w:sz w:val="20"/>
              </w:rPr>
              <w:t>ie</w:t>
            </w:r>
            <w:r w:rsidRPr="006F5CEC">
              <w:rPr>
                <w:sz w:val="20"/>
              </w:rPr>
              <w:t xml:space="preserve"> Laufzeit der Projekte ist auf den Zeitraum vom </w:t>
            </w:r>
            <w:r w:rsidRPr="00681236">
              <w:rPr>
                <w:sz w:val="20"/>
              </w:rPr>
              <w:t xml:space="preserve">01.06.2019 bis 31.07.2020 </w:t>
            </w:r>
            <w:r w:rsidRPr="006F5CEC">
              <w:rPr>
                <w:sz w:val="20"/>
              </w:rPr>
              <w:t xml:space="preserve">(+ Fortsetzung des Berufswegecoaching bis maximal </w:t>
            </w:r>
            <w:r w:rsidRPr="00585649">
              <w:rPr>
                <w:sz w:val="20"/>
              </w:rPr>
              <w:t xml:space="preserve">31.01.2021) </w:t>
            </w:r>
            <w:r w:rsidRPr="006F5CEC">
              <w:rPr>
                <w:sz w:val="20"/>
              </w:rPr>
              <w:t>begrenzt. Projekte mit längerer Laufzeit können nicht berücksichtigt werden.</w:t>
            </w:r>
          </w:p>
        </w:tc>
      </w:tr>
      <w:tr w:rsidR="00352C70" w14:paraId="1510571D" w14:textId="77777777" w:rsidTr="00392FD8">
        <w:trPr>
          <w:trHeight w:val="454"/>
        </w:trPr>
        <w:tc>
          <w:tcPr>
            <w:tcW w:w="2944" w:type="dxa"/>
          </w:tcPr>
          <w:p w14:paraId="71D776A6" w14:textId="77777777" w:rsidR="00352C70" w:rsidRPr="00352C70" w:rsidRDefault="00352C70" w:rsidP="0008584F">
            <w:pPr>
              <w:pStyle w:val="Flietext"/>
              <w:jc w:val="left"/>
            </w:pPr>
            <w:r w:rsidRPr="00352C70">
              <w:t>Anzahl Teilnehmende:</w:t>
            </w:r>
          </w:p>
        </w:tc>
        <w:tc>
          <w:tcPr>
            <w:tcW w:w="3956" w:type="dxa"/>
            <w:vAlign w:val="center"/>
          </w:tcPr>
          <w:p w14:paraId="71EFBC1B" w14:textId="77777777" w:rsidR="00352C70" w:rsidRPr="008F17F8" w:rsidRDefault="00352C70" w:rsidP="00DA7906">
            <w:pPr>
              <w:pStyle w:val="Flietext"/>
              <w:jc w:val="lef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796CF31D" w14:textId="77777777" w:rsidTr="00392FD8">
        <w:trPr>
          <w:trHeight w:val="454"/>
        </w:trPr>
        <w:tc>
          <w:tcPr>
            <w:tcW w:w="2944" w:type="dxa"/>
          </w:tcPr>
          <w:p w14:paraId="2EEABE64" w14:textId="77777777" w:rsidR="00352C70" w:rsidRPr="00352C70" w:rsidRDefault="00352C70" w:rsidP="0008584F">
            <w:pPr>
              <w:pStyle w:val="Flietext"/>
              <w:jc w:val="left"/>
            </w:pPr>
            <w:r w:rsidRPr="00352C70">
              <w:t>Qualifizierungsstunden pro Teilnehmer</w:t>
            </w:r>
            <w:r w:rsidR="0008584F">
              <w:t>*</w:t>
            </w:r>
            <w:r w:rsidRPr="00352C70">
              <w:t>in:</w:t>
            </w:r>
          </w:p>
        </w:tc>
        <w:tc>
          <w:tcPr>
            <w:tcW w:w="3956" w:type="dxa"/>
            <w:vAlign w:val="center"/>
          </w:tcPr>
          <w:p w14:paraId="7E96C769" w14:textId="77777777" w:rsidR="00352C70" w:rsidRPr="008F17F8" w:rsidRDefault="00352C70" w:rsidP="00DA7906">
            <w:pPr>
              <w:pStyle w:val="Flietext"/>
              <w:jc w:val="lef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11339B5B" w14:textId="77777777" w:rsidTr="00392FD8">
        <w:trPr>
          <w:trHeight w:val="454"/>
        </w:trPr>
        <w:tc>
          <w:tcPr>
            <w:tcW w:w="2944" w:type="dxa"/>
          </w:tcPr>
          <w:p w14:paraId="63B795FF" w14:textId="77777777" w:rsidR="00352C70" w:rsidRPr="00352C70" w:rsidRDefault="00352C70" w:rsidP="0008584F">
            <w:pPr>
              <w:pStyle w:val="Flietext"/>
              <w:jc w:val="left"/>
            </w:pPr>
            <w:r w:rsidRPr="00352C70">
              <w:t>Praktikumsstunden pro Teilnehmer</w:t>
            </w:r>
            <w:r w:rsidR="0008584F">
              <w:t>*</w:t>
            </w:r>
            <w:r w:rsidRPr="00352C70">
              <w:t>in:</w:t>
            </w:r>
          </w:p>
        </w:tc>
        <w:tc>
          <w:tcPr>
            <w:tcW w:w="3956" w:type="dxa"/>
            <w:vAlign w:val="center"/>
          </w:tcPr>
          <w:p w14:paraId="15023839" w14:textId="77777777" w:rsidR="00352C70" w:rsidRPr="008F17F8" w:rsidRDefault="00352C70" w:rsidP="00DA7906">
            <w:pPr>
              <w:pStyle w:val="Flietext"/>
              <w:jc w:val="lef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D0D73" w14:paraId="2C181CEF" w14:textId="77777777" w:rsidTr="00392FD8">
        <w:trPr>
          <w:trHeight w:val="454"/>
        </w:trPr>
        <w:tc>
          <w:tcPr>
            <w:tcW w:w="2944" w:type="dxa"/>
          </w:tcPr>
          <w:p w14:paraId="3597E9BE" w14:textId="44842E08" w:rsidR="003D0D73" w:rsidRPr="00352C70" w:rsidRDefault="003D0D73" w:rsidP="0008584F">
            <w:pPr>
              <w:pStyle w:val="Flietext"/>
              <w:jc w:val="left"/>
            </w:pPr>
            <w:r>
              <w:t>Gesamtstunden pro Teilnehmer*in</w:t>
            </w:r>
          </w:p>
        </w:tc>
        <w:tc>
          <w:tcPr>
            <w:tcW w:w="3956" w:type="dxa"/>
            <w:vAlign w:val="center"/>
          </w:tcPr>
          <w:p w14:paraId="1FEEED73" w14:textId="7DBA79D6" w:rsidR="003D0D73" w:rsidRPr="008F17F8" w:rsidRDefault="006F5CEC" w:rsidP="00DA7906">
            <w:pPr>
              <w:pStyle w:val="Flietext"/>
              <w:jc w:val="lef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3C3B4757" w14:textId="77777777" w:rsidTr="00DA7906">
        <w:trPr>
          <w:trHeight w:val="454"/>
        </w:trPr>
        <w:tc>
          <w:tcPr>
            <w:tcW w:w="2944" w:type="dxa"/>
          </w:tcPr>
          <w:p w14:paraId="714FBE5F" w14:textId="5EB153A4" w:rsidR="00352C70" w:rsidRPr="00352C70" w:rsidRDefault="00746E04" w:rsidP="00DA7906">
            <w:pPr>
              <w:pStyle w:val="Flietext"/>
              <w:jc w:val="left"/>
            </w:pPr>
            <w:r w:rsidRPr="00352C70">
              <w:t>Benötigte Fördersumme</w:t>
            </w:r>
            <w:r w:rsidR="00585649">
              <w:t xml:space="preserve"> für die integrierte Sprachförderung und die berufsfeldbezogene praktischen Erprobung</w:t>
            </w:r>
            <w:r w:rsidRPr="00352C70">
              <w:t>:</w:t>
            </w:r>
          </w:p>
        </w:tc>
        <w:tc>
          <w:tcPr>
            <w:tcW w:w="3956" w:type="dxa"/>
            <w:vAlign w:val="bottom"/>
          </w:tcPr>
          <w:p w14:paraId="56B6C1F2" w14:textId="0442A915" w:rsidR="00746E04" w:rsidRPr="008F17F8" w:rsidRDefault="00DA7906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A7906" w14:paraId="2AA2444C" w14:textId="77777777" w:rsidTr="00392FD8">
        <w:trPr>
          <w:trHeight w:val="454"/>
        </w:trPr>
        <w:tc>
          <w:tcPr>
            <w:tcW w:w="2944" w:type="dxa"/>
          </w:tcPr>
          <w:p w14:paraId="56D8EF07" w14:textId="60363CA0" w:rsidR="00DA7906" w:rsidRPr="00352C70" w:rsidRDefault="00DA7906" w:rsidP="00746E04">
            <w:pPr>
              <w:pStyle w:val="Flietext"/>
              <w:jc w:val="left"/>
            </w:pPr>
            <w:r>
              <w:t xml:space="preserve">davon </w:t>
            </w:r>
            <w:r>
              <w:t>Personalkosten:</w:t>
            </w:r>
          </w:p>
        </w:tc>
        <w:tc>
          <w:tcPr>
            <w:tcW w:w="3956" w:type="dxa"/>
            <w:vAlign w:val="center"/>
          </w:tcPr>
          <w:p w14:paraId="5B56C3CC" w14:textId="11A4830A" w:rsidR="00DA7906" w:rsidRPr="008F17F8" w:rsidRDefault="00DA7906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A7906" w14:paraId="4A191849" w14:textId="77777777" w:rsidTr="00392FD8">
        <w:trPr>
          <w:trHeight w:val="454"/>
        </w:trPr>
        <w:tc>
          <w:tcPr>
            <w:tcW w:w="2944" w:type="dxa"/>
          </w:tcPr>
          <w:p w14:paraId="3D4D05FF" w14:textId="47CC06C4" w:rsidR="00DA7906" w:rsidRPr="00352C70" w:rsidRDefault="00DA7906" w:rsidP="00746E04">
            <w:pPr>
              <w:pStyle w:val="Flietext"/>
              <w:jc w:val="left"/>
            </w:pPr>
            <w:r>
              <w:t xml:space="preserve">davon </w:t>
            </w:r>
            <w:r>
              <w:t>Sachkosten:</w:t>
            </w:r>
          </w:p>
        </w:tc>
        <w:tc>
          <w:tcPr>
            <w:tcW w:w="3956" w:type="dxa"/>
            <w:vAlign w:val="center"/>
          </w:tcPr>
          <w:p w14:paraId="4EEBE0BA" w14:textId="167F67EA" w:rsidR="00DA7906" w:rsidRPr="008F17F8" w:rsidRDefault="00DA7906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85649" w14:paraId="49DFCB9B" w14:textId="77777777" w:rsidTr="00585649">
        <w:trPr>
          <w:trHeight w:val="454"/>
        </w:trPr>
        <w:tc>
          <w:tcPr>
            <w:tcW w:w="2944" w:type="dxa"/>
          </w:tcPr>
          <w:p w14:paraId="123F3F56" w14:textId="77777777" w:rsidR="00585649" w:rsidRPr="00352C70" w:rsidRDefault="00585649" w:rsidP="005D41A4">
            <w:pPr>
              <w:pStyle w:val="Flietext"/>
              <w:jc w:val="left"/>
            </w:pPr>
            <w:r w:rsidRPr="00352C70">
              <w:lastRenderedPageBreak/>
              <w:t>davon 2019</w:t>
            </w:r>
          </w:p>
        </w:tc>
        <w:tc>
          <w:tcPr>
            <w:tcW w:w="3956" w:type="dxa"/>
          </w:tcPr>
          <w:p w14:paraId="1F6D9452" w14:textId="22C712D5" w:rsidR="00585649" w:rsidRPr="008F17F8" w:rsidRDefault="00DA7906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85649" w14:paraId="58B85DE9" w14:textId="77777777" w:rsidTr="00585649">
        <w:trPr>
          <w:trHeight w:val="454"/>
        </w:trPr>
        <w:tc>
          <w:tcPr>
            <w:tcW w:w="2944" w:type="dxa"/>
          </w:tcPr>
          <w:p w14:paraId="2992CD88" w14:textId="77777777" w:rsidR="00585649" w:rsidRPr="00352C70" w:rsidRDefault="00585649" w:rsidP="005D41A4">
            <w:pPr>
              <w:pStyle w:val="Flietext"/>
              <w:jc w:val="left"/>
            </w:pPr>
            <w:r w:rsidRPr="00352C70">
              <w:t>davon 2020</w:t>
            </w:r>
          </w:p>
        </w:tc>
        <w:tc>
          <w:tcPr>
            <w:tcW w:w="3956" w:type="dxa"/>
          </w:tcPr>
          <w:p w14:paraId="7FE3942C" w14:textId="4FB01CBF" w:rsidR="00585649" w:rsidRPr="008F17F8" w:rsidRDefault="00DA7906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85649" w14:paraId="53C6A3A8" w14:textId="77777777" w:rsidTr="00DA7906">
        <w:trPr>
          <w:trHeight w:val="454"/>
        </w:trPr>
        <w:tc>
          <w:tcPr>
            <w:tcW w:w="2944" w:type="dxa"/>
          </w:tcPr>
          <w:p w14:paraId="35E6F1EF" w14:textId="3D42C41D" w:rsidR="00585649" w:rsidRPr="00352C70" w:rsidRDefault="00585649" w:rsidP="00DA7906">
            <w:pPr>
              <w:pStyle w:val="Flietext"/>
              <w:jc w:val="left"/>
            </w:pPr>
            <w:r>
              <w:t>Benötigte Fördersumme für das Berufswegecoaching:</w:t>
            </w:r>
          </w:p>
        </w:tc>
        <w:tc>
          <w:tcPr>
            <w:tcW w:w="3956" w:type="dxa"/>
            <w:vAlign w:val="bottom"/>
          </w:tcPr>
          <w:p w14:paraId="77DC26BA" w14:textId="1F8FAF69" w:rsidR="00585649" w:rsidRPr="008F17F8" w:rsidRDefault="00DA7906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A7906" w14:paraId="41FE06EF" w14:textId="77777777" w:rsidTr="00392FD8">
        <w:trPr>
          <w:trHeight w:val="454"/>
        </w:trPr>
        <w:tc>
          <w:tcPr>
            <w:tcW w:w="2944" w:type="dxa"/>
          </w:tcPr>
          <w:p w14:paraId="1A6DFFD2" w14:textId="09E1306E" w:rsidR="00DA7906" w:rsidRDefault="00DA7906" w:rsidP="00DA7906">
            <w:pPr>
              <w:pStyle w:val="Flietext"/>
              <w:jc w:val="left"/>
            </w:pPr>
            <w:r>
              <w:t>davon Personalkosten:</w:t>
            </w:r>
          </w:p>
        </w:tc>
        <w:tc>
          <w:tcPr>
            <w:tcW w:w="3956" w:type="dxa"/>
            <w:vAlign w:val="center"/>
          </w:tcPr>
          <w:p w14:paraId="08FBE147" w14:textId="1A7A997D" w:rsidR="00DA7906" w:rsidRPr="008F17F8" w:rsidRDefault="00DA7906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A7906" w14:paraId="0142DF8B" w14:textId="77777777" w:rsidTr="00392FD8">
        <w:trPr>
          <w:trHeight w:val="454"/>
        </w:trPr>
        <w:tc>
          <w:tcPr>
            <w:tcW w:w="2944" w:type="dxa"/>
          </w:tcPr>
          <w:p w14:paraId="45C8C4DB" w14:textId="1EB67469" w:rsidR="00DA7906" w:rsidRDefault="00DA7906" w:rsidP="00DA7906">
            <w:pPr>
              <w:pStyle w:val="Flietext"/>
              <w:jc w:val="left"/>
            </w:pPr>
            <w:r>
              <w:t>davon Sachkosten:</w:t>
            </w:r>
          </w:p>
        </w:tc>
        <w:tc>
          <w:tcPr>
            <w:tcW w:w="3956" w:type="dxa"/>
            <w:vAlign w:val="center"/>
          </w:tcPr>
          <w:p w14:paraId="4234DE59" w14:textId="1469EA09" w:rsidR="00DA7906" w:rsidRPr="008F17F8" w:rsidRDefault="00DA7906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52C70" w14:paraId="6C63CB6F" w14:textId="77777777" w:rsidTr="00392FD8">
        <w:trPr>
          <w:trHeight w:val="454"/>
        </w:trPr>
        <w:tc>
          <w:tcPr>
            <w:tcW w:w="2944" w:type="dxa"/>
          </w:tcPr>
          <w:p w14:paraId="492CBA0F" w14:textId="77777777" w:rsidR="00352C70" w:rsidRPr="00352C70" w:rsidRDefault="00352C70" w:rsidP="0008584F">
            <w:pPr>
              <w:pStyle w:val="Flietext"/>
              <w:jc w:val="left"/>
            </w:pPr>
            <w:bookmarkStart w:id="2" w:name="_Hlk7075890"/>
            <w:r w:rsidRPr="00352C70">
              <w:t>davon 2019</w:t>
            </w:r>
          </w:p>
        </w:tc>
        <w:tc>
          <w:tcPr>
            <w:tcW w:w="3956" w:type="dxa"/>
            <w:vAlign w:val="center"/>
          </w:tcPr>
          <w:p w14:paraId="53EAA90A" w14:textId="5657EBA4" w:rsidR="00352C70" w:rsidRPr="008F17F8" w:rsidRDefault="00DA7906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52C70" w14:paraId="453E8EEA" w14:textId="77777777" w:rsidTr="00392FD8">
        <w:trPr>
          <w:trHeight w:val="454"/>
        </w:trPr>
        <w:tc>
          <w:tcPr>
            <w:tcW w:w="2944" w:type="dxa"/>
          </w:tcPr>
          <w:p w14:paraId="4B804341" w14:textId="77777777" w:rsidR="00352C70" w:rsidRPr="00352C70" w:rsidRDefault="00352C70" w:rsidP="0008584F">
            <w:pPr>
              <w:pStyle w:val="Flietext"/>
              <w:jc w:val="left"/>
            </w:pPr>
            <w:r w:rsidRPr="00352C70">
              <w:t>davon 2020</w:t>
            </w:r>
          </w:p>
        </w:tc>
        <w:tc>
          <w:tcPr>
            <w:tcW w:w="3956" w:type="dxa"/>
            <w:vAlign w:val="center"/>
          </w:tcPr>
          <w:p w14:paraId="12A0FE0A" w14:textId="0FA62852" w:rsidR="00352C70" w:rsidRPr="008F17F8" w:rsidRDefault="00DA7906" w:rsidP="00DA7906">
            <w:pPr>
              <w:pStyle w:val="Flietext"/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bookmarkEnd w:id="2"/>
    <w:p w14:paraId="0BFD7337" w14:textId="77777777" w:rsidR="003B60BE" w:rsidRPr="00357DDA" w:rsidRDefault="003B60BE" w:rsidP="003B60BE">
      <w:pPr>
        <w:pStyle w:val="berschrift3"/>
      </w:pPr>
      <w:r>
        <w:t>2. Inhaltliche Angaben zum Projekt</w:t>
      </w:r>
    </w:p>
    <w:p w14:paraId="1539AE0B" w14:textId="1E91DD4C" w:rsidR="00352C70" w:rsidRDefault="00A27233" w:rsidP="008F17F8">
      <w:pPr>
        <w:pStyle w:val="Flietext"/>
      </w:pPr>
      <w:r>
        <w:t xml:space="preserve">2.1 </w:t>
      </w:r>
      <w:r w:rsidR="00104A9E">
        <w:t xml:space="preserve">Darstellung des Konzepts für das </w:t>
      </w:r>
      <w:r w:rsidR="00536A81">
        <w:t>Gesamtp</w:t>
      </w:r>
      <w:r w:rsidR="00104A9E">
        <w:t>rojekt im Rahmen der Maßnahme Anschluss+</w:t>
      </w:r>
      <w:r w:rsidR="00B17DB1">
        <w:t xml:space="preserve">. Bitte benennen Sie auch die Berufsbereiche, auf die </w:t>
      </w:r>
      <w:r w:rsidR="008C0E8F">
        <w:t>sich Ihr</w:t>
      </w:r>
      <w:r w:rsidR="00B17DB1">
        <w:t xml:space="preserve"> Projekt </w:t>
      </w:r>
      <w:r w:rsidR="008C0E8F">
        <w:t>bezieht</w:t>
      </w:r>
      <w:r w:rsidR="00352C70" w:rsidRPr="00352C70">
        <w:t>:</w:t>
      </w:r>
    </w:p>
    <w:p w14:paraId="60D6A426" w14:textId="15934797" w:rsidR="00352C70" w:rsidRDefault="00DA7906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56442F0" w14:textId="27895584" w:rsidR="008F17F8" w:rsidRDefault="00A27233" w:rsidP="008F17F8">
      <w:pPr>
        <w:pStyle w:val="Flietext"/>
      </w:pPr>
      <w:r>
        <w:t xml:space="preserve">2.2 </w:t>
      </w:r>
      <w:r w:rsidR="008F17F8">
        <w:t>Darstellung der Projektinhalt</w:t>
      </w:r>
      <w:r w:rsidR="00B17DB1">
        <w:t>e und des Projektaufbaus, der Qualifizierungsinhalte sowie der eingesetzten Methoden und Instrumente. Gehen Sie hier auch darauf ein, wie Sie die unterschiedlichen individuellen Eingangsvoraussetzungen der Teilnehmer*innen berücksichtigen:</w:t>
      </w:r>
    </w:p>
    <w:p w14:paraId="1268B1B4" w14:textId="5D744F05" w:rsidR="008F17F8" w:rsidRDefault="00DA7906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B1EE9C9" w14:textId="41AEBD2C" w:rsidR="00D54B11" w:rsidRDefault="00D54B11" w:rsidP="00D54B11">
      <w:pPr>
        <w:pStyle w:val="Flietext"/>
      </w:pPr>
      <w:r>
        <w:t xml:space="preserve">2.3 </w:t>
      </w:r>
      <w:r w:rsidRPr="00380461">
        <w:t xml:space="preserve">Bitte beschreiben Sie </w:t>
      </w:r>
      <w:r>
        <w:t>die angewendeten Methoden und Instrumente zur Kompetenz- und Sprachfeststellung zu Beginn und im Verlauf der Maßnahme</w:t>
      </w:r>
      <w:r w:rsidRPr="00380461">
        <w:t>:</w:t>
      </w:r>
    </w:p>
    <w:p w14:paraId="2BFB8CED" w14:textId="2534E667" w:rsidR="00D54B11" w:rsidRDefault="00DA7906" w:rsidP="00D54B11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4E6D110" w14:textId="34C871C9" w:rsidR="003D0D73" w:rsidRDefault="00A27233" w:rsidP="003D0D73">
      <w:pPr>
        <w:pStyle w:val="Flietext"/>
      </w:pPr>
      <w:r>
        <w:t>2.</w:t>
      </w:r>
      <w:r w:rsidR="00D54B11">
        <w:t>4</w:t>
      </w:r>
      <w:r>
        <w:t xml:space="preserve"> </w:t>
      </w:r>
      <w:r w:rsidR="003D0D73">
        <w:t>Bitte beschreiben Sie das Konzept zur Umsetzung der integrierten Sprachförderung. Konkretisieren Sie hier insbesondere wie Sie den berufsspezifischen Ansatz, das Teamteaching und die kulturelle Sensibilisierung umsetzen</w:t>
      </w:r>
      <w:r w:rsidR="003D0D73" w:rsidRPr="00380461">
        <w:t>:</w:t>
      </w:r>
    </w:p>
    <w:p w14:paraId="45EF20AA" w14:textId="007F2AB8" w:rsidR="003D0D73" w:rsidRDefault="00DA7906" w:rsidP="003D0D73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311760A" w14:textId="629021A8" w:rsidR="003D0D73" w:rsidRDefault="00A27233" w:rsidP="003D0D73">
      <w:pPr>
        <w:pStyle w:val="Flietext"/>
      </w:pPr>
      <w:r>
        <w:t>2.</w:t>
      </w:r>
      <w:r w:rsidR="00D54B11">
        <w:t>5</w:t>
      </w:r>
      <w:r>
        <w:t xml:space="preserve"> </w:t>
      </w:r>
      <w:r w:rsidR="003D0D73">
        <w:t>Bitte beschreiben Sie das Konzept zur Umsetzung der Berufsorientierung und der praktischen Erprobung</w:t>
      </w:r>
      <w:r w:rsidR="00DA7906">
        <w:t>:</w:t>
      </w:r>
      <w:r w:rsidR="003D0D73">
        <w:t xml:space="preserve"> </w:t>
      </w:r>
    </w:p>
    <w:p w14:paraId="19D57571" w14:textId="104034B9" w:rsidR="003D0D73" w:rsidRDefault="00DA7906" w:rsidP="003D0D73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58D74B9" w14:textId="305A1062" w:rsidR="00673F2D" w:rsidRDefault="00A27233" w:rsidP="00673F2D">
      <w:pPr>
        <w:pStyle w:val="Flietext"/>
      </w:pPr>
      <w:bookmarkStart w:id="3" w:name="_Hlk4501554"/>
      <w:r>
        <w:t>2.</w:t>
      </w:r>
      <w:r w:rsidR="00D54B11">
        <w:t>6</w:t>
      </w:r>
      <w:r>
        <w:t xml:space="preserve"> </w:t>
      </w:r>
      <w:r w:rsidR="00673F2D" w:rsidRPr="00380461">
        <w:t xml:space="preserve">Inwiefern können Sie bei der Umsetzung </w:t>
      </w:r>
      <w:r w:rsidR="00673F2D">
        <w:t xml:space="preserve">der Praxiserprobung </w:t>
      </w:r>
      <w:r w:rsidR="00673F2D" w:rsidRPr="00380461">
        <w:t>auf Kooperationspartner</w:t>
      </w:r>
      <w:r w:rsidR="00673F2D">
        <w:t>*inne</w:t>
      </w:r>
      <w:r w:rsidR="00673F2D" w:rsidRPr="00380461">
        <w:t xml:space="preserve">n und </w:t>
      </w:r>
      <w:r w:rsidR="00673F2D">
        <w:t>N</w:t>
      </w:r>
      <w:r w:rsidR="00673F2D" w:rsidRPr="00380461">
        <w:t>etzwerke setzen?</w:t>
      </w:r>
    </w:p>
    <w:bookmarkEnd w:id="3"/>
    <w:p w14:paraId="6EC38FDB" w14:textId="6DE8E877" w:rsidR="00673F2D" w:rsidRPr="00357DDA" w:rsidRDefault="00DA7906" w:rsidP="00673F2D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4B1FEF7" w14:textId="6C09F79B" w:rsidR="003D0D73" w:rsidRDefault="00A27233" w:rsidP="003D0D73">
      <w:pPr>
        <w:pStyle w:val="Flietext"/>
      </w:pPr>
      <w:r>
        <w:lastRenderedPageBreak/>
        <w:t>2.</w:t>
      </w:r>
      <w:r w:rsidR="00D54B11">
        <w:t>7</w:t>
      </w:r>
      <w:r>
        <w:t xml:space="preserve"> </w:t>
      </w:r>
      <w:r w:rsidR="003D0D73">
        <w:t xml:space="preserve">Bitte beschreiben Sie das Konzept zur Umsetzung des begleitenden individuellen Berufswegecoaching: </w:t>
      </w:r>
    </w:p>
    <w:p w14:paraId="6B8F4F7A" w14:textId="5B5C437D" w:rsidR="003D0D73" w:rsidRDefault="00DA7906" w:rsidP="003D0D73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B556320" w14:textId="0AE74B77" w:rsidR="00450163" w:rsidRDefault="00A27233" w:rsidP="008F17F8">
      <w:pPr>
        <w:pStyle w:val="Flietext"/>
      </w:pPr>
      <w:r>
        <w:t xml:space="preserve">2.8 </w:t>
      </w:r>
      <w:r w:rsidR="00450163" w:rsidRPr="003D0D73">
        <w:t xml:space="preserve">Bitte erläutern Sie </w:t>
      </w:r>
      <w:r w:rsidR="00715310">
        <w:t>die in Ihrer Organisation vorhandenen</w:t>
      </w:r>
      <w:r w:rsidR="00450163" w:rsidRPr="003D0D73">
        <w:t xml:space="preserve"> Kenntnisse des aktuellen </w:t>
      </w:r>
      <w:r w:rsidR="000E19AA" w:rsidRPr="003D0D73">
        <w:t xml:space="preserve">geförderten und freien </w:t>
      </w:r>
      <w:r w:rsidR="00450163" w:rsidRPr="003D0D73">
        <w:t>Ausbildungsmarktes im Land Berlin</w:t>
      </w:r>
      <w:r w:rsidR="00DA7906">
        <w:t>:</w:t>
      </w:r>
    </w:p>
    <w:p w14:paraId="55C8A335" w14:textId="7E106856" w:rsidR="00450163" w:rsidRPr="00357DDA" w:rsidRDefault="00DA7906" w:rsidP="00450163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03E742C" w14:textId="47BDF604" w:rsidR="00ED0B92" w:rsidRDefault="00A27233" w:rsidP="008F17F8">
      <w:pPr>
        <w:pStyle w:val="Flietext"/>
      </w:pPr>
      <w:r>
        <w:t xml:space="preserve">2.9 </w:t>
      </w:r>
      <w:r w:rsidR="00ED0B92" w:rsidRPr="00211EFD">
        <w:t xml:space="preserve">Bitte stellen Sie dar, wie Sie </w:t>
      </w:r>
      <w:r w:rsidR="00B0561E" w:rsidRPr="00211EFD">
        <w:t>die Zielgruppe der Maßnahme ansprechen und informieren</w:t>
      </w:r>
      <w:r w:rsidR="00DA7906">
        <w:t>:</w:t>
      </w:r>
    </w:p>
    <w:p w14:paraId="26FBA410" w14:textId="7C50F59B" w:rsidR="008F17F8" w:rsidRDefault="00DA7906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bookmarkStart w:id="4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4"/>
      <w:r>
        <w:fldChar w:fldCharType="end"/>
      </w:r>
    </w:p>
    <w:p w14:paraId="3A28B909" w14:textId="77777777" w:rsidR="00E457EB" w:rsidRDefault="00E457EB" w:rsidP="008F17F8">
      <w:pPr>
        <w:pStyle w:val="Flietext"/>
      </w:pPr>
    </w:p>
    <w:p w14:paraId="562A5458" w14:textId="77777777" w:rsidR="006F5CEC" w:rsidRPr="00357DDA" w:rsidRDefault="006F5CEC" w:rsidP="008F17F8">
      <w:pPr>
        <w:pStyle w:val="Flietext"/>
        <w:rPr>
          <w:b/>
        </w:rPr>
      </w:pPr>
    </w:p>
    <w:p w14:paraId="1ED1B8D4" w14:textId="02AA77C3" w:rsidR="008F17F8" w:rsidRPr="00357DDA" w:rsidRDefault="00DA7906" w:rsidP="00DA7906">
      <w:pPr>
        <w:pStyle w:val="Flietext"/>
        <w:jc w:val="lef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="008F17F8">
        <w:t xml:space="preserve">, </w:t>
      </w:r>
      <w:r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AC6DA3" w14:textId="77777777" w:rsidR="008F17F8" w:rsidRDefault="008F17F8" w:rsidP="008F17F8">
      <w:pPr>
        <w:pStyle w:val="Flietext"/>
      </w:pPr>
      <w:r>
        <w:t>Ort, Datum</w:t>
      </w:r>
    </w:p>
    <w:p w14:paraId="67F6F123" w14:textId="77777777" w:rsidR="008F17F8" w:rsidRDefault="008F17F8" w:rsidP="00392FD8">
      <w:pPr>
        <w:pStyle w:val="Flietext"/>
        <w:spacing w:before="600"/>
      </w:pPr>
      <w:r>
        <w:t>_____________________________</w:t>
      </w:r>
      <w:r w:rsidR="00E2101C">
        <w:t>___</w:t>
      </w:r>
    </w:p>
    <w:p w14:paraId="078DAD5A" w14:textId="77777777" w:rsidR="008F17F8" w:rsidRDefault="008F17F8" w:rsidP="008F17F8">
      <w:pPr>
        <w:pStyle w:val="Flietext"/>
      </w:pPr>
      <w:r>
        <w:t>Rechtsverbindliche Unterschrift</w:t>
      </w:r>
    </w:p>
    <w:p w14:paraId="613FFCCE" w14:textId="77777777" w:rsidR="008F17F8" w:rsidRDefault="008F17F8" w:rsidP="00DA7906">
      <w:pPr>
        <w:pStyle w:val="Flietext"/>
        <w:jc w:val="lef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D263FE" w14:textId="77777777" w:rsidR="000D004A" w:rsidRPr="003B60BE" w:rsidRDefault="008F17F8" w:rsidP="00392FD8">
      <w:pPr>
        <w:pStyle w:val="Flietext"/>
      </w:pPr>
      <w:r>
        <w:t>Name in Druckbuchstaben</w:t>
      </w:r>
    </w:p>
    <w:sectPr w:rsidR="000D004A" w:rsidRPr="003B60BE" w:rsidSect="003C6EE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552" w:right="328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E9B50" w14:textId="77777777" w:rsidR="006E5CC0" w:rsidRDefault="006E5CC0" w:rsidP="00AE272F">
      <w:r>
        <w:separator/>
      </w:r>
    </w:p>
  </w:endnote>
  <w:endnote w:type="continuationSeparator" w:id="0">
    <w:p w14:paraId="3752C076" w14:textId="77777777" w:rsidR="006E5CC0" w:rsidRDefault="006E5CC0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199BC" w14:textId="77777777"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9247CA">
      <w:rPr>
        <w:rStyle w:val="Seitenzahl"/>
        <w:noProof/>
      </w:rPr>
      <w:t>2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97AD8" w14:textId="77777777" w:rsidR="00512321" w:rsidRDefault="00204D54" w:rsidP="00512321">
    <w:pPr>
      <w:pStyle w:val="Fuzeile"/>
      <w:jc w:val="left"/>
    </w:pPr>
    <w:r>
      <w:t xml:space="preserve">Stand: </w:t>
    </w:r>
    <w:r w:rsidR="00922F10">
      <w:t>04</w:t>
    </w:r>
    <w:r>
      <w:t>.0</w:t>
    </w:r>
    <w:r w:rsidR="00922F10">
      <w:t>1</w:t>
    </w:r>
    <w:r>
      <w:t>.201</w:t>
    </w:r>
    <w:r w:rsidR="00922F10">
      <w:t>9</w:t>
    </w:r>
    <w:r w:rsidR="00512321">
      <w:tab/>
    </w:r>
    <w:r w:rsidR="00512321">
      <w:tab/>
    </w:r>
    <w:r w:rsidR="00512321">
      <w:fldChar w:fldCharType="begin"/>
    </w:r>
    <w:r w:rsidR="00512321">
      <w:instrText>PAGE   \* MERGEFORMAT</w:instrText>
    </w:r>
    <w:r w:rsidR="00512321">
      <w:fldChar w:fldCharType="separate"/>
    </w:r>
    <w:r w:rsidR="009C3886">
      <w:rPr>
        <w:noProof/>
      </w:rPr>
      <w:t>1</w:t>
    </w:r>
    <w:r w:rsidR="0051232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7A9AD" w14:textId="77777777" w:rsidR="006E5CC0" w:rsidRDefault="006E5CC0" w:rsidP="00AE272F">
      <w:r>
        <w:separator/>
      </w:r>
    </w:p>
  </w:footnote>
  <w:footnote w:type="continuationSeparator" w:id="0">
    <w:p w14:paraId="0F3A46FE" w14:textId="77777777" w:rsidR="006E5CC0" w:rsidRDefault="006E5CC0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F0EF3" w14:textId="77777777"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5A08619" wp14:editId="2A4560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20F">
      <w:rPr>
        <w:noProof/>
        <w:lang w:eastAsia="de-DE"/>
      </w:rPr>
      <w:pict w14:anchorId="428D1D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AA25D31" wp14:editId="01DDE6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38D19AB0" wp14:editId="5C2815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08D18040" wp14:editId="6831DF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5C62CEE6" wp14:editId="55A846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33998A36" wp14:editId="24580D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6100ABE8" wp14:editId="71CFDF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5110D" w14:textId="77777777" w:rsidR="00F54F65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4ECA040E" wp14:editId="370A70AB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CC20AC" w14:textId="77777777"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77414" w14:textId="77777777"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269112F6" wp14:editId="26911BBE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328A"/>
    <w:multiLevelType w:val="hybridMultilevel"/>
    <w:tmpl w:val="49EAED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4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2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0"/>
  </w:num>
  <w:num w:numId="19">
    <w:abstractNumId w:val="9"/>
  </w:num>
  <w:num w:numId="20">
    <w:abstractNumId w:val="23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Xx0K/r1BVy15fzLx3Nrymwwu+E84M7g3BTVsuOOGRghT8DwNjELhKLo1GPApawqicIWAp0qo1CWzeSk6R+v6w==" w:salt="qTK7ZO/I3khD3TWEgunXxQ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BE"/>
    <w:rsid w:val="00056D1A"/>
    <w:rsid w:val="00062D62"/>
    <w:rsid w:val="00074899"/>
    <w:rsid w:val="00081A93"/>
    <w:rsid w:val="0008584F"/>
    <w:rsid w:val="000910FF"/>
    <w:rsid w:val="000D004A"/>
    <w:rsid w:val="000E19AA"/>
    <w:rsid w:val="000E75F7"/>
    <w:rsid w:val="00104A9E"/>
    <w:rsid w:val="00132960"/>
    <w:rsid w:val="00140115"/>
    <w:rsid w:val="00166F6A"/>
    <w:rsid w:val="001A020F"/>
    <w:rsid w:val="001B40B3"/>
    <w:rsid w:val="001D11BE"/>
    <w:rsid w:val="001D295C"/>
    <w:rsid w:val="001D4000"/>
    <w:rsid w:val="001D6B6F"/>
    <w:rsid w:val="001E2715"/>
    <w:rsid w:val="001F289E"/>
    <w:rsid w:val="00204D54"/>
    <w:rsid w:val="00211EFD"/>
    <w:rsid w:val="00216A5F"/>
    <w:rsid w:val="00224405"/>
    <w:rsid w:val="00237A4D"/>
    <w:rsid w:val="00240621"/>
    <w:rsid w:val="00256F98"/>
    <w:rsid w:val="00277579"/>
    <w:rsid w:val="002A28F8"/>
    <w:rsid w:val="002E219E"/>
    <w:rsid w:val="002F2816"/>
    <w:rsid w:val="003065B4"/>
    <w:rsid w:val="00334264"/>
    <w:rsid w:val="00352C70"/>
    <w:rsid w:val="00377701"/>
    <w:rsid w:val="00392FD8"/>
    <w:rsid w:val="003A2FF1"/>
    <w:rsid w:val="003A79ED"/>
    <w:rsid w:val="003B60BE"/>
    <w:rsid w:val="003C6EED"/>
    <w:rsid w:val="003D064C"/>
    <w:rsid w:val="003D0D73"/>
    <w:rsid w:val="003D3C94"/>
    <w:rsid w:val="003D4D9A"/>
    <w:rsid w:val="003E4A9C"/>
    <w:rsid w:val="003F14BA"/>
    <w:rsid w:val="0043048E"/>
    <w:rsid w:val="0044030A"/>
    <w:rsid w:val="00446B7F"/>
    <w:rsid w:val="00450163"/>
    <w:rsid w:val="004521B9"/>
    <w:rsid w:val="00464733"/>
    <w:rsid w:val="004649F5"/>
    <w:rsid w:val="00493CEB"/>
    <w:rsid w:val="004A1808"/>
    <w:rsid w:val="004B3E4E"/>
    <w:rsid w:val="004C2FE9"/>
    <w:rsid w:val="004D2C3D"/>
    <w:rsid w:val="004D37DA"/>
    <w:rsid w:val="004E21CF"/>
    <w:rsid w:val="004E6C0F"/>
    <w:rsid w:val="005003C6"/>
    <w:rsid w:val="0050391E"/>
    <w:rsid w:val="0050408C"/>
    <w:rsid w:val="00512321"/>
    <w:rsid w:val="00512A6B"/>
    <w:rsid w:val="00531F54"/>
    <w:rsid w:val="00536A81"/>
    <w:rsid w:val="00562167"/>
    <w:rsid w:val="00585649"/>
    <w:rsid w:val="00593949"/>
    <w:rsid w:val="005D0469"/>
    <w:rsid w:val="005D3A64"/>
    <w:rsid w:val="005D534A"/>
    <w:rsid w:val="005D5E54"/>
    <w:rsid w:val="005F2EA7"/>
    <w:rsid w:val="006219E3"/>
    <w:rsid w:val="006272AC"/>
    <w:rsid w:val="006320ED"/>
    <w:rsid w:val="00634F69"/>
    <w:rsid w:val="00673F2D"/>
    <w:rsid w:val="00681236"/>
    <w:rsid w:val="006B4AF2"/>
    <w:rsid w:val="006C1F9A"/>
    <w:rsid w:val="006C2279"/>
    <w:rsid w:val="006D5DB4"/>
    <w:rsid w:val="006E08A2"/>
    <w:rsid w:val="006E5CC0"/>
    <w:rsid w:val="006F5CEC"/>
    <w:rsid w:val="00715310"/>
    <w:rsid w:val="007301A3"/>
    <w:rsid w:val="00746E04"/>
    <w:rsid w:val="00755197"/>
    <w:rsid w:val="007575D2"/>
    <w:rsid w:val="00777A20"/>
    <w:rsid w:val="007A2868"/>
    <w:rsid w:val="007A6A4F"/>
    <w:rsid w:val="007E7D87"/>
    <w:rsid w:val="007F1725"/>
    <w:rsid w:val="00832A8C"/>
    <w:rsid w:val="00861EAE"/>
    <w:rsid w:val="0086540B"/>
    <w:rsid w:val="0087175D"/>
    <w:rsid w:val="008868FC"/>
    <w:rsid w:val="00893CBB"/>
    <w:rsid w:val="008A7814"/>
    <w:rsid w:val="008B7073"/>
    <w:rsid w:val="008C0E8F"/>
    <w:rsid w:val="008C1D84"/>
    <w:rsid w:val="008C636D"/>
    <w:rsid w:val="008D1A65"/>
    <w:rsid w:val="008D2D75"/>
    <w:rsid w:val="008D42C3"/>
    <w:rsid w:val="008E3594"/>
    <w:rsid w:val="008F17F8"/>
    <w:rsid w:val="008F58C1"/>
    <w:rsid w:val="00922F10"/>
    <w:rsid w:val="009247CA"/>
    <w:rsid w:val="00970202"/>
    <w:rsid w:val="0097410A"/>
    <w:rsid w:val="00990EB8"/>
    <w:rsid w:val="009A6941"/>
    <w:rsid w:val="009B1A7A"/>
    <w:rsid w:val="009C3886"/>
    <w:rsid w:val="009F4F42"/>
    <w:rsid w:val="00A1376F"/>
    <w:rsid w:val="00A27233"/>
    <w:rsid w:val="00A477A8"/>
    <w:rsid w:val="00A57FDD"/>
    <w:rsid w:val="00A60C8A"/>
    <w:rsid w:val="00A97A38"/>
    <w:rsid w:val="00AA177A"/>
    <w:rsid w:val="00AB52C2"/>
    <w:rsid w:val="00AD0A72"/>
    <w:rsid w:val="00AE272F"/>
    <w:rsid w:val="00B018F8"/>
    <w:rsid w:val="00B0561E"/>
    <w:rsid w:val="00B17DB1"/>
    <w:rsid w:val="00B20DE1"/>
    <w:rsid w:val="00B46582"/>
    <w:rsid w:val="00B622F0"/>
    <w:rsid w:val="00B67815"/>
    <w:rsid w:val="00B71C72"/>
    <w:rsid w:val="00B926EC"/>
    <w:rsid w:val="00BA2C8D"/>
    <w:rsid w:val="00BF364A"/>
    <w:rsid w:val="00C42813"/>
    <w:rsid w:val="00C81E94"/>
    <w:rsid w:val="00CC0038"/>
    <w:rsid w:val="00CC7E3D"/>
    <w:rsid w:val="00D54B11"/>
    <w:rsid w:val="00D87301"/>
    <w:rsid w:val="00DA2484"/>
    <w:rsid w:val="00DA47C3"/>
    <w:rsid w:val="00DA7906"/>
    <w:rsid w:val="00DC2943"/>
    <w:rsid w:val="00DE328D"/>
    <w:rsid w:val="00DE44B2"/>
    <w:rsid w:val="00E2101C"/>
    <w:rsid w:val="00E21D95"/>
    <w:rsid w:val="00E457EB"/>
    <w:rsid w:val="00E524DD"/>
    <w:rsid w:val="00EB78C3"/>
    <w:rsid w:val="00EB7FDF"/>
    <w:rsid w:val="00ED0B92"/>
    <w:rsid w:val="00EE6815"/>
    <w:rsid w:val="00EE7919"/>
    <w:rsid w:val="00F44549"/>
    <w:rsid w:val="00F54F65"/>
    <w:rsid w:val="00F74E43"/>
    <w:rsid w:val="00F8717E"/>
    <w:rsid w:val="00FD4D16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29090F28"/>
  <w15:chartTrackingRefBased/>
  <w15:docId w15:val="{E683CCB1-0FBA-4E33-B777-7BFDA949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3B60BE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unhideWhenUsed/>
    <w:rsid w:val="003B60BE"/>
    <w:rPr>
      <w:rFonts w:ascii="Arial" w:eastAsiaTheme="minorHAnsi" w:hAnsi="Arial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rsid w:val="003B60BE"/>
    <w:rPr>
      <w:i/>
      <w:iCs/>
    </w:rPr>
  </w:style>
  <w:style w:type="paragraph" w:styleId="KeinLeerraum">
    <w:name w:val="No Spacing"/>
    <w:uiPriority w:val="1"/>
    <w:rsid w:val="003B60BE"/>
    <w:rPr>
      <w:rFonts w:ascii="Arial" w:eastAsiaTheme="minorHAnsi" w:hAnsi="Arial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342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426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4264"/>
    <w:rPr>
      <w:rFonts w:ascii="Arial" w:eastAsiaTheme="minorHAnsi" w:hAnsi="Arial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42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4264"/>
    <w:rPr>
      <w:rFonts w:ascii="Arial" w:eastAsiaTheme="minorHAnsi" w:hAnsi="Arial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2167AD-3C15-4CF5-81A3-253F28795FB9}">
  <ds:schemaRefs>
    <ds:schemaRef ds:uri="http://schemas.microsoft.com/sharepoint/v4"/>
    <ds:schemaRef ds:uri="http://schemas.openxmlformats.org/package/2006/metadata/core-properties"/>
    <ds:schemaRef ds:uri="http://purl.org/dc/dcmitype/"/>
    <ds:schemaRef ds:uri="http://purl.org/dc/terms/"/>
    <ds:schemaRef ds:uri="3fbce752-e0b5-44e0-a176-a764f7ee10b9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a1ecfe42-46ee-4a17-bf3f-19e894ea6ff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756038BF.dotm</Template>
  <TotalTime>0</TotalTime>
  <Pages>4</Pages>
  <Words>622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Konzeptvorlage</vt:lpstr>
    </vt:vector>
  </TitlesOfParts>
  <Company>zgs consult GmbH</Company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IBV Anschluss+ - Konzeptvorlage</dc:title>
  <dc:subject/>
  <dc:creator>Stephan Kaß</dc:creator>
  <cp:keywords/>
  <cp:lastModifiedBy>Kass, Stephan</cp:lastModifiedBy>
  <cp:revision>5</cp:revision>
  <cp:lastPrinted>2019-04-23T09:01:00Z</cp:lastPrinted>
  <dcterms:created xsi:type="dcterms:W3CDTF">2019-04-24T15:00:00Z</dcterms:created>
  <dcterms:modified xsi:type="dcterms:W3CDTF">2019-04-25T09:21:00Z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